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CC"/>
  <w:body>
    <w:p w:rsidR="00AC7BFD" w:rsidRDefault="000B54C4">
      <w:r>
        <w:rPr>
          <w:noProof/>
        </w:rPr>
        <w:pict>
          <v:shapetype id="_x0000_t202" coordsize="21600,21600" o:spt="202" path="m,l,21600r21600,l21600,xe">
            <v:stroke joinstyle="miter"/>
            <v:path gradientshapeok="t" o:connecttype="rect"/>
          </v:shapetype>
          <v:shape id="Text Box 13" o:spid="_x0000_s1026" type="#_x0000_t202" style="position:absolute;margin-left:36.6pt;margin-top:30pt;width:205.75pt;height:561.6pt;z-index:2516428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" filled="f" stroked="f">
            <v:textbox inset="0,0,0,0">
              <w:txbxContent>
                <w:p w:rsidR="002C60A0" w:rsidRPr="002C60A0" w:rsidRDefault="002C60A0" w:rsidP="002C60A0">
                  <w:pPr>
                    <w:autoSpaceDE w:val="0"/>
                    <w:autoSpaceDN w:val="0"/>
                    <w:adjustRightInd w:val="0"/>
                    <w:jc w:val="center"/>
                    <w:rPr>
                      <w:rFonts w:ascii="BernhardTango BT" w:eastAsiaTheme="minorHAnsi" w:hAnsi="BernhardTango BT" w:cs="Arial"/>
                      <w:color w:val="000000"/>
                      <w:highlight w:val="white"/>
                    </w:rPr>
                  </w:pPr>
                  <w:r w:rsidRPr="002C60A0">
                    <w:rPr>
                      <w:rFonts w:ascii="BernhardTango BT" w:eastAsiaTheme="minorHAnsi" w:hAnsi="BernhardTango BT" w:cs="Arial"/>
                      <w:color w:val="000000"/>
                      <w:highlight w:val="white"/>
                    </w:rPr>
                    <w:t xml:space="preserve">Please contact Becky Black, Hannah </w:t>
                  </w:r>
                  <w:proofErr w:type="spellStart"/>
                  <w:r w:rsidRPr="002C60A0">
                    <w:rPr>
                      <w:rFonts w:ascii="BernhardTango BT" w:eastAsiaTheme="minorHAnsi" w:hAnsi="BernhardTango BT" w:cs="Arial"/>
                      <w:color w:val="000000"/>
                      <w:highlight w:val="white"/>
                    </w:rPr>
                    <w:t>Pragle</w:t>
                  </w:r>
                  <w:proofErr w:type="spellEnd"/>
                  <w:r w:rsidRPr="002C60A0">
                    <w:rPr>
                      <w:rFonts w:ascii="BernhardTango BT" w:eastAsiaTheme="minorHAnsi" w:hAnsi="BernhardTango BT" w:cs="Arial"/>
                      <w:color w:val="000000"/>
                      <w:highlight w:val="white"/>
                    </w:rPr>
                    <w:t xml:space="preserve">, or Sandy </w:t>
                  </w:r>
                  <w:proofErr w:type="spellStart"/>
                  <w:r w:rsidRPr="002C60A0">
                    <w:rPr>
                      <w:rFonts w:ascii="BernhardTango BT" w:eastAsiaTheme="minorHAnsi" w:hAnsi="BernhardTango BT" w:cs="Arial"/>
                      <w:color w:val="000000"/>
                      <w:highlight w:val="white"/>
                    </w:rPr>
                    <w:t>Bugbee</w:t>
                  </w:r>
                  <w:proofErr w:type="spellEnd"/>
                  <w:r w:rsidRPr="002C60A0">
                    <w:rPr>
                      <w:rFonts w:ascii="BernhardTango BT" w:eastAsiaTheme="minorHAnsi" w:hAnsi="BernhardTango BT" w:cs="Arial"/>
                      <w:color w:val="000000"/>
                      <w:highlight w:val="white"/>
                    </w:rPr>
                    <w:t xml:space="preserve"> by phone to ar</w:t>
                  </w:r>
                  <w:r w:rsidR="00857470">
                    <w:rPr>
                      <w:rFonts w:ascii="BernhardTango BT" w:eastAsiaTheme="minorHAnsi" w:hAnsi="BernhardTango BT" w:cs="Arial"/>
                      <w:color w:val="000000"/>
                      <w:highlight w:val="white"/>
                    </w:rPr>
                    <w:t>range pickup or deliv</w:t>
                  </w:r>
                  <w:r w:rsidR="00A505B1">
                    <w:rPr>
                      <w:rFonts w:ascii="BernhardTango BT" w:eastAsiaTheme="minorHAnsi" w:hAnsi="BernhardTango BT" w:cs="Arial"/>
                      <w:color w:val="000000"/>
                      <w:highlight w:val="white"/>
                    </w:rPr>
                    <w:t xml:space="preserve">ery times.  Please have your </w:t>
                  </w:r>
                  <w:r w:rsidR="00530487">
                    <w:rPr>
                      <w:rFonts w:ascii="BernhardTango BT" w:eastAsiaTheme="minorHAnsi" w:hAnsi="BernhardTango BT" w:cs="Arial"/>
                      <w:color w:val="000000"/>
                      <w:highlight w:val="white"/>
                    </w:rPr>
                    <w:t>donation</w:t>
                  </w:r>
                  <w:r w:rsidR="00A505B1">
                    <w:rPr>
                      <w:rFonts w:ascii="BernhardTango BT" w:eastAsiaTheme="minorHAnsi" w:hAnsi="BernhardTango BT" w:cs="Arial"/>
                      <w:color w:val="000000"/>
                      <w:highlight w:val="white"/>
                    </w:rPr>
                    <w:t xml:space="preserve"> ready 2</w:t>
                  </w:r>
                  <w:r w:rsidR="00857470">
                    <w:rPr>
                      <w:rFonts w:ascii="BernhardTango BT" w:eastAsiaTheme="minorHAnsi" w:hAnsi="BernhardTango BT" w:cs="Arial"/>
                      <w:color w:val="000000"/>
                      <w:highlight w:val="white"/>
                    </w:rPr>
                    <w:t xml:space="preserve"> weeks prior to event.  </w:t>
                  </w:r>
                  <w:r w:rsidRPr="002C60A0">
                    <w:rPr>
                      <w:rFonts w:ascii="BernhardTango BT" w:eastAsiaTheme="minorHAnsi" w:hAnsi="BernhardTango BT" w:cs="Arial"/>
                      <w:color w:val="000000"/>
                      <w:highlight w:val="white"/>
                    </w:rPr>
                    <w:t>Thank you in advance for your kind-hearted contribution.</w:t>
                  </w:r>
                </w:p>
                <w:p w:rsidR="002C60A0" w:rsidRPr="002C60A0" w:rsidRDefault="002C60A0" w:rsidP="002C60A0">
                  <w:pPr>
                    <w:autoSpaceDE w:val="0"/>
                    <w:autoSpaceDN w:val="0"/>
                    <w:adjustRightInd w:val="0"/>
                    <w:rPr>
                      <w:rFonts w:ascii="BernhardTango BT" w:eastAsiaTheme="minorHAnsi" w:hAnsi="BernhardTango BT" w:cs="Arial"/>
                      <w:color w:val="000000"/>
                      <w:highlight w:val="white"/>
                    </w:rPr>
                  </w:pPr>
                </w:p>
                <w:p w:rsidR="002C60A0" w:rsidRPr="002C60A0" w:rsidRDefault="002C60A0" w:rsidP="002C60A0">
                  <w:pPr>
                    <w:autoSpaceDE w:val="0"/>
                    <w:autoSpaceDN w:val="0"/>
                    <w:adjustRightInd w:val="0"/>
                    <w:jc w:val="center"/>
                    <w:rPr>
                      <w:rFonts w:ascii="BernhardTango BT" w:eastAsiaTheme="minorHAnsi" w:hAnsi="BernhardTango BT" w:cs="Arial"/>
                      <w:color w:val="000000"/>
                      <w:highlight w:val="white"/>
                    </w:rPr>
                  </w:pPr>
                  <w:r w:rsidRPr="002C60A0">
                    <w:rPr>
                      <w:rFonts w:ascii="BernhardTango BT" w:eastAsiaTheme="minorHAnsi" w:hAnsi="BernhardTango BT" w:cs="Arial"/>
                      <w:color w:val="000000"/>
                      <w:highlight w:val="white"/>
                    </w:rPr>
                    <w:t>Becky &amp; Jason Black</w:t>
                  </w:r>
                </w:p>
                <w:p w:rsidR="002C60A0" w:rsidRPr="002C60A0" w:rsidRDefault="002C60A0" w:rsidP="002C60A0">
                  <w:pPr>
                    <w:autoSpaceDE w:val="0"/>
                    <w:autoSpaceDN w:val="0"/>
                    <w:adjustRightInd w:val="0"/>
                    <w:jc w:val="center"/>
                    <w:rPr>
                      <w:rFonts w:ascii="BernhardTango BT" w:eastAsiaTheme="minorHAnsi" w:hAnsi="BernhardTango BT" w:cs="Arial"/>
                      <w:color w:val="000000"/>
                      <w:highlight w:val="white"/>
                    </w:rPr>
                  </w:pPr>
                  <w:r w:rsidRPr="002C60A0">
                    <w:rPr>
                      <w:rFonts w:ascii="BernhardTango BT" w:eastAsiaTheme="minorHAnsi" w:hAnsi="BernhardTango BT" w:cs="Arial"/>
                      <w:color w:val="000000"/>
                      <w:highlight w:val="white"/>
                    </w:rPr>
                    <w:t>Coordinator/Parents of Baby Emerson</w:t>
                  </w:r>
                </w:p>
                <w:p w:rsidR="002C60A0" w:rsidRPr="002C60A0" w:rsidRDefault="002C60A0" w:rsidP="002C60A0">
                  <w:pPr>
                    <w:autoSpaceDE w:val="0"/>
                    <w:autoSpaceDN w:val="0"/>
                    <w:adjustRightInd w:val="0"/>
                    <w:jc w:val="center"/>
                    <w:rPr>
                      <w:rFonts w:ascii="BernhardTango BT" w:eastAsiaTheme="minorHAnsi" w:hAnsi="BernhardTango BT" w:cs="Arial"/>
                      <w:color w:val="000000"/>
                      <w:highlight w:val="white"/>
                    </w:rPr>
                  </w:pPr>
                  <w:r w:rsidRPr="002C60A0">
                    <w:rPr>
                      <w:rFonts w:ascii="BernhardTango BT" w:eastAsiaTheme="minorHAnsi" w:hAnsi="BernhardTango BT" w:cs="Arial"/>
                      <w:color w:val="000000"/>
                      <w:highlight w:val="white"/>
                    </w:rPr>
                    <w:t>(585) 643-9851</w:t>
                  </w:r>
                </w:p>
                <w:p w:rsidR="002C60A0" w:rsidRPr="002C60A0" w:rsidRDefault="002C60A0" w:rsidP="002C60A0">
                  <w:pPr>
                    <w:autoSpaceDE w:val="0"/>
                    <w:autoSpaceDN w:val="0"/>
                    <w:adjustRightInd w:val="0"/>
                    <w:jc w:val="center"/>
                    <w:rPr>
                      <w:rFonts w:ascii="BernhardTango BT" w:eastAsiaTheme="minorHAnsi" w:hAnsi="BernhardTango BT" w:cs="Arial"/>
                      <w:color w:val="000000"/>
                      <w:highlight w:val="white"/>
                    </w:rPr>
                  </w:pPr>
                </w:p>
                <w:p w:rsidR="002C60A0" w:rsidRPr="002C60A0" w:rsidRDefault="002C60A0" w:rsidP="002C60A0">
                  <w:pPr>
                    <w:jc w:val="center"/>
                    <w:rPr>
                      <w:rFonts w:ascii="BernhardTango BT" w:eastAsiaTheme="minorHAnsi" w:hAnsi="BernhardTango BT" w:cs="Arial"/>
                      <w:i/>
                      <w:highlight w:val="white"/>
                    </w:rPr>
                  </w:pPr>
                  <w:r w:rsidRPr="002C60A0">
                    <w:rPr>
                      <w:rFonts w:ascii="BernhardTango BT" w:eastAsiaTheme="minorHAnsi" w:hAnsi="BernhardTango BT" w:cs="Arial"/>
                      <w:highlight w:val="white"/>
                    </w:rPr>
                    <w:t xml:space="preserve">Hannah </w:t>
                  </w:r>
                  <w:proofErr w:type="spellStart"/>
                  <w:r w:rsidRPr="002C60A0">
                    <w:rPr>
                      <w:rFonts w:ascii="BernhardTango BT" w:eastAsiaTheme="minorHAnsi" w:hAnsi="BernhardTango BT" w:cs="Arial"/>
                      <w:highlight w:val="white"/>
                    </w:rPr>
                    <w:t>Pragle</w:t>
                  </w:r>
                  <w:proofErr w:type="spellEnd"/>
                </w:p>
                <w:p w:rsidR="002C60A0" w:rsidRPr="002C60A0" w:rsidRDefault="002C60A0" w:rsidP="002C60A0">
                  <w:pPr>
                    <w:jc w:val="center"/>
                    <w:rPr>
                      <w:rFonts w:ascii="BernhardTango BT" w:eastAsiaTheme="minorHAnsi" w:hAnsi="BernhardTango BT" w:cs="Arial"/>
                      <w:highlight w:val="white"/>
                    </w:rPr>
                  </w:pPr>
                  <w:proofErr w:type="spellStart"/>
                  <w:r w:rsidRPr="002C60A0">
                    <w:rPr>
                      <w:rFonts w:ascii="BernhardTango BT" w:eastAsiaTheme="minorHAnsi" w:hAnsi="BernhardTango BT" w:cs="Arial"/>
                      <w:highlight w:val="white"/>
                    </w:rPr>
                    <w:t>Pragle</w:t>
                  </w:r>
                  <w:proofErr w:type="spellEnd"/>
                  <w:r w:rsidRPr="002C60A0">
                    <w:rPr>
                      <w:rFonts w:ascii="BernhardTango BT" w:eastAsiaTheme="minorHAnsi" w:hAnsi="BernhardTango BT" w:cs="Arial"/>
                      <w:highlight w:val="white"/>
                    </w:rPr>
                    <w:t xml:space="preserve"> Photography</w:t>
                  </w:r>
                </w:p>
                <w:p w:rsidR="002C60A0" w:rsidRPr="002C60A0" w:rsidRDefault="002C60A0" w:rsidP="002C60A0">
                  <w:pPr>
                    <w:jc w:val="center"/>
                    <w:rPr>
                      <w:rFonts w:ascii="BernhardTango BT" w:eastAsiaTheme="minorHAnsi" w:hAnsi="BernhardTango BT" w:cs="Arial"/>
                      <w:highlight w:val="white"/>
                    </w:rPr>
                  </w:pPr>
                  <w:r w:rsidRPr="002C60A0">
                    <w:rPr>
                      <w:rFonts w:ascii="BernhardTango BT" w:eastAsiaTheme="minorHAnsi" w:hAnsi="BernhardTango BT" w:cs="Arial"/>
                      <w:highlight w:val="white"/>
                    </w:rPr>
                    <w:t>(585) 520-2572</w:t>
                  </w:r>
                </w:p>
                <w:p w:rsidR="002C60A0" w:rsidRPr="002C60A0" w:rsidRDefault="002C60A0" w:rsidP="002C60A0">
                  <w:pPr>
                    <w:jc w:val="center"/>
                    <w:rPr>
                      <w:rFonts w:ascii="BernhardTango BT" w:eastAsiaTheme="minorHAnsi" w:hAnsi="BernhardTango BT" w:cs="Arial"/>
                      <w:highlight w:val="white"/>
                    </w:rPr>
                  </w:pPr>
                </w:p>
                <w:p w:rsidR="002C60A0" w:rsidRPr="002C60A0" w:rsidRDefault="002C60A0" w:rsidP="002C60A0">
                  <w:pPr>
                    <w:jc w:val="center"/>
                    <w:rPr>
                      <w:rFonts w:ascii="BernhardTango BT" w:eastAsiaTheme="minorHAnsi" w:hAnsi="BernhardTango BT" w:cs="Arial"/>
                      <w:highlight w:val="white"/>
                    </w:rPr>
                  </w:pPr>
                  <w:r w:rsidRPr="002C60A0">
                    <w:rPr>
                      <w:rFonts w:ascii="BernhardTango BT" w:eastAsiaTheme="minorHAnsi" w:hAnsi="BernhardTango BT" w:cs="Arial"/>
                      <w:highlight w:val="white"/>
                    </w:rPr>
                    <w:t xml:space="preserve">Sandy </w:t>
                  </w:r>
                  <w:proofErr w:type="spellStart"/>
                  <w:r w:rsidRPr="002C60A0">
                    <w:rPr>
                      <w:rFonts w:ascii="BernhardTango BT" w:eastAsiaTheme="minorHAnsi" w:hAnsi="BernhardTango BT" w:cs="Arial"/>
                      <w:highlight w:val="white"/>
                    </w:rPr>
                    <w:t>Bugbee</w:t>
                  </w:r>
                  <w:proofErr w:type="spellEnd"/>
                </w:p>
                <w:p w:rsidR="002C60A0" w:rsidRPr="002C60A0" w:rsidRDefault="002C60A0" w:rsidP="002C60A0">
                  <w:pPr>
                    <w:jc w:val="center"/>
                    <w:rPr>
                      <w:rFonts w:ascii="BernhardTango BT" w:eastAsiaTheme="minorHAnsi" w:hAnsi="BernhardTango BT" w:cs="Arial"/>
                      <w:highlight w:val="white"/>
                    </w:rPr>
                  </w:pPr>
                  <w:proofErr w:type="spellStart"/>
                  <w:r w:rsidRPr="002C60A0">
                    <w:rPr>
                      <w:rFonts w:ascii="BernhardTango BT" w:eastAsiaTheme="minorHAnsi" w:hAnsi="BernhardTango BT" w:cs="Arial"/>
                      <w:highlight w:val="white"/>
                    </w:rPr>
                    <w:t>Sunshyne</w:t>
                  </w:r>
                  <w:proofErr w:type="spellEnd"/>
                  <w:r w:rsidRPr="002C60A0">
                    <w:rPr>
                      <w:rFonts w:ascii="BernhardTango BT" w:eastAsiaTheme="minorHAnsi" w:hAnsi="BernhardTango BT" w:cs="Arial"/>
                      <w:highlight w:val="white"/>
                    </w:rPr>
                    <w:t xml:space="preserve"> Daycare</w:t>
                  </w:r>
                </w:p>
                <w:p w:rsidR="002C60A0" w:rsidRPr="002C60A0" w:rsidRDefault="002C60A0" w:rsidP="002C60A0">
                  <w:pPr>
                    <w:jc w:val="center"/>
                    <w:rPr>
                      <w:rFonts w:ascii="BernhardTango BT" w:eastAsiaTheme="minorHAnsi" w:hAnsi="BernhardTango BT" w:cs="Arial"/>
                      <w:highlight w:val="white"/>
                    </w:rPr>
                  </w:pPr>
                  <w:r w:rsidRPr="002C60A0">
                    <w:rPr>
                      <w:rFonts w:ascii="BernhardTango BT" w:eastAsiaTheme="minorHAnsi" w:hAnsi="BernhardTango BT" w:cs="Arial"/>
                      <w:highlight w:val="white"/>
                    </w:rPr>
                    <w:t>(585) 509-5551</w:t>
                  </w:r>
                </w:p>
                <w:p w:rsidR="002C60A0" w:rsidRPr="002C60A0" w:rsidRDefault="002C60A0" w:rsidP="002C60A0">
                  <w:pPr>
                    <w:jc w:val="center"/>
                    <w:rPr>
                      <w:rFonts w:ascii="BernhardTango BT" w:eastAsiaTheme="minorHAnsi" w:hAnsi="BernhardTango BT" w:cs="Arial"/>
                      <w:highlight w:val="white"/>
                    </w:rPr>
                  </w:pPr>
                </w:p>
                <w:p w:rsidR="00A858B8" w:rsidRDefault="00A858B8" w:rsidP="002C60A0">
                  <w:pPr>
                    <w:jc w:val="center"/>
                    <w:rPr>
                      <w:rFonts w:ascii="BernhardTango BT" w:eastAsiaTheme="minorHAnsi" w:hAnsi="BernhardTango BT" w:cs="Arial"/>
                      <w:highlight w:val="white"/>
                    </w:rPr>
                  </w:pPr>
                </w:p>
                <w:p w:rsidR="00A858B8" w:rsidRDefault="00A858B8" w:rsidP="002C60A0">
                  <w:pPr>
                    <w:jc w:val="center"/>
                    <w:rPr>
                      <w:rFonts w:ascii="BernhardTango BT" w:eastAsiaTheme="minorHAnsi" w:hAnsi="BernhardTango BT" w:cs="Arial"/>
                      <w:highlight w:val="white"/>
                    </w:rPr>
                  </w:pPr>
                </w:p>
                <w:p w:rsidR="00A858B8" w:rsidRDefault="00A858B8" w:rsidP="002C60A0">
                  <w:pPr>
                    <w:jc w:val="center"/>
                    <w:rPr>
                      <w:rFonts w:ascii="BernhardTango BT" w:eastAsiaTheme="minorHAnsi" w:hAnsi="BernhardTango BT" w:cs="Arial"/>
                      <w:highlight w:val="white"/>
                    </w:rPr>
                  </w:pPr>
                </w:p>
                <w:p w:rsidR="002C60A0" w:rsidRPr="002C60A0" w:rsidRDefault="00F54CE8" w:rsidP="002C60A0">
                  <w:pPr>
                    <w:jc w:val="center"/>
                    <w:rPr>
                      <w:rFonts w:ascii="BernhardTango BT" w:eastAsiaTheme="minorHAnsi" w:hAnsi="BernhardTango BT" w:cs="Arial"/>
                      <w:highlight w:val="white"/>
                    </w:rPr>
                  </w:pPr>
                  <w:r>
                    <w:rPr>
                      <w:rFonts w:ascii="BernhardTango BT" w:eastAsiaTheme="minorHAnsi" w:hAnsi="BernhardTango BT" w:cs="Arial"/>
                      <w:highlight w:val="white"/>
                    </w:rPr>
                    <w:t>Suggested Donations to Raffle:</w:t>
                  </w:r>
                </w:p>
                <w:p w:rsidR="002C60A0" w:rsidRPr="002C60A0" w:rsidRDefault="002C60A0" w:rsidP="002C60A0">
                  <w:pPr>
                    <w:jc w:val="center"/>
                    <w:rPr>
                      <w:rFonts w:ascii="BernhardTango BT" w:eastAsiaTheme="minorHAnsi" w:hAnsi="BernhardTango BT" w:cs="Arial"/>
                      <w:highlight w:val="white"/>
                    </w:rPr>
                  </w:pPr>
                  <w:r w:rsidRPr="002C60A0">
                    <w:rPr>
                      <w:rFonts w:ascii="BernhardTango BT" w:eastAsiaTheme="minorHAnsi" w:hAnsi="BernhardTango BT" w:cs="Arial"/>
                      <w:highlight w:val="white"/>
                    </w:rPr>
                    <w:t>*single item</w:t>
                  </w:r>
                </w:p>
                <w:p w:rsidR="002C60A0" w:rsidRPr="002C60A0" w:rsidRDefault="00F54CE8" w:rsidP="002C60A0">
                  <w:pPr>
                    <w:jc w:val="center"/>
                    <w:rPr>
                      <w:rFonts w:ascii="BernhardTango BT" w:eastAsiaTheme="minorHAnsi" w:hAnsi="BernhardTango BT" w:cs="Arial"/>
                      <w:highlight w:val="white"/>
                    </w:rPr>
                  </w:pPr>
                  <w:r>
                    <w:rPr>
                      <w:rFonts w:ascii="BernhardTango BT" w:eastAsiaTheme="minorHAnsi" w:hAnsi="BernhardTango BT" w:cs="Arial"/>
                      <w:highlight w:val="white"/>
                    </w:rPr>
                    <w:t>*gift baske</w:t>
                  </w:r>
                  <w:r w:rsidR="002C60A0" w:rsidRPr="002C60A0">
                    <w:rPr>
                      <w:rFonts w:ascii="BernhardTango BT" w:eastAsiaTheme="minorHAnsi" w:hAnsi="BernhardTango BT" w:cs="Arial"/>
                      <w:highlight w:val="white"/>
                    </w:rPr>
                    <w:t>t</w:t>
                  </w:r>
                </w:p>
                <w:p w:rsidR="002C60A0" w:rsidRPr="002C60A0" w:rsidRDefault="002C60A0" w:rsidP="002C60A0">
                  <w:pPr>
                    <w:jc w:val="center"/>
                    <w:rPr>
                      <w:rFonts w:ascii="BernhardTango BT" w:eastAsiaTheme="minorHAnsi" w:hAnsi="BernhardTango BT" w:cs="Arial"/>
                      <w:highlight w:val="white"/>
                    </w:rPr>
                  </w:pPr>
                  <w:r w:rsidRPr="002C60A0">
                    <w:rPr>
                      <w:rFonts w:ascii="BernhardTango BT" w:eastAsiaTheme="minorHAnsi" w:hAnsi="BernhardTango BT" w:cs="Arial"/>
                      <w:highlight w:val="white"/>
                    </w:rPr>
                    <w:t>*gift certificate</w:t>
                  </w:r>
                </w:p>
                <w:p w:rsidR="002C60A0" w:rsidRPr="002C60A0" w:rsidRDefault="002C60A0" w:rsidP="002C60A0">
                  <w:pPr>
                    <w:jc w:val="center"/>
                    <w:rPr>
                      <w:rFonts w:ascii="BernhardTango BT" w:eastAsiaTheme="minorHAnsi" w:hAnsi="BernhardTango BT" w:cs="Arial"/>
                      <w:highlight w:val="white"/>
                    </w:rPr>
                  </w:pPr>
                  <w:r w:rsidRPr="002C60A0">
                    <w:rPr>
                      <w:rFonts w:ascii="BernhardTango BT" w:eastAsiaTheme="minorHAnsi" w:hAnsi="BernhardTango BT" w:cs="Arial"/>
                      <w:highlight w:val="white"/>
                    </w:rPr>
                    <w:t>*monetary gift</w:t>
                  </w:r>
                </w:p>
                <w:p w:rsidR="00AC7BFD" w:rsidRDefault="00AC7BFD">
                  <w:pPr>
                    <w:pStyle w:val="BodyText"/>
                    <w:rPr>
                      <w:noProof/>
                    </w:rPr>
                  </w:pPr>
                </w:p>
                <w:p w:rsidR="00A858B8" w:rsidRDefault="003565EE" w:rsidP="003565EE">
                  <w:pPr>
                    <w:pStyle w:val="BodyText"/>
                    <w:jc w:val="center"/>
                    <w:rPr>
                      <w:noProof/>
                    </w:rPr>
                  </w:pPr>
                  <w:r>
                    <w:rPr>
                      <w:noProof/>
                    </w:rPr>
                    <w:drawing>
                      <wp:inline distT="0" distB="0" distL="0" distR="0">
                        <wp:extent cx="2103120" cy="1577214"/>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7016.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06547" cy="1579784"/>
                                </a:xfrm>
                                <a:prstGeom prst="rect">
                                  <a:avLst/>
                                </a:prstGeom>
                                <a:ln>
                                  <a:noFill/>
                                </a:ln>
                                <a:effectLst>
                                  <a:softEdge rad="112500"/>
                                </a:effectLst>
                              </pic:spPr>
                            </pic:pic>
                          </a:graphicData>
                        </a:graphic>
                      </wp:inline>
                    </w:drawing>
                  </w:r>
                </w:p>
              </w:txbxContent>
            </v:textbox>
            <w10:wrap anchorx="page" anchory="page"/>
          </v:shape>
        </w:pict>
      </w:r>
      <w:r>
        <w:rPr>
          <w:noProof/>
        </w:rPr>
        <w:pict>
          <v:shape id="Text Box 2" o:spid="_x0000_s1027" type="#_x0000_t202" style="position:absolute;margin-left:263.4pt;margin-top:-55.8pt;width:219.6pt;height:78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" stroked="f">
            <v:shadow on="t" color="black" offset="0,1pt"/>
            <v:textbox>
              <w:txbxContent>
                <w:p w:rsidR="00B921EB" w:rsidRPr="00B921EB" w:rsidRDefault="00B921EB" w:rsidP="00B921EB">
                  <w:pPr>
                    <w:jc w:val="center"/>
                    <w:rPr>
                      <w:rFonts w:ascii="BernhardTango BT" w:hAnsi="BernhardTango BT"/>
                      <w:b/>
                      <w:sz w:val="32"/>
                      <w:szCs w:val="32"/>
                    </w:rPr>
                  </w:pPr>
                  <w:r w:rsidRPr="00B921EB">
                    <w:rPr>
                      <w:rFonts w:ascii="BernhardTango BT" w:hAnsi="BernhardTango BT"/>
                      <w:b/>
                      <w:sz w:val="32"/>
                      <w:szCs w:val="32"/>
                    </w:rPr>
                    <w:t>A benefit for</w:t>
                  </w:r>
                </w:p>
                <w:p w:rsidR="00B921EB" w:rsidRPr="00B921EB" w:rsidRDefault="00B921EB" w:rsidP="00B921EB">
                  <w:pPr>
                    <w:jc w:val="center"/>
                    <w:rPr>
                      <w:rFonts w:ascii="BernhardTango BT" w:hAnsi="BernhardTango BT"/>
                      <w:b/>
                      <w:sz w:val="32"/>
                      <w:szCs w:val="32"/>
                    </w:rPr>
                  </w:pPr>
                  <w:r w:rsidRPr="00B921EB">
                    <w:rPr>
                      <w:rFonts w:ascii="BernhardTango BT" w:hAnsi="BernhardTango BT"/>
                      <w:b/>
                      <w:sz w:val="32"/>
                      <w:szCs w:val="32"/>
                    </w:rPr>
                    <w:t>Golisano Children’s Hospital</w:t>
                  </w:r>
                </w:p>
                <w:p w:rsidR="00B921EB" w:rsidRPr="00B921EB" w:rsidRDefault="00B921EB" w:rsidP="00B921EB">
                  <w:pPr>
                    <w:jc w:val="center"/>
                    <w:rPr>
                      <w:rFonts w:ascii="BernhardTango BT" w:hAnsi="BernhardTango BT"/>
                      <w:b/>
                      <w:sz w:val="32"/>
                      <w:szCs w:val="32"/>
                    </w:rPr>
                  </w:pPr>
                  <w:r w:rsidRPr="00B921EB">
                    <w:rPr>
                      <w:rFonts w:ascii="BernhardTango BT" w:hAnsi="BernhardTango BT"/>
                      <w:b/>
                      <w:sz w:val="32"/>
                      <w:szCs w:val="32"/>
                    </w:rPr>
                    <w:t>In Memory of Emerson Black</w:t>
                  </w:r>
                </w:p>
              </w:txbxContent>
            </v:textbox>
          </v:shape>
        </w:pict>
      </w:r>
      <w:r w:rsidR="00243356">
        <w:rPr>
          <w:noProof/>
        </w:rPr>
        <w:drawing>
          <wp:anchor distT="0" distB="0" distL="114300" distR="114300" simplePos="0" relativeHeight="251674624" behindDoc="0" locked="0" layoutInCell="1" allowOverlap="1">
            <wp:simplePos x="0" y="0"/>
            <wp:positionH relativeFrom="margin">
              <wp:posOffset>7406640</wp:posOffset>
            </wp:positionH>
            <wp:positionV relativeFrom="margin">
              <wp:posOffset>-807720</wp:posOffset>
            </wp:positionV>
            <wp:extent cx="1269365" cy="1327785"/>
            <wp:effectExtent l="0" t="0" r="6985" b="5715"/>
            <wp:wrapSquare wrapText="bothSides"/>
            <wp:docPr id="85" name="Picture 85" descr="C:\Users\Becky &amp; Jason\AppData\Local\Microsoft\Windows\Temporary Internet Files\Content.IE5\5C9L64T6\MC90043747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cky &amp; Jason\AppData\Local\Microsoft\Windows\Temporary Internet Files\Content.IE5\5C9L64T6\MC900437473[1].wmf"/>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9365" cy="1327785"/>
                    </a:xfrm>
                    <a:prstGeom prst="rect">
                      <a:avLst/>
                    </a:prstGeom>
                    <a:ln>
                      <a:noFill/>
                    </a:ln>
                    <a:effectLst>
                      <a:softEdge rad="112500"/>
                    </a:effectLst>
                  </pic:spPr>
                </pic:pic>
              </a:graphicData>
            </a:graphic>
          </wp:anchor>
        </w:drawing>
      </w:r>
    </w:p>
    <w:p w:rsidR="00AC7BFD" w:rsidRDefault="00AC7BFD"/>
    <w:p w:rsidR="00AC7BFD" w:rsidRDefault="00AC7BFD"/>
    <w:p w:rsidR="00AC7BFD" w:rsidRDefault="00AC7BFD"/>
    <w:p w:rsidR="00AC7BFD" w:rsidRDefault="00AC7BFD"/>
    <w:p w:rsidR="00AC7BFD" w:rsidRDefault="00D95804">
      <w:r>
        <w:rPr>
          <w:noProof/>
        </w:rPr>
        <w:drawing>
          <wp:anchor distT="0" distB="0" distL="114300" distR="114300" simplePos="0" relativeHeight="251675648" behindDoc="0" locked="0" layoutInCell="1" allowOverlap="1">
            <wp:simplePos x="0" y="0"/>
            <wp:positionH relativeFrom="margin">
              <wp:posOffset>7284085</wp:posOffset>
            </wp:positionH>
            <wp:positionV relativeFrom="margin">
              <wp:posOffset>929640</wp:posOffset>
            </wp:positionV>
            <wp:extent cx="1688465" cy="1649095"/>
            <wp:effectExtent l="0" t="0" r="6985" b="8255"/>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edemerson - Copy.jpg"/>
                    <pic:cNvPicPr/>
                  </pic:nvPicPr>
                  <pic:blipFill>
                    <a:blip r:embed="rId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1">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88465" cy="1649095"/>
                    </a:xfrm>
                    <a:prstGeom prst="rect">
                      <a:avLst/>
                    </a:prstGeom>
                    <a:ln>
                      <a:noFill/>
                    </a:ln>
                    <a:effectLst>
                      <a:softEdge rad="112500"/>
                    </a:effectLst>
                  </pic:spPr>
                </pic:pic>
              </a:graphicData>
            </a:graphic>
          </wp:anchor>
        </w:drawing>
      </w:r>
    </w:p>
    <w:p w:rsidR="00AC7BFD" w:rsidRDefault="000B54C4">
      <w:r>
        <w:rPr>
          <w:noProof/>
        </w:rPr>
        <w:pict>
          <v:shape id="Text Box 9" o:spid="_x0000_s1028" type="#_x0000_t202" style="position:absolute;margin-left:22.2pt;margin-top:351.4pt;width:163.8pt;height:23.4pt;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" fillcolor="white [3201]" stroked="f" strokeweight=".5pt">
            <v:textbox>
              <w:txbxContent>
                <w:p w:rsidR="00325A02" w:rsidRPr="00325A02" w:rsidRDefault="00325A02">
                  <w:pPr>
                    <w:rPr>
                      <w:rFonts w:ascii="BernhardTango BT" w:hAnsi="BernhardTango BT"/>
                    </w:rPr>
                  </w:pPr>
                  <w:r w:rsidRPr="00325A02">
                    <w:rPr>
                      <w:rFonts w:ascii="BernhardTango BT" w:hAnsi="BernhardTango BT"/>
                    </w:rPr>
                    <w:t>Triplet siblings, Landon &amp; Sydney</w:t>
                  </w:r>
                </w:p>
              </w:txbxContent>
            </v:textbox>
          </v:shape>
        </w:pict>
      </w:r>
      <w:r>
        <w:rPr>
          <w:noProof/>
        </w:rPr>
        <w:pict>
          <v:shape id="_x0000_s1029" type="#_x0000_t202" style="position:absolute;margin-left:250.2pt;margin-top:333.1pt;width:232.8pt;height:110.55pt;z-index:25168281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" stroked="f">
            <v:textbox style="mso-fit-shape-to-text:t">
              <w:txbxContent>
                <w:p w:rsidR="00B921EB" w:rsidRPr="00CD0C65" w:rsidRDefault="00B921EB" w:rsidP="00CD0C65">
                  <w:pPr>
                    <w:jc w:val="center"/>
                    <w:rPr>
                      <w:rFonts w:ascii="BernhardTango BT" w:hAnsi="BernhardTango BT"/>
                      <w:b/>
                      <w:sz w:val="28"/>
                      <w:szCs w:val="28"/>
                    </w:rPr>
                  </w:pPr>
                  <w:r w:rsidRPr="00CD0C65">
                    <w:rPr>
                      <w:rFonts w:ascii="BernhardTango BT" w:hAnsi="BernhardTango BT"/>
                      <w:b/>
                      <w:sz w:val="28"/>
                      <w:szCs w:val="28"/>
                    </w:rPr>
                    <w:t>We appreciate your generosit</w:t>
                  </w:r>
                  <w:r w:rsidR="00CD0C65" w:rsidRPr="00CD0C65">
                    <w:rPr>
                      <w:rFonts w:ascii="BernhardTango BT" w:hAnsi="BernhardTango BT"/>
                      <w:b/>
                      <w:sz w:val="28"/>
                      <w:szCs w:val="28"/>
                    </w:rPr>
                    <w:t xml:space="preserve">y &amp; </w:t>
                  </w:r>
                  <w:r w:rsidRPr="00CD0C65">
                    <w:rPr>
                      <w:rFonts w:ascii="BernhardTango BT" w:hAnsi="BernhardTango BT"/>
                      <w:b/>
                      <w:sz w:val="28"/>
                      <w:szCs w:val="28"/>
                    </w:rPr>
                    <w:t>support!</w:t>
                  </w:r>
                </w:p>
              </w:txbxContent>
            </v:textbox>
          </v:shape>
        </w:pict>
      </w:r>
      <w:r w:rsidR="00CD0C65">
        <w:rPr>
          <w:noProof/>
        </w:rPr>
        <w:drawing>
          <wp:anchor distT="0" distB="0" distL="114300" distR="114300" simplePos="0" relativeHeight="251680768" behindDoc="0" locked="0" layoutInCell="1" allowOverlap="1">
            <wp:simplePos x="0" y="0"/>
            <wp:positionH relativeFrom="margin">
              <wp:posOffset>3558540</wp:posOffset>
            </wp:positionH>
            <wp:positionV relativeFrom="margin">
              <wp:posOffset>1844040</wp:posOffset>
            </wp:positionV>
            <wp:extent cx="2218055" cy="1767840"/>
            <wp:effectExtent l="0" t="0" r="0" b="3810"/>
            <wp:wrapSquare wrapText="bothSides"/>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18055" cy="1767840"/>
                    </a:xfrm>
                    <a:prstGeom prst="rect">
                      <a:avLst/>
                    </a:prstGeom>
                  </pic:spPr>
                </pic:pic>
              </a:graphicData>
            </a:graphic>
          </wp:anchor>
        </w:drawing>
      </w:r>
      <w:r>
        <w:rPr>
          <w:noProof/>
        </w:rPr>
        <w:pict>
          <v:shape id="_x0000_s1030" type="#_x0000_t202" style="position:absolute;margin-left:555pt;margin-top:153.4pt;width:175.2pt;height:278.4pt;z-index:2516776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" stroked="f">
            <v:textbox>
              <w:txbxContent>
                <w:p w:rsidR="00E805E7" w:rsidRPr="002248A8" w:rsidRDefault="00E805E7" w:rsidP="002248A8">
                  <w:pPr>
                    <w:jc w:val="center"/>
                    <w:rPr>
                      <w:rFonts w:ascii="BernhardTango BT" w:hAnsi="BernhardTango BT"/>
                      <w:b/>
                      <w:sz w:val="44"/>
                      <w:szCs w:val="44"/>
                    </w:rPr>
                  </w:pPr>
                  <w:r w:rsidRPr="002248A8">
                    <w:rPr>
                      <w:rFonts w:ascii="BernhardTango BT" w:hAnsi="BernhardTango BT"/>
                      <w:b/>
                      <w:sz w:val="44"/>
                      <w:szCs w:val="44"/>
                    </w:rPr>
                    <w:t>Embracing</w:t>
                  </w:r>
                </w:p>
                <w:p w:rsidR="00E805E7" w:rsidRPr="002248A8" w:rsidRDefault="00E805E7" w:rsidP="002248A8">
                  <w:pPr>
                    <w:jc w:val="center"/>
                    <w:rPr>
                      <w:rFonts w:ascii="BernhardTango BT" w:hAnsi="BernhardTango BT"/>
                      <w:b/>
                      <w:sz w:val="44"/>
                      <w:szCs w:val="44"/>
                    </w:rPr>
                  </w:pPr>
                  <w:r w:rsidRPr="002248A8">
                    <w:rPr>
                      <w:rFonts w:ascii="BernhardTango BT" w:hAnsi="BernhardTango BT"/>
                      <w:b/>
                      <w:sz w:val="44"/>
                      <w:szCs w:val="44"/>
                    </w:rPr>
                    <w:t>Emerson</w:t>
                  </w:r>
                </w:p>
                <w:p w:rsidR="00E805E7" w:rsidRPr="002248A8" w:rsidRDefault="00E805E7" w:rsidP="002248A8">
                  <w:pPr>
                    <w:jc w:val="center"/>
                    <w:rPr>
                      <w:rFonts w:ascii="BernhardTango BT" w:hAnsi="BernhardTango BT"/>
                      <w:b/>
                      <w:sz w:val="44"/>
                      <w:szCs w:val="44"/>
                    </w:rPr>
                  </w:pPr>
                  <w:r w:rsidRPr="002248A8">
                    <w:rPr>
                      <w:rFonts w:ascii="BernhardTango BT" w:hAnsi="BernhardTango BT"/>
                      <w:b/>
                      <w:sz w:val="44"/>
                      <w:szCs w:val="44"/>
                    </w:rPr>
                    <w:t>Fundraiser</w:t>
                  </w:r>
                </w:p>
                <w:p w:rsidR="00E805E7" w:rsidRDefault="00E805E7" w:rsidP="002248A8">
                  <w:pPr>
                    <w:jc w:val="center"/>
                    <w:rPr>
                      <w:rFonts w:ascii="BernhardTango BT" w:hAnsi="BernhardTango BT"/>
                      <w:b/>
                      <w:sz w:val="44"/>
                      <w:szCs w:val="44"/>
                    </w:rPr>
                  </w:pPr>
                  <w:r w:rsidRPr="002248A8">
                    <w:rPr>
                      <w:rFonts w:ascii="BernhardTango BT" w:hAnsi="BernhardTango BT"/>
                      <w:b/>
                      <w:sz w:val="44"/>
                      <w:szCs w:val="44"/>
                    </w:rPr>
                    <w:t>Event</w:t>
                  </w:r>
                </w:p>
                <w:p w:rsidR="002248A8" w:rsidRDefault="002248A8" w:rsidP="002248A8">
                  <w:pPr>
                    <w:jc w:val="center"/>
                    <w:rPr>
                      <w:rFonts w:ascii="BernhardTango BT" w:hAnsi="BernhardTango BT"/>
                      <w:b/>
                      <w:sz w:val="44"/>
                      <w:szCs w:val="44"/>
                    </w:rPr>
                  </w:pPr>
                </w:p>
                <w:p w:rsidR="002248A8" w:rsidRDefault="002248A8" w:rsidP="002248A8">
                  <w:pPr>
                    <w:jc w:val="center"/>
                    <w:rPr>
                      <w:rFonts w:ascii="BernhardTango BT" w:hAnsi="BernhardTango BT"/>
                      <w:b/>
                      <w:sz w:val="44"/>
                      <w:szCs w:val="44"/>
                    </w:rPr>
                  </w:pPr>
                </w:p>
                <w:p w:rsidR="002248A8" w:rsidRDefault="002248A8" w:rsidP="002248A8">
                  <w:pPr>
                    <w:jc w:val="center"/>
                    <w:rPr>
                      <w:rFonts w:ascii="BernhardTango BT" w:hAnsi="BernhardTango BT"/>
                      <w:b/>
                      <w:sz w:val="32"/>
                      <w:szCs w:val="32"/>
                    </w:rPr>
                  </w:pPr>
                  <w:r w:rsidRPr="002248A8">
                    <w:rPr>
                      <w:rFonts w:ascii="BernhardTango BT" w:hAnsi="BernhardTango BT"/>
                      <w:b/>
                      <w:sz w:val="32"/>
                      <w:szCs w:val="32"/>
                    </w:rPr>
                    <w:t>Saturday, May 18, 2013</w:t>
                  </w:r>
                </w:p>
                <w:p w:rsidR="002248A8" w:rsidRDefault="002248A8" w:rsidP="002248A8">
                  <w:pPr>
                    <w:jc w:val="center"/>
                    <w:rPr>
                      <w:rFonts w:ascii="BernhardTango BT" w:hAnsi="BernhardTango BT"/>
                      <w:b/>
                      <w:sz w:val="32"/>
                      <w:szCs w:val="32"/>
                    </w:rPr>
                  </w:pPr>
                  <w:r>
                    <w:rPr>
                      <w:rFonts w:ascii="BernhardTango BT" w:hAnsi="BernhardTango BT"/>
                      <w:b/>
                      <w:sz w:val="32"/>
                      <w:szCs w:val="32"/>
                    </w:rPr>
                    <w:t>Red Jacket High School</w:t>
                  </w:r>
                </w:p>
                <w:p w:rsidR="002248A8" w:rsidRPr="002248A8" w:rsidRDefault="002248A8" w:rsidP="002248A8">
                  <w:pPr>
                    <w:jc w:val="center"/>
                    <w:rPr>
                      <w:rFonts w:ascii="BernhardTango BT" w:hAnsi="BernhardTango BT"/>
                      <w:b/>
                      <w:sz w:val="32"/>
                      <w:szCs w:val="32"/>
                    </w:rPr>
                  </w:pPr>
                  <w:r>
                    <w:rPr>
                      <w:rFonts w:ascii="BernhardTango BT" w:hAnsi="BernhardTango BT"/>
                      <w:b/>
                      <w:sz w:val="32"/>
                      <w:szCs w:val="32"/>
                    </w:rPr>
                    <w:t>1</w:t>
                  </w:r>
                  <w:r w:rsidR="00CC39F7">
                    <w:rPr>
                      <w:rFonts w:ascii="BernhardTango BT" w:hAnsi="BernhardTango BT"/>
                      <w:b/>
                      <w:sz w:val="32"/>
                      <w:szCs w:val="32"/>
                    </w:rPr>
                    <w:t>0</w:t>
                  </w:r>
                  <w:r>
                    <w:rPr>
                      <w:rFonts w:ascii="BernhardTango BT" w:hAnsi="BernhardTango BT"/>
                      <w:b/>
                      <w:sz w:val="32"/>
                      <w:szCs w:val="32"/>
                    </w:rPr>
                    <w:t>-4</w:t>
                  </w:r>
                </w:p>
                <w:p w:rsidR="002248A8" w:rsidRPr="002248A8" w:rsidRDefault="002248A8" w:rsidP="002248A8">
                  <w:pPr>
                    <w:jc w:val="center"/>
                    <w:rPr>
                      <w:rFonts w:ascii="BernhardTango BT" w:hAnsi="BernhardTango BT"/>
                      <w:b/>
                      <w:sz w:val="44"/>
                      <w:szCs w:val="44"/>
                    </w:rPr>
                  </w:pPr>
                </w:p>
              </w:txbxContent>
            </v:textbox>
          </v:shape>
        </w:pict>
      </w:r>
      <w:r>
        <w:rPr>
          <w:noProof/>
        </w:rPr>
        <w:pict>
          <v:shape id="Text Box 290" o:spid="_x0000_s1031" type="#_x0000_t202" style="position:absolute;margin-left:41.1pt;margin-top:374.2pt;width:178.8pt;height:124.95pt;z-index:251658240;visibility:visible;mso-wrap-style:non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" stroked="f">
            <v:textbox style="mso-fit-shape-to-text:t">
              <w:txbxContent>
                <w:p w:rsidR="00EC5293" w:rsidRPr="00EC5293" w:rsidRDefault="00EC5293"/>
              </w:txbxContent>
            </v:textbox>
            <w10:wrap anchorx="page" anchory="page"/>
          </v:shape>
        </w:pict>
      </w:r>
      <w:r w:rsidR="00AC7BFD">
        <w:br w:type="page"/>
      </w:r>
    </w:p>
    <w:p w:rsidR="00AC7BFD" w:rsidRDefault="000B54C4">
      <w:r>
        <w:rPr>
          <w:noProof/>
        </w:rPr>
        <w:lastRenderedPageBreak/>
        <w:pict>
          <v:shape id="Text Box 278" o:spid="_x0000_s1032" type="#_x0000_t202" style="position:absolute;margin-left:4in;margin-top:55.2pt;width:231pt;height:549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" filled="f" fillcolor="purple" stroked="f">
            <v:textbox inset="0,0,0,0">
              <w:txbxContent>
                <w:p w:rsidR="000B514F" w:rsidRPr="0034128A" w:rsidRDefault="00E60D94" w:rsidP="000B514F">
                  <w:pPr>
                    <w:pStyle w:val="Event"/>
                    <w:jc w:val="center"/>
                    <w:rPr>
                      <w:rFonts w:ascii="BernhardTango BT" w:hAnsi="BernhardTango BT"/>
                      <w:b/>
                      <w:sz w:val="24"/>
                      <w:szCs w:val="24"/>
                    </w:rPr>
                  </w:pPr>
                  <w:r w:rsidRPr="0034128A">
                    <w:rPr>
                      <w:rFonts w:ascii="BernhardTango BT" w:hAnsi="BernhardTango BT"/>
                      <w:b/>
                      <w:sz w:val="24"/>
                      <w:szCs w:val="24"/>
                    </w:rPr>
                    <w:t>* Photography Sessions By:</w:t>
                  </w:r>
                </w:p>
                <w:p w:rsidR="00AC7BFD" w:rsidRPr="0034128A" w:rsidRDefault="00E60D94" w:rsidP="000B514F">
                  <w:pPr>
                    <w:pStyle w:val="Event"/>
                    <w:jc w:val="center"/>
                    <w:rPr>
                      <w:rFonts w:ascii="BernhardTango BT" w:hAnsi="BernhardTango BT"/>
                      <w:b/>
                      <w:sz w:val="24"/>
                      <w:szCs w:val="24"/>
                    </w:rPr>
                  </w:pPr>
                  <w:r w:rsidRPr="0034128A">
                    <w:rPr>
                      <w:rFonts w:ascii="BernhardTango BT" w:hAnsi="BernhardTango BT"/>
                      <w:b/>
                      <w:sz w:val="24"/>
                      <w:szCs w:val="24"/>
                    </w:rPr>
                    <w:t xml:space="preserve"> </w:t>
                  </w:r>
                  <w:proofErr w:type="spellStart"/>
                  <w:r w:rsidRPr="0034128A">
                    <w:rPr>
                      <w:rFonts w:ascii="BernhardTango BT" w:hAnsi="BernhardTango BT"/>
                      <w:b/>
                      <w:sz w:val="24"/>
                      <w:szCs w:val="24"/>
                    </w:rPr>
                    <w:t>Pragle</w:t>
                  </w:r>
                  <w:proofErr w:type="spellEnd"/>
                  <w:r w:rsidRPr="0034128A">
                    <w:rPr>
                      <w:rFonts w:ascii="BernhardTango BT" w:hAnsi="BernhardTango BT"/>
                      <w:b/>
                      <w:sz w:val="24"/>
                      <w:szCs w:val="24"/>
                    </w:rPr>
                    <w:t xml:space="preserve"> Photography</w:t>
                  </w:r>
                </w:p>
                <w:p w:rsidR="009E5903" w:rsidRDefault="009E5903" w:rsidP="0016684D">
                  <w:pPr>
                    <w:jc w:val="center"/>
                    <w:rPr>
                      <w:rFonts w:ascii="BernhardTango BT" w:eastAsia="Times New Roman" w:hAnsi="BernhardTango BT" w:cs="Arial"/>
                    </w:rPr>
                  </w:pPr>
                  <w:r w:rsidRPr="009E5903">
                    <w:rPr>
                      <w:rFonts w:ascii="BernhardTango BT" w:eastAsia="Times New Roman" w:hAnsi="BernhardTango BT" w:cs="Arial"/>
                    </w:rPr>
                    <w:t>Come make some great new memories in honor of baby Emerson!</w:t>
                  </w:r>
                </w:p>
                <w:p w:rsidR="0016684D" w:rsidRDefault="0016684D" w:rsidP="00610605">
                  <w:pPr>
                    <w:jc w:val="center"/>
                    <w:rPr>
                      <w:rFonts w:ascii="BernhardTango BT" w:eastAsia="Times New Roman" w:hAnsi="BernhardTango BT" w:cs="Arial"/>
                    </w:rPr>
                  </w:pPr>
                </w:p>
                <w:p w:rsidR="009E5903" w:rsidRDefault="009E5903" w:rsidP="00610605">
                  <w:pPr>
                    <w:jc w:val="center"/>
                    <w:rPr>
                      <w:rFonts w:ascii="BernhardTango BT" w:eastAsia="Times New Roman" w:hAnsi="BernhardTango BT" w:cs="Arial"/>
                    </w:rPr>
                  </w:pPr>
                  <w:r>
                    <w:rPr>
                      <w:rFonts w:ascii="BernhardTango BT" w:eastAsia="Times New Roman" w:hAnsi="BernhardTango BT" w:cs="Arial"/>
                    </w:rPr>
                    <w:t xml:space="preserve">* </w:t>
                  </w:r>
                  <w:r w:rsidRPr="009E5903">
                    <w:rPr>
                      <w:rFonts w:ascii="BernhardTango BT" w:eastAsia="Times New Roman" w:hAnsi="BernhardTango BT" w:cs="Arial"/>
                    </w:rPr>
                    <w:t xml:space="preserve">Have your picture taken by </w:t>
                  </w:r>
                  <w:proofErr w:type="spellStart"/>
                  <w:r w:rsidRPr="009E5903">
                    <w:rPr>
                      <w:rFonts w:ascii="BernhardTango BT" w:eastAsia="Times New Roman" w:hAnsi="BernhardTango BT" w:cs="Arial"/>
                    </w:rPr>
                    <w:t>Pragle</w:t>
                  </w:r>
                  <w:proofErr w:type="spellEnd"/>
                  <w:r w:rsidRPr="009E5903">
                    <w:rPr>
                      <w:rFonts w:ascii="BernhardTango BT" w:eastAsia="Times New Roman" w:hAnsi="BernhardTango BT" w:cs="Arial"/>
                    </w:rPr>
                    <w:t xml:space="preserve"> Photography, and receive the images by mail</w:t>
                  </w:r>
                  <w:r>
                    <w:rPr>
                      <w:rFonts w:ascii="BernhardTango BT" w:eastAsia="Times New Roman" w:hAnsi="BernhardTango BT" w:cs="Arial"/>
                    </w:rPr>
                    <w:t xml:space="preserve"> </w:t>
                  </w:r>
                  <w:r w:rsidRPr="009E5903">
                    <w:rPr>
                      <w:rFonts w:ascii="BernhardTango BT" w:eastAsia="Times New Roman" w:hAnsi="BernhardTango BT" w:cs="Arial"/>
                    </w:rPr>
                    <w:t>on CD!</w:t>
                  </w:r>
                </w:p>
                <w:p w:rsidR="009E5903" w:rsidRDefault="009E5903" w:rsidP="00610605">
                  <w:pPr>
                    <w:jc w:val="center"/>
                    <w:rPr>
                      <w:rFonts w:ascii="BernhardTango BT" w:eastAsia="Times New Roman" w:hAnsi="BernhardTango BT" w:cs="Arial"/>
                    </w:rPr>
                  </w:pPr>
                </w:p>
                <w:p w:rsidR="009E5903" w:rsidRPr="009E5903" w:rsidRDefault="009E5903" w:rsidP="00610605">
                  <w:pPr>
                    <w:jc w:val="center"/>
                    <w:rPr>
                      <w:rFonts w:ascii="BernhardTango BT" w:eastAsia="Times New Roman" w:hAnsi="BernhardTango BT" w:cs="Arial"/>
                    </w:rPr>
                  </w:pPr>
                  <w:r>
                    <w:rPr>
                      <w:rFonts w:ascii="BernhardTango BT" w:eastAsia="Times New Roman" w:hAnsi="BernhardTango BT" w:cs="Arial"/>
                    </w:rPr>
                    <w:t xml:space="preserve">* </w:t>
                  </w:r>
                  <w:r w:rsidR="00AA290B">
                    <w:rPr>
                      <w:rFonts w:ascii="BernhardTango BT" w:eastAsia="Times New Roman" w:hAnsi="BernhardTango BT" w:cs="Arial"/>
                    </w:rPr>
                    <w:t>20 minute mini sessions all</w:t>
                  </w:r>
                  <w:r w:rsidRPr="009E5903">
                    <w:rPr>
                      <w:rFonts w:ascii="BernhardTango BT" w:eastAsia="Times New Roman" w:hAnsi="BernhardTango BT" w:cs="Arial"/>
                    </w:rPr>
                    <w:t xml:space="preserve"> day!</w:t>
                  </w:r>
                </w:p>
                <w:p w:rsidR="009E5903" w:rsidRDefault="009E5903" w:rsidP="00610605">
                  <w:pPr>
                    <w:jc w:val="center"/>
                    <w:rPr>
                      <w:rFonts w:ascii="BernhardTango BT" w:eastAsia="Times New Roman" w:hAnsi="BernhardTango BT" w:cs="Arial"/>
                    </w:rPr>
                  </w:pPr>
                </w:p>
                <w:p w:rsidR="009E5903" w:rsidRDefault="009E5903" w:rsidP="00610605">
                  <w:pPr>
                    <w:jc w:val="center"/>
                    <w:rPr>
                      <w:rFonts w:ascii="BernhardTango BT" w:eastAsia="Times New Roman" w:hAnsi="BernhardTango BT" w:cs="Arial"/>
                    </w:rPr>
                  </w:pPr>
                  <w:r>
                    <w:rPr>
                      <w:rFonts w:ascii="BernhardTango BT" w:eastAsia="Times New Roman" w:hAnsi="BernhardTango BT" w:cs="Arial"/>
                    </w:rPr>
                    <w:t xml:space="preserve">* </w:t>
                  </w:r>
                  <w:r w:rsidRPr="009E5903">
                    <w:rPr>
                      <w:rFonts w:ascii="BernhardTango BT" w:eastAsia="Times New Roman" w:hAnsi="BernhardTango BT" w:cs="Arial"/>
                    </w:rPr>
                    <w:t>Cost is $40 per session for the event!</w:t>
                  </w:r>
                </w:p>
                <w:p w:rsidR="009E5903" w:rsidRDefault="009E5903" w:rsidP="00610605">
                  <w:pPr>
                    <w:jc w:val="center"/>
                    <w:rPr>
                      <w:rFonts w:ascii="BernhardTango BT" w:eastAsia="Times New Roman" w:hAnsi="BernhardTango BT" w:cs="Arial"/>
                    </w:rPr>
                  </w:pPr>
                </w:p>
                <w:p w:rsidR="009E5903" w:rsidRDefault="009E5903" w:rsidP="00610605">
                  <w:pPr>
                    <w:jc w:val="center"/>
                    <w:rPr>
                      <w:rFonts w:ascii="BernhardTango BT" w:eastAsia="Times New Roman" w:hAnsi="BernhardTango BT" w:cs="Arial"/>
                    </w:rPr>
                  </w:pPr>
                  <w:r>
                    <w:rPr>
                      <w:rFonts w:ascii="BernhardTango BT" w:eastAsia="Times New Roman" w:hAnsi="BernhardTango BT" w:cs="Arial"/>
                    </w:rPr>
                    <w:t xml:space="preserve">* </w:t>
                  </w:r>
                  <w:r w:rsidRPr="009E5903">
                    <w:rPr>
                      <w:rFonts w:ascii="BernhardTango BT" w:eastAsia="Times New Roman" w:hAnsi="BernhardTango BT" w:cs="Arial"/>
                    </w:rPr>
                    <w:t>Cash or check accepted</w:t>
                  </w:r>
                </w:p>
                <w:p w:rsidR="0016684D" w:rsidRPr="009E5903" w:rsidRDefault="0016684D" w:rsidP="009E5903">
                  <w:pPr>
                    <w:rPr>
                      <w:rFonts w:ascii="BernhardTango BT" w:eastAsia="Times New Roman" w:hAnsi="BernhardTango BT" w:cs="Arial"/>
                    </w:rPr>
                  </w:pPr>
                </w:p>
                <w:p w:rsidR="009E5903" w:rsidRDefault="009E5903" w:rsidP="0016684D">
                  <w:pPr>
                    <w:pStyle w:val="Event"/>
                    <w:jc w:val="center"/>
                    <w:rPr>
                      <w:rFonts w:ascii="BernhardTango BT" w:hAnsi="BernhardTango BT" w:cs="Arial"/>
                      <w:sz w:val="24"/>
                      <w:szCs w:val="24"/>
                    </w:rPr>
                  </w:pPr>
                  <w:r w:rsidRPr="009E5903">
                    <w:rPr>
                      <w:rFonts w:ascii="BernhardTango BT" w:hAnsi="BernhardTango BT" w:cs="Arial"/>
                      <w:sz w:val="24"/>
                      <w:szCs w:val="24"/>
                    </w:rPr>
                    <w:t xml:space="preserve">Check me out at </w:t>
                  </w:r>
                  <w:hyperlink r:id="rId13" w:tgtFrame="_blank" w:history="1">
                    <w:r w:rsidRPr="009E5903">
                      <w:rPr>
                        <w:rFonts w:ascii="BernhardTango BT" w:hAnsi="BernhardTango BT" w:cs="Arial"/>
                        <w:color w:val="0000FF"/>
                        <w:sz w:val="24"/>
                        <w:szCs w:val="24"/>
                        <w:u w:val="single"/>
                      </w:rPr>
                      <w:t>www.praglephotography.com</w:t>
                    </w:r>
                  </w:hyperlink>
                </w:p>
                <w:p w:rsidR="00361213" w:rsidRPr="009E5903" w:rsidRDefault="00361213" w:rsidP="0016684D">
                  <w:pPr>
                    <w:pStyle w:val="Event"/>
                    <w:jc w:val="center"/>
                    <w:rPr>
                      <w:rFonts w:ascii="BernhardTango BT" w:hAnsi="BernhardTango BT"/>
                      <w:sz w:val="24"/>
                      <w:szCs w:val="24"/>
                    </w:rPr>
                  </w:pPr>
                  <w:r>
                    <w:rPr>
                      <w:rFonts w:ascii="BernhardTango BT" w:hAnsi="BernhardTango BT"/>
                      <w:noProof/>
                      <w:sz w:val="24"/>
                      <w:szCs w:val="24"/>
                    </w:rPr>
                    <w:drawing>
                      <wp:inline distT="0" distB="0" distL="0" distR="0">
                        <wp:extent cx="1943100" cy="12995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glephotography.jp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42457" cy="1299126"/>
                                </a:xfrm>
                                <a:prstGeom prst="rect">
                                  <a:avLst/>
                                </a:prstGeom>
                              </pic:spPr>
                            </pic:pic>
                          </a:graphicData>
                        </a:graphic>
                      </wp:inline>
                    </w:drawing>
                  </w:r>
                </w:p>
                <w:p w:rsidR="003F33AE" w:rsidRDefault="003F33AE" w:rsidP="000B514F">
                  <w:pPr>
                    <w:pStyle w:val="Event"/>
                    <w:jc w:val="center"/>
                    <w:rPr>
                      <w:rFonts w:ascii="BernhardTango BT" w:hAnsi="BernhardTango BT"/>
                      <w:sz w:val="24"/>
                      <w:szCs w:val="24"/>
                    </w:rPr>
                  </w:pPr>
                </w:p>
                <w:p w:rsidR="00E60D94" w:rsidRPr="004C12D4" w:rsidRDefault="00E60D94" w:rsidP="00F84445">
                  <w:pPr>
                    <w:pStyle w:val="Event"/>
                    <w:ind w:firstLine="720"/>
                    <w:jc w:val="both"/>
                    <w:rPr>
                      <w:rFonts w:ascii="BernhardTango BT" w:hAnsi="BernhardTango BT"/>
                      <w:sz w:val="24"/>
                      <w:szCs w:val="24"/>
                    </w:rPr>
                  </w:pPr>
                  <w:r w:rsidRPr="004C12D4">
                    <w:rPr>
                      <w:rFonts w:ascii="BernhardTango BT" w:hAnsi="BernhardTango BT"/>
                      <w:sz w:val="24"/>
                      <w:szCs w:val="24"/>
                    </w:rPr>
                    <w:t>* Bake Sale</w:t>
                  </w:r>
                  <w:r w:rsidR="006D3077">
                    <w:rPr>
                      <w:rFonts w:ascii="BernhardTango BT" w:hAnsi="BernhardTango BT"/>
                      <w:sz w:val="24"/>
                      <w:szCs w:val="24"/>
                    </w:rPr>
                    <w:tab/>
                  </w:r>
                  <w:r w:rsidR="00792DD0">
                    <w:rPr>
                      <w:rFonts w:ascii="BernhardTango BT" w:hAnsi="BernhardTango BT"/>
                      <w:sz w:val="24"/>
                      <w:szCs w:val="24"/>
                    </w:rPr>
                    <w:t xml:space="preserve">         * Wildlife Defenders</w:t>
                  </w:r>
                </w:p>
                <w:p w:rsidR="00E60D94" w:rsidRPr="004C12D4" w:rsidRDefault="00E60D94" w:rsidP="00F84445">
                  <w:pPr>
                    <w:pStyle w:val="Event"/>
                    <w:ind w:firstLine="720"/>
                    <w:jc w:val="both"/>
                    <w:rPr>
                      <w:rFonts w:ascii="BernhardTango BT" w:hAnsi="BernhardTango BT"/>
                      <w:sz w:val="24"/>
                      <w:szCs w:val="24"/>
                    </w:rPr>
                  </w:pPr>
                  <w:r w:rsidRPr="004C12D4">
                    <w:rPr>
                      <w:rFonts w:ascii="BernhardTango BT" w:hAnsi="BernhardTango BT"/>
                      <w:sz w:val="24"/>
                      <w:szCs w:val="24"/>
                    </w:rPr>
                    <w:t>* Raffle</w:t>
                  </w:r>
                  <w:r w:rsidR="006D3077">
                    <w:rPr>
                      <w:rFonts w:ascii="BernhardTango BT" w:hAnsi="BernhardTango BT"/>
                      <w:sz w:val="24"/>
                      <w:szCs w:val="24"/>
                    </w:rPr>
                    <w:tab/>
                  </w:r>
                  <w:r w:rsidR="006D3077">
                    <w:rPr>
                      <w:rFonts w:ascii="BernhardTango BT" w:hAnsi="BernhardTango BT"/>
                      <w:sz w:val="24"/>
                      <w:szCs w:val="24"/>
                    </w:rPr>
                    <w:tab/>
                    <w:t xml:space="preserve">      </w:t>
                  </w:r>
                  <w:r w:rsidR="007C5186">
                    <w:rPr>
                      <w:rFonts w:ascii="BernhardTango BT" w:hAnsi="BernhardTango BT"/>
                      <w:sz w:val="24"/>
                      <w:szCs w:val="24"/>
                    </w:rPr>
                    <w:t xml:space="preserve"> </w:t>
                  </w:r>
                  <w:r w:rsidR="006D3077">
                    <w:rPr>
                      <w:rFonts w:ascii="BernhardTango BT" w:hAnsi="BernhardTango BT"/>
                      <w:sz w:val="24"/>
                      <w:szCs w:val="24"/>
                    </w:rPr>
                    <w:t xml:space="preserve">  </w:t>
                  </w:r>
                  <w:r w:rsidR="00BC4B3C">
                    <w:rPr>
                      <w:rFonts w:ascii="BernhardTango BT" w:hAnsi="BernhardTango BT"/>
                      <w:sz w:val="24"/>
                      <w:szCs w:val="24"/>
                    </w:rPr>
                    <w:t xml:space="preserve">* </w:t>
                  </w:r>
                  <w:proofErr w:type="gramStart"/>
                  <w:r w:rsidR="00BC4B3C">
                    <w:rPr>
                      <w:rFonts w:ascii="BernhardTango BT" w:hAnsi="BernhardTango BT"/>
                      <w:sz w:val="24"/>
                      <w:szCs w:val="24"/>
                    </w:rPr>
                    <w:t>The</w:t>
                  </w:r>
                  <w:proofErr w:type="gramEnd"/>
                  <w:r w:rsidR="00BC4B3C">
                    <w:rPr>
                      <w:rFonts w:ascii="BernhardTango BT" w:hAnsi="BernhardTango BT"/>
                      <w:sz w:val="24"/>
                      <w:szCs w:val="24"/>
                    </w:rPr>
                    <w:t xml:space="preserve"> Magic Guy</w:t>
                  </w:r>
                </w:p>
                <w:p w:rsidR="00E60D94" w:rsidRPr="004C12D4" w:rsidRDefault="00E60D94" w:rsidP="00F84445">
                  <w:pPr>
                    <w:pStyle w:val="Event"/>
                    <w:ind w:firstLine="720"/>
                    <w:jc w:val="both"/>
                    <w:rPr>
                      <w:rFonts w:ascii="BernhardTango BT" w:hAnsi="BernhardTango BT"/>
                      <w:sz w:val="24"/>
                      <w:szCs w:val="24"/>
                    </w:rPr>
                  </w:pPr>
                  <w:r w:rsidRPr="004C12D4">
                    <w:rPr>
                      <w:rFonts w:ascii="BernhardTango BT" w:hAnsi="BernhardTango BT"/>
                      <w:sz w:val="24"/>
                      <w:szCs w:val="24"/>
                    </w:rPr>
                    <w:t>* Face Painting</w:t>
                  </w:r>
                  <w:r w:rsidR="007947A8">
                    <w:rPr>
                      <w:rFonts w:ascii="BernhardTango BT" w:hAnsi="BernhardTango BT"/>
                      <w:sz w:val="24"/>
                      <w:szCs w:val="24"/>
                    </w:rPr>
                    <w:tab/>
                    <w:t xml:space="preserve">         </w:t>
                  </w:r>
                  <w:bookmarkStart w:id="0" w:name="_GoBack"/>
                  <w:bookmarkEnd w:id="0"/>
                  <w:r w:rsidR="00BC4B3C">
                    <w:rPr>
                      <w:rFonts w:ascii="BernhardTango BT" w:hAnsi="BernhardTango BT"/>
                      <w:sz w:val="24"/>
                      <w:szCs w:val="24"/>
                    </w:rPr>
                    <w:t>* Bounce Houses</w:t>
                  </w:r>
                </w:p>
                <w:p w:rsidR="008A3A82" w:rsidRDefault="007C5186" w:rsidP="00F84445">
                  <w:pPr>
                    <w:pStyle w:val="Event"/>
                    <w:ind w:firstLine="720"/>
                    <w:jc w:val="both"/>
                    <w:rPr>
                      <w:rFonts w:ascii="BernhardTango BT" w:hAnsi="BernhardTango BT"/>
                      <w:sz w:val="24"/>
                      <w:szCs w:val="24"/>
                    </w:rPr>
                  </w:pPr>
                  <w:r>
                    <w:rPr>
                      <w:rFonts w:ascii="BernhardTango BT" w:hAnsi="BernhardTango BT"/>
                      <w:sz w:val="24"/>
                      <w:szCs w:val="24"/>
                    </w:rPr>
                    <w:t xml:space="preserve">* </w:t>
                  </w:r>
                  <w:proofErr w:type="spellStart"/>
                  <w:r>
                    <w:rPr>
                      <w:rFonts w:ascii="BernhardTango BT" w:hAnsi="BernhardTango BT"/>
                      <w:sz w:val="24"/>
                      <w:szCs w:val="24"/>
                    </w:rPr>
                    <w:t>Zumba</w:t>
                  </w:r>
                  <w:proofErr w:type="spellEnd"/>
                  <w:r w:rsidR="008A3A82">
                    <w:rPr>
                      <w:rFonts w:ascii="BernhardTango BT" w:hAnsi="BernhardTango BT"/>
                      <w:sz w:val="24"/>
                      <w:szCs w:val="24"/>
                    </w:rPr>
                    <w:t xml:space="preserve"> </w:t>
                  </w:r>
                  <w:r w:rsidR="008A3A82" w:rsidRPr="008A3A82">
                    <w:rPr>
                      <w:rFonts w:ascii="BernhardTango BT" w:hAnsi="BernhardTango BT"/>
                      <w:sz w:val="22"/>
                      <w:szCs w:val="22"/>
                    </w:rPr>
                    <w:t xml:space="preserve">(2 hours of </w:t>
                  </w:r>
                  <w:proofErr w:type="spellStart"/>
                  <w:r w:rsidR="008A3A82" w:rsidRPr="008A3A82">
                    <w:rPr>
                      <w:rFonts w:ascii="BernhardTango BT" w:hAnsi="BernhardTango BT"/>
                      <w:sz w:val="22"/>
                      <w:szCs w:val="22"/>
                    </w:rPr>
                    <w:t>Zumba</w:t>
                  </w:r>
                  <w:proofErr w:type="spellEnd"/>
                  <w:r w:rsidR="008A3A82" w:rsidRPr="008A3A82">
                    <w:rPr>
                      <w:rFonts w:ascii="BernhardTango BT" w:hAnsi="BernhardTango BT"/>
                      <w:sz w:val="22"/>
                      <w:szCs w:val="22"/>
                    </w:rPr>
                    <w:t xml:space="preserve"> for only $10!!)</w:t>
                  </w:r>
                </w:p>
                <w:p w:rsidR="008A3A82" w:rsidRDefault="006D3077" w:rsidP="00F84445">
                  <w:pPr>
                    <w:pStyle w:val="Event"/>
                    <w:ind w:left="720"/>
                    <w:jc w:val="both"/>
                    <w:rPr>
                      <w:rFonts w:ascii="BernhardTango BT" w:hAnsi="BernhardTango BT"/>
                      <w:sz w:val="24"/>
                      <w:szCs w:val="24"/>
                    </w:rPr>
                  </w:pPr>
                  <w:r>
                    <w:rPr>
                      <w:rFonts w:ascii="BernhardTango BT" w:hAnsi="BernhardTango BT"/>
                      <w:sz w:val="24"/>
                      <w:szCs w:val="24"/>
                    </w:rPr>
                    <w:t>* Double D’s Chicken BBQ</w:t>
                  </w:r>
                </w:p>
                <w:p w:rsidR="00E60D94" w:rsidRPr="004C12D4" w:rsidRDefault="008A3A82" w:rsidP="00F84445">
                  <w:pPr>
                    <w:pStyle w:val="Event"/>
                    <w:ind w:left="720" w:firstLine="720"/>
                    <w:jc w:val="both"/>
                    <w:rPr>
                      <w:rFonts w:ascii="BernhardTango BT" w:hAnsi="BernhardTango BT"/>
                      <w:sz w:val="24"/>
                      <w:szCs w:val="24"/>
                    </w:rPr>
                  </w:pPr>
                  <w:r w:rsidRPr="008A3A82">
                    <w:rPr>
                      <w:rFonts w:ascii="BernhardTango BT" w:hAnsi="BernhardTango BT"/>
                      <w:sz w:val="22"/>
                      <w:szCs w:val="22"/>
                    </w:rPr>
                    <w:t>($8.50 pre-sale tickets)</w:t>
                  </w:r>
                </w:p>
                <w:p w:rsidR="00B07E98" w:rsidRPr="004C12D4" w:rsidRDefault="00B07E98" w:rsidP="00556939">
                  <w:pPr>
                    <w:pStyle w:val="Event"/>
                    <w:jc w:val="center"/>
                    <w:rPr>
                      <w:rFonts w:ascii="BernhardTango BT" w:hAnsi="BernhardTango BT"/>
                      <w:sz w:val="24"/>
                      <w:szCs w:val="24"/>
                    </w:rPr>
                  </w:pPr>
                  <w:r w:rsidRPr="004C12D4">
                    <w:rPr>
                      <w:rFonts w:ascii="BernhardTango BT" w:hAnsi="BernhardTango BT"/>
                      <w:sz w:val="24"/>
                      <w:szCs w:val="24"/>
                    </w:rPr>
                    <w:t>* Vendors</w:t>
                  </w:r>
                  <w:r w:rsidR="00556939">
                    <w:rPr>
                      <w:rFonts w:ascii="BernhardTango BT" w:hAnsi="BernhardTango BT"/>
                      <w:sz w:val="24"/>
                      <w:szCs w:val="24"/>
                    </w:rPr>
                    <w:t xml:space="preserve"> include: Turtle Dove Creations, </w:t>
                  </w:r>
                  <w:r w:rsidR="001A02A3">
                    <w:rPr>
                      <w:rFonts w:ascii="BernhardTango BT" w:hAnsi="BernhardTango BT"/>
                      <w:sz w:val="24"/>
                      <w:szCs w:val="24"/>
                    </w:rPr>
                    <w:t xml:space="preserve">Initials, Inc, </w:t>
                  </w:r>
                  <w:proofErr w:type="spellStart"/>
                  <w:r w:rsidR="001A02A3">
                    <w:rPr>
                      <w:rFonts w:ascii="BernhardTango BT" w:hAnsi="BernhardTango BT"/>
                      <w:sz w:val="24"/>
                      <w:szCs w:val="24"/>
                    </w:rPr>
                    <w:t>Scentsy</w:t>
                  </w:r>
                  <w:proofErr w:type="spellEnd"/>
                  <w:r w:rsidR="001A02A3">
                    <w:rPr>
                      <w:rFonts w:ascii="BernhardTango BT" w:hAnsi="BernhardTango BT"/>
                      <w:sz w:val="24"/>
                      <w:szCs w:val="24"/>
                    </w:rPr>
                    <w:t xml:space="preserve">, </w:t>
                  </w:r>
                  <w:proofErr w:type="gramStart"/>
                  <w:r w:rsidR="001A02A3">
                    <w:rPr>
                      <w:rFonts w:ascii="BernhardTango BT" w:hAnsi="BernhardTango BT"/>
                      <w:sz w:val="24"/>
                      <w:szCs w:val="24"/>
                    </w:rPr>
                    <w:t>Thirty</w:t>
                  </w:r>
                  <w:proofErr w:type="gramEnd"/>
                  <w:r w:rsidR="001A02A3">
                    <w:rPr>
                      <w:rFonts w:ascii="BernhardTango BT" w:hAnsi="BernhardTango BT"/>
                      <w:sz w:val="24"/>
                      <w:szCs w:val="24"/>
                    </w:rPr>
                    <w:t>-One</w:t>
                  </w:r>
                </w:p>
                <w:p w:rsidR="00126205" w:rsidRPr="004C12D4" w:rsidRDefault="00126205" w:rsidP="00556939">
                  <w:pPr>
                    <w:pStyle w:val="Event"/>
                    <w:jc w:val="center"/>
                    <w:rPr>
                      <w:rFonts w:ascii="BernhardTango BT" w:hAnsi="BernhardTango BT"/>
                      <w:sz w:val="24"/>
                      <w:szCs w:val="24"/>
                    </w:rPr>
                  </w:pPr>
                  <w:r w:rsidRPr="004C12D4">
                    <w:rPr>
                      <w:rFonts w:ascii="BernhardTango BT" w:hAnsi="BernhardTango BT"/>
                      <w:sz w:val="24"/>
                      <w:szCs w:val="24"/>
                    </w:rPr>
                    <w:t>&amp; Much MORE!!</w:t>
                  </w:r>
                </w:p>
                <w:p w:rsidR="00AC7BFD" w:rsidRDefault="00AC7BFD">
                  <w:pPr>
                    <w:pStyle w:val="Event"/>
                    <w:rPr>
                      <w:sz w:val="19"/>
                    </w:rPr>
                  </w:pPr>
                </w:p>
              </w:txbxContent>
            </v:textbox>
            <w10:wrap anchorx="page" anchory="page"/>
          </v:shape>
        </w:pict>
      </w:r>
      <w:r>
        <w:rPr>
          <w:noProof/>
        </w:rPr>
        <w:pict>
          <v:shape id="Text Box 281" o:spid="_x0000_s1033" type="#_x0000_t202" style="position:absolute;margin-left:551.4pt;margin-top:72.6pt;width:204.65pt;height:517.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" filled="f" stroked="f">
            <v:textbox inset="0,0,0,0">
              <w:txbxContent>
                <w:p w:rsidR="0039359B" w:rsidRPr="006C4E1D" w:rsidRDefault="0039359B" w:rsidP="0039359B">
                  <w:pPr>
                    <w:autoSpaceDE w:val="0"/>
                    <w:autoSpaceDN w:val="0"/>
                    <w:adjustRightInd w:val="0"/>
                    <w:rPr>
                      <w:rFonts w:ascii="BernhardTango BT" w:eastAsiaTheme="minorHAnsi" w:hAnsi="BernhardTango BT" w:cs="Arial"/>
                      <w:color w:val="000000"/>
                      <w:highlight w:val="white"/>
                    </w:rPr>
                  </w:pPr>
                  <w:r w:rsidRPr="006C4E1D">
                    <w:rPr>
                      <w:rFonts w:ascii="BernhardTango BT" w:eastAsiaTheme="minorHAnsi" w:hAnsi="BernhardTango BT" w:cs="Arial"/>
                      <w:color w:val="000000"/>
                      <w:highlight w:val="white"/>
                    </w:rPr>
                    <w:t>Please consider donating an item to the Embracing Emerson Fundraising Event taking place on Saturday, May 18, 2013.  We would be honored if your business/company can be represented during our raffle.  Your item will be on display throughout the day of the event.  All proceeds will benefit the Golisano Children's Hosp</w:t>
                  </w:r>
                  <w:r w:rsidR="008D0AB5">
                    <w:rPr>
                      <w:rFonts w:ascii="BernhardTango BT" w:eastAsiaTheme="minorHAnsi" w:hAnsi="BernhardTango BT" w:cs="Arial"/>
                      <w:color w:val="000000"/>
                      <w:highlight w:val="white"/>
                    </w:rPr>
                    <w:t>ital and the NICU Social Work Program</w:t>
                  </w:r>
                  <w:r w:rsidRPr="006C4E1D">
                    <w:rPr>
                      <w:rFonts w:ascii="BernhardTango BT" w:eastAsiaTheme="minorHAnsi" w:hAnsi="BernhardTango BT" w:cs="Arial"/>
                      <w:color w:val="000000"/>
                      <w:highlight w:val="white"/>
                    </w:rPr>
                    <w:t xml:space="preserve">.  </w:t>
                  </w:r>
                </w:p>
                <w:p w:rsidR="00AC7BFD" w:rsidRPr="006C4E1D" w:rsidRDefault="00AC7BFD">
                  <w:pPr>
                    <w:pStyle w:val="Sign-up"/>
                    <w:spacing w:line="240" w:lineRule="auto"/>
                    <w:rPr>
                      <w:rFonts w:ascii="BernhardTango BT" w:hAnsi="BernhardTango BT"/>
                      <w:b w:val="0"/>
                      <w:i w:val="0"/>
                    </w:rPr>
                  </w:pPr>
                </w:p>
                <w:p w:rsidR="0039359B" w:rsidRDefault="008F4D1B" w:rsidP="0039359B">
                  <w:pPr>
                    <w:pStyle w:val="NormalWeb"/>
                    <w:shd w:val="clear" w:color="auto" w:fill="FFFFFF"/>
                    <w:rPr>
                      <w:rFonts w:ascii="BernhardTango BT" w:hAnsi="BernhardTango BT"/>
                    </w:rPr>
                  </w:pPr>
                  <w:r>
                    <w:rPr>
                      <w:rFonts w:ascii="BernhardTango BT" w:hAnsi="BernhardTango BT" w:cs="Tahoma"/>
                      <w:color w:val="333333"/>
                      <w:lang/>
                    </w:rPr>
                    <w:t>Our community relies highly on the professionals at Golisano Children’s</w:t>
                  </w:r>
                  <w:r w:rsidR="0039359B" w:rsidRPr="006C4E1D">
                    <w:rPr>
                      <w:rFonts w:ascii="BernhardTango BT" w:hAnsi="BernhardTango BT" w:cs="Tahoma"/>
                      <w:color w:val="333333"/>
                      <w:lang/>
                    </w:rPr>
                    <w:t xml:space="preserve"> Hospital.</w:t>
                  </w:r>
                  <w:r w:rsidR="0039359B" w:rsidRPr="006C4E1D">
                    <w:rPr>
                      <w:rFonts w:ascii="BernhardTango BT" w:hAnsi="BernhardTango BT"/>
                    </w:rPr>
                    <w:t xml:space="preserve"> Golisano Children's Hospital serves more than 74,000 children from the 17-county Finger Lakes region and beyond every year – both as inpatients and outpatients. It houses 132 beds and 34 pediatric specialties and subspecialties, including Pediatric Gastroenterology, Neonatology, Pediatric </w:t>
                  </w:r>
                  <w:proofErr w:type="spellStart"/>
                  <w:r w:rsidR="0039359B" w:rsidRPr="006C4E1D">
                    <w:rPr>
                      <w:rFonts w:ascii="BernhardTango BT" w:hAnsi="BernhardTango BT"/>
                    </w:rPr>
                    <w:t>Orthopaedics</w:t>
                  </w:r>
                  <w:proofErr w:type="spellEnd"/>
                  <w:r w:rsidR="0039359B" w:rsidRPr="006C4E1D">
                    <w:rPr>
                      <w:rFonts w:ascii="BernhardTango BT" w:hAnsi="BernhardTango BT"/>
                    </w:rPr>
                    <w:t>, Child Neurology and Pediatric Neurosurgery.</w:t>
                  </w:r>
                </w:p>
                <w:p w:rsidR="004409CB" w:rsidRDefault="00AD35F4" w:rsidP="00AD35F4">
                  <w:pPr>
                    <w:pStyle w:val="NormalWeb"/>
                    <w:shd w:val="clear" w:color="auto" w:fill="FFFFFF"/>
                    <w:jc w:val="center"/>
                    <w:rPr>
                      <w:rFonts w:ascii="BernhardTango BT" w:hAnsi="BernhardTango BT"/>
                      <w:noProof/>
                    </w:rPr>
                  </w:pPr>
                  <w:r>
                    <w:rPr>
                      <w:rFonts w:ascii="BernhardTango BT" w:hAnsi="BernhardTango BT"/>
                      <w:noProof/>
                    </w:rPr>
                    <w:drawing>
                      <wp:inline distT="0" distB="0" distL="0" distR="0">
                        <wp:extent cx="1401966" cy="105156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4.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04606" cy="1053540"/>
                                </a:xfrm>
                                <a:prstGeom prst="rect">
                                  <a:avLst/>
                                </a:prstGeom>
                              </pic:spPr>
                            </pic:pic>
                          </a:graphicData>
                        </a:graphic>
                      </wp:inline>
                    </w:drawing>
                  </w:r>
                </w:p>
                <w:p w:rsidR="004409CB" w:rsidRDefault="004409CB" w:rsidP="0039359B">
                  <w:pPr>
                    <w:pStyle w:val="NormalWeb"/>
                    <w:shd w:val="clear" w:color="auto" w:fill="FFFFFF"/>
                    <w:rPr>
                      <w:rFonts w:ascii="BernhardTango BT" w:hAnsi="BernhardTango BT"/>
                      <w:noProof/>
                    </w:rPr>
                  </w:pPr>
                </w:p>
                <w:p w:rsidR="004409CB" w:rsidRDefault="004409CB" w:rsidP="0039359B">
                  <w:pPr>
                    <w:pStyle w:val="NormalWeb"/>
                    <w:shd w:val="clear" w:color="auto" w:fill="FFFFFF"/>
                    <w:rPr>
                      <w:rFonts w:ascii="BernhardTango BT" w:hAnsi="BernhardTango BT"/>
                      <w:noProof/>
                    </w:rPr>
                  </w:pPr>
                </w:p>
                <w:p w:rsidR="004409CB" w:rsidRDefault="004409CB" w:rsidP="00AD35F4">
                  <w:pPr>
                    <w:pStyle w:val="NormalWeb"/>
                    <w:shd w:val="clear" w:color="auto" w:fill="FFFFFF"/>
                    <w:jc w:val="center"/>
                    <w:rPr>
                      <w:rFonts w:ascii="BernhardTango BT" w:hAnsi="BernhardTango BT"/>
                    </w:rPr>
                  </w:pPr>
                  <w:r>
                    <w:rPr>
                      <w:rFonts w:ascii="BernhardTango BT" w:hAnsi="BernhardTango BT"/>
                      <w:noProof/>
                    </w:rPr>
                    <w:drawing>
                      <wp:inline distT="0" distB="0" distL="0" distR="0">
                        <wp:extent cx="2545080" cy="613527"/>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H_URMC_Tagline.JPG"/>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48564" cy="614367"/>
                                </a:xfrm>
                                <a:prstGeom prst="rect">
                                  <a:avLst/>
                                </a:prstGeom>
                              </pic:spPr>
                            </pic:pic>
                          </a:graphicData>
                        </a:graphic>
                      </wp:inline>
                    </w:drawing>
                  </w:r>
                </w:p>
                <w:p w:rsidR="004409CB" w:rsidRPr="006C4E1D" w:rsidRDefault="004409CB" w:rsidP="0039359B">
                  <w:pPr>
                    <w:pStyle w:val="NormalWeb"/>
                    <w:shd w:val="clear" w:color="auto" w:fill="FFFFFF"/>
                    <w:rPr>
                      <w:rFonts w:ascii="BernhardTango BT" w:hAnsi="BernhardTango BT" w:cs="Tahoma"/>
                      <w:color w:val="333333"/>
                      <w:lang/>
                    </w:rPr>
                  </w:pPr>
                </w:p>
                <w:p w:rsidR="0039359B" w:rsidRPr="006C4E1D" w:rsidRDefault="0039359B">
                  <w:pPr>
                    <w:pStyle w:val="Sign-up"/>
                    <w:spacing w:line="240" w:lineRule="auto"/>
                    <w:rPr>
                      <w:rFonts w:ascii="BernhardTango BT" w:hAnsi="BernhardTango BT"/>
                      <w:b w:val="0"/>
                      <w:i w:val="0"/>
                    </w:rPr>
                  </w:pPr>
                </w:p>
              </w:txbxContent>
            </v:textbox>
            <w10:wrap anchorx="page" anchory="page"/>
          </v:shape>
        </w:pict>
      </w:r>
      <w:r>
        <w:rPr>
          <w:noProof/>
        </w:rPr>
        <w:pict>
          <v:shape id="Text Box 269" o:spid="_x0000_s1034" type="#_x0000_t202" style="position:absolute;margin-left:36.6pt;margin-top:83.4pt;width:209.1pt;height:165.6pt;z-index:2516500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" filled="f" stroked="f" strokeweight="0">
            <v:textbox inset="0,0,0,0">
              <w:txbxContent>
                <w:p w:rsidR="00AA6672" w:rsidRPr="00AA6672" w:rsidRDefault="00AA6672" w:rsidP="00AA6672">
                  <w:pPr>
                    <w:spacing w:after="200" w:line="276" w:lineRule="auto"/>
                    <w:rPr>
                      <w:rFonts w:ascii="BernhardTango BT" w:eastAsiaTheme="minorHAnsi" w:hAnsi="BernhardTango BT" w:cs="Arial"/>
                    </w:rPr>
                  </w:pPr>
                  <w:r w:rsidRPr="00AA6672">
                    <w:rPr>
                      <w:rFonts w:ascii="BernhardTango BT" w:eastAsiaTheme="minorHAnsi" w:hAnsi="BernhardTango BT" w:cs="Arial"/>
                    </w:rPr>
                    <w:t>On March 25, 2012, our family was blessed with Triplets – Landon, Sydney, &amp; Emerson Black of Manchester, NY.  Our little Emerson unfortunate</w:t>
                  </w:r>
                  <w:r w:rsidR="00F846EF">
                    <w:rPr>
                      <w:rFonts w:ascii="BernhardTango BT" w:eastAsiaTheme="minorHAnsi" w:hAnsi="BernhardTango BT" w:cs="Arial"/>
                    </w:rPr>
                    <w:t>ly passed away May 8, 2012, at 6</w:t>
                  </w:r>
                  <w:r w:rsidRPr="00AA6672">
                    <w:rPr>
                      <w:rFonts w:ascii="BernhardTango BT" w:eastAsiaTheme="minorHAnsi" w:hAnsi="BernhardTango BT" w:cs="Arial"/>
                    </w:rPr>
                    <w:t xml:space="preserve"> weeks old due to a heart condition.  Our community is so fortunate to have such high level care in our area.  We cannot say “thank you” enough for the care that the Doctors, Nurses, and Staff provided not only to our Triplets, but to our whole family.</w:t>
                  </w:r>
                </w:p>
                <w:p w:rsidR="00105928" w:rsidRDefault="00105928">
                  <w:pPr>
                    <w:pStyle w:val="BodyText"/>
                  </w:pPr>
                </w:p>
              </w:txbxContent>
            </v:textbox>
            <w10:wrap anchorx="page" anchory="page"/>
          </v:shape>
        </w:pict>
      </w:r>
    </w:p>
    <w:p w:rsidR="00AC7BFD" w:rsidRDefault="00AC7BFD"/>
    <w:p w:rsidR="00AC7BFD" w:rsidRDefault="00AC7BFD"/>
    <w:p w:rsidR="00AC7BFD" w:rsidRDefault="00AC7BFD"/>
    <w:p w:rsidR="00AC7BFD" w:rsidRDefault="00AC7BFD"/>
    <w:p w:rsidR="00AC7BFD" w:rsidRDefault="00AC7BFD"/>
    <w:p w:rsidR="00AC7BFD" w:rsidRDefault="00AC7BFD"/>
    <w:p w:rsidR="00AC7BFD" w:rsidRDefault="00AC7BFD"/>
    <w:p w:rsidR="00AC7BFD" w:rsidRDefault="00AC7BFD"/>
    <w:p w:rsidR="00AC7BFD" w:rsidRDefault="00AC7BFD"/>
    <w:p w:rsidR="00AC7BFD" w:rsidRDefault="00AC7BFD"/>
    <w:p w:rsidR="00AC7BFD" w:rsidRDefault="00AC7BFD"/>
    <w:p w:rsidR="00AC7BFD" w:rsidRDefault="00AC7BFD"/>
    <w:p w:rsidR="00AC7BFD" w:rsidRDefault="00AC7BFD"/>
    <w:p w:rsidR="00AC7BFD" w:rsidRPr="00E1670A" w:rsidRDefault="00E1670A">
      <w:pPr>
        <w:rPr>
          <w:rFonts w:ascii="BernhardTango BT" w:hAnsi="BernhardTango BT"/>
          <w:sz w:val="18"/>
          <w:szCs w:val="18"/>
        </w:rPr>
      </w:pPr>
      <w:r w:rsidRPr="00E1670A">
        <w:rPr>
          <w:rFonts w:ascii="BernhardTango BT" w:hAnsi="BernhardTango BT"/>
          <w:sz w:val="18"/>
          <w:szCs w:val="18"/>
        </w:rPr>
        <w:t>Becky &amp; Jason Black</w:t>
      </w:r>
    </w:p>
    <w:p w:rsidR="00E1670A" w:rsidRPr="00E1670A" w:rsidRDefault="00E1670A">
      <w:pPr>
        <w:rPr>
          <w:rFonts w:ascii="BernhardTango BT" w:hAnsi="BernhardTango BT"/>
          <w:sz w:val="18"/>
          <w:szCs w:val="18"/>
        </w:rPr>
      </w:pPr>
      <w:r w:rsidRPr="00E1670A">
        <w:rPr>
          <w:rFonts w:ascii="BernhardTango BT" w:hAnsi="BernhardTango BT"/>
          <w:sz w:val="18"/>
          <w:szCs w:val="18"/>
        </w:rPr>
        <w:t>Olivia (Big Sister), Landon &amp; Sydney</w:t>
      </w:r>
    </w:p>
    <w:p w:rsidR="00AC7BFD" w:rsidRDefault="000B54C4">
      <w:r>
        <w:rPr>
          <w:noProof/>
        </w:rPr>
        <w:pict>
          <v:shape id="_x0000_s1035" type="#_x0000_t202" style="position:absolute;margin-left:309.6pt;margin-top:79.6pt;width:113.4pt;height:110.55pt;z-index:25168896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" stroked="f">
            <v:textbox style="mso-fit-shape-to-text:t">
              <w:txbxContent>
                <w:p w:rsidR="00510496" w:rsidRPr="00510496" w:rsidRDefault="00510496">
                  <w:pPr>
                    <w:rPr>
                      <w:rFonts w:ascii="BernhardTango BT" w:hAnsi="BernhardTango BT"/>
                      <w:sz w:val="18"/>
                      <w:szCs w:val="18"/>
                    </w:rPr>
                  </w:pPr>
                  <w:r w:rsidRPr="00510496">
                    <w:rPr>
                      <w:rFonts w:ascii="BernhardTango BT" w:hAnsi="BernhardTango BT"/>
                      <w:sz w:val="18"/>
                      <w:szCs w:val="18"/>
                    </w:rPr>
                    <w:t xml:space="preserve">Photo by: </w:t>
                  </w:r>
                  <w:proofErr w:type="spellStart"/>
                  <w:r w:rsidRPr="00510496">
                    <w:rPr>
                      <w:rFonts w:ascii="BernhardTango BT" w:hAnsi="BernhardTango BT"/>
                      <w:sz w:val="18"/>
                      <w:szCs w:val="18"/>
                    </w:rPr>
                    <w:t>Pragle</w:t>
                  </w:r>
                  <w:proofErr w:type="spellEnd"/>
                  <w:r w:rsidRPr="00510496">
                    <w:rPr>
                      <w:rFonts w:ascii="BernhardTango BT" w:hAnsi="BernhardTango BT"/>
                      <w:sz w:val="18"/>
                      <w:szCs w:val="18"/>
                    </w:rPr>
                    <w:t xml:space="preserve"> Photography</w:t>
                  </w:r>
                </w:p>
              </w:txbxContent>
            </v:textbox>
          </v:shape>
        </w:pict>
      </w:r>
      <w:r w:rsidR="00DD766A">
        <w:rPr>
          <w:noProof/>
        </w:rPr>
        <w:drawing>
          <wp:inline distT="0" distB="0" distL="0" distR="0">
            <wp:extent cx="2186940" cy="1457960"/>
            <wp:effectExtent l="0" t="0" r="381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 Family.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86940" cy="1457960"/>
                    </a:xfrm>
                    <a:prstGeom prst="rect">
                      <a:avLst/>
                    </a:prstGeom>
                    <a:ln>
                      <a:noFill/>
                    </a:ln>
                    <a:effectLst>
                      <a:softEdge rad="112500"/>
                    </a:effectLst>
                  </pic:spPr>
                </pic:pic>
              </a:graphicData>
            </a:graphic>
          </wp:inline>
        </w:drawing>
      </w:r>
    </w:p>
    <w:p w:rsidR="00AC7BFD" w:rsidRDefault="00AC7BFD"/>
    <w:p w:rsidR="00AC7BFD" w:rsidRDefault="00AC7BFD"/>
    <w:p w:rsidR="00AC7BFD" w:rsidRDefault="00AC7BFD"/>
    <w:p w:rsidR="00AC7BFD" w:rsidRDefault="00AC7BFD"/>
    <w:p w:rsidR="00AC7BFD" w:rsidRDefault="001D78C8">
      <w:pPr>
        <w:rPr>
          <w:noProof/>
        </w:rPr>
      </w:pPr>
      <w:r>
        <w:rPr>
          <w:noProof/>
        </w:rPr>
        <w:drawing>
          <wp:anchor distT="0" distB="0" distL="114300" distR="114300" simplePos="0" relativeHeight="251683840" behindDoc="0" locked="0" layoutInCell="1" allowOverlap="1">
            <wp:simplePos x="0" y="0"/>
            <wp:positionH relativeFrom="margin">
              <wp:posOffset>563880</wp:posOffset>
            </wp:positionH>
            <wp:positionV relativeFrom="margin">
              <wp:posOffset>4881880</wp:posOffset>
            </wp:positionV>
            <wp:extent cx="990600" cy="13208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8.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90600" cy="1320800"/>
                    </a:xfrm>
                    <a:prstGeom prst="rect">
                      <a:avLst/>
                    </a:prstGeom>
                    <a:ln>
                      <a:noFill/>
                    </a:ln>
                    <a:effectLst>
                      <a:softEdge rad="112500"/>
                    </a:effectLst>
                  </pic:spPr>
                </pic:pic>
              </a:graphicData>
            </a:graphic>
          </wp:anchor>
        </w:drawing>
      </w:r>
    </w:p>
    <w:p w:rsidR="00AC7BFD" w:rsidRDefault="000B54C4">
      <w:r>
        <w:rPr>
          <w:noProof/>
        </w:rPr>
        <w:pict>
          <v:shape id="_x0000_s1036" type="#_x0000_t202" style="position:absolute;margin-left:54pt;margin-top:94.25pt;width:60.6pt;height:22.8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" stroked="f">
            <v:textbox>
              <w:txbxContent>
                <w:p w:rsidR="001579ED" w:rsidRPr="001579ED" w:rsidRDefault="001D78C8" w:rsidP="001579ED">
                  <w:pPr>
                    <w:jc w:val="center"/>
                    <w:rPr>
                      <w:rFonts w:ascii="BernhardTango BT" w:hAnsi="BernhardTango BT"/>
                      <w:b/>
                      <w:noProof/>
                    </w:rPr>
                  </w:pPr>
                  <w:r w:rsidRPr="001579ED">
                    <w:rPr>
                      <w:rFonts w:ascii="BernhardTango BT" w:hAnsi="BernhardTango BT"/>
                      <w:b/>
                      <w:color w:val="1F497D" w:themeColor="text2"/>
                    </w:rPr>
                    <w:t>Emerson</w:t>
                  </w:r>
                </w:p>
                <w:p w:rsidR="001D78C8" w:rsidRPr="001579ED" w:rsidRDefault="001D78C8">
                  <w:pPr>
                    <w:rPr>
                      <w:rFonts w:ascii="BernhardTango BT" w:hAnsi="BernhardTango BT"/>
                    </w:rPr>
                  </w:pPr>
                </w:p>
              </w:txbxContent>
            </v:textbox>
          </v:shape>
        </w:pict>
      </w:r>
    </w:p>
    <w:sectPr w:rsidR="00AC7BFD" w:rsidSect="00BD6ECC">
      <w:pgSz w:w="15840" w:h="12240" w:orient="landscape"/>
      <w:pgMar w:top="1800" w:right="720" w:bottom="1800" w:left="72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1329" w:rsidRDefault="00021329">
      <w:r>
        <w:separator/>
      </w:r>
    </w:p>
  </w:endnote>
  <w:endnote w:type="continuationSeparator" w:id="0">
    <w:p w:rsidR="00021329" w:rsidRDefault="00021329">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BernhardTango BT">
    <w:altName w:val="Mistral"/>
    <w:charset w:val="00"/>
    <w:family w:val="script"/>
    <w:pitch w:val="variable"/>
    <w:sig w:usb0="00000001" w:usb1="00000000" w:usb2="00000000" w:usb3="00000000" w:csb0="0000001B"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1329" w:rsidRDefault="00021329">
      <w:r>
        <w:separator/>
      </w:r>
    </w:p>
  </w:footnote>
  <w:footnote w:type="continuationSeparator" w:id="0">
    <w:p w:rsidR="00021329" w:rsidRDefault="0002132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1"/>
    <w:footnote w:id="0"/>
  </w:footnotePr>
  <w:endnotePr>
    <w:endnote w:id="-1"/>
    <w:endnote w:id="0"/>
  </w:endnotePr>
  <w:compat/>
  <w:rsids>
    <w:rsidRoot w:val="00BE6D2B"/>
    <w:rsid w:val="000131B4"/>
    <w:rsid w:val="00021329"/>
    <w:rsid w:val="000411E0"/>
    <w:rsid w:val="000A1347"/>
    <w:rsid w:val="000B514F"/>
    <w:rsid w:val="000B54C4"/>
    <w:rsid w:val="000C2D9A"/>
    <w:rsid w:val="000D317D"/>
    <w:rsid w:val="00105928"/>
    <w:rsid w:val="00113AAB"/>
    <w:rsid w:val="00114C56"/>
    <w:rsid w:val="00126205"/>
    <w:rsid w:val="001579ED"/>
    <w:rsid w:val="0016684D"/>
    <w:rsid w:val="00184FEE"/>
    <w:rsid w:val="001A02A3"/>
    <w:rsid w:val="001B7F40"/>
    <w:rsid w:val="001C763F"/>
    <w:rsid w:val="001D3691"/>
    <w:rsid w:val="001D78C8"/>
    <w:rsid w:val="002248A8"/>
    <w:rsid w:val="00243356"/>
    <w:rsid w:val="00267C58"/>
    <w:rsid w:val="002B474B"/>
    <w:rsid w:val="002C60A0"/>
    <w:rsid w:val="002D3CC2"/>
    <w:rsid w:val="002E0871"/>
    <w:rsid w:val="00303BB4"/>
    <w:rsid w:val="00316978"/>
    <w:rsid w:val="00325A02"/>
    <w:rsid w:val="0034128A"/>
    <w:rsid w:val="00351B8F"/>
    <w:rsid w:val="003565EE"/>
    <w:rsid w:val="00361213"/>
    <w:rsid w:val="00363247"/>
    <w:rsid w:val="003869C2"/>
    <w:rsid w:val="003934B4"/>
    <w:rsid w:val="0039359B"/>
    <w:rsid w:val="003F33AE"/>
    <w:rsid w:val="00423E4F"/>
    <w:rsid w:val="0043197C"/>
    <w:rsid w:val="004409CB"/>
    <w:rsid w:val="00450013"/>
    <w:rsid w:val="00472D2B"/>
    <w:rsid w:val="004875DD"/>
    <w:rsid w:val="00492534"/>
    <w:rsid w:val="004C12D4"/>
    <w:rsid w:val="004D36C4"/>
    <w:rsid w:val="00510496"/>
    <w:rsid w:val="00515FFE"/>
    <w:rsid w:val="00530267"/>
    <w:rsid w:val="00530487"/>
    <w:rsid w:val="00547C02"/>
    <w:rsid w:val="0055570A"/>
    <w:rsid w:val="00556939"/>
    <w:rsid w:val="005606C4"/>
    <w:rsid w:val="005B056B"/>
    <w:rsid w:val="005C560C"/>
    <w:rsid w:val="005F269A"/>
    <w:rsid w:val="00610605"/>
    <w:rsid w:val="00621258"/>
    <w:rsid w:val="006245B1"/>
    <w:rsid w:val="006B3462"/>
    <w:rsid w:val="006B7CAB"/>
    <w:rsid w:val="006C4A4D"/>
    <w:rsid w:val="006C4E1D"/>
    <w:rsid w:val="006D3077"/>
    <w:rsid w:val="00747D60"/>
    <w:rsid w:val="007859C6"/>
    <w:rsid w:val="00792DD0"/>
    <w:rsid w:val="0079386F"/>
    <w:rsid w:val="007947A8"/>
    <w:rsid w:val="007C5186"/>
    <w:rsid w:val="007D3609"/>
    <w:rsid w:val="00815B6D"/>
    <w:rsid w:val="00857470"/>
    <w:rsid w:val="00867D15"/>
    <w:rsid w:val="00895658"/>
    <w:rsid w:val="008A3A82"/>
    <w:rsid w:val="008A6F74"/>
    <w:rsid w:val="008D0AB5"/>
    <w:rsid w:val="008D0C1A"/>
    <w:rsid w:val="008D1972"/>
    <w:rsid w:val="008E08DF"/>
    <w:rsid w:val="008F4D1B"/>
    <w:rsid w:val="00925D37"/>
    <w:rsid w:val="00954AA4"/>
    <w:rsid w:val="00956369"/>
    <w:rsid w:val="00963B26"/>
    <w:rsid w:val="009A4458"/>
    <w:rsid w:val="009E20D7"/>
    <w:rsid w:val="009E2D16"/>
    <w:rsid w:val="009E5903"/>
    <w:rsid w:val="009F06DF"/>
    <w:rsid w:val="00A2307F"/>
    <w:rsid w:val="00A46A65"/>
    <w:rsid w:val="00A505B1"/>
    <w:rsid w:val="00A71A95"/>
    <w:rsid w:val="00A858B8"/>
    <w:rsid w:val="00AA290B"/>
    <w:rsid w:val="00AA6672"/>
    <w:rsid w:val="00AC7BFD"/>
    <w:rsid w:val="00AD35F4"/>
    <w:rsid w:val="00AF3876"/>
    <w:rsid w:val="00B02BFA"/>
    <w:rsid w:val="00B07E98"/>
    <w:rsid w:val="00B10E3E"/>
    <w:rsid w:val="00B1628C"/>
    <w:rsid w:val="00B73488"/>
    <w:rsid w:val="00B82696"/>
    <w:rsid w:val="00B921EB"/>
    <w:rsid w:val="00BA3AFE"/>
    <w:rsid w:val="00BC4B3C"/>
    <w:rsid w:val="00BD6ECC"/>
    <w:rsid w:val="00BE6D2B"/>
    <w:rsid w:val="00C0295B"/>
    <w:rsid w:val="00C755E0"/>
    <w:rsid w:val="00CA68F1"/>
    <w:rsid w:val="00CC39F7"/>
    <w:rsid w:val="00CD0C65"/>
    <w:rsid w:val="00D469E7"/>
    <w:rsid w:val="00D72629"/>
    <w:rsid w:val="00D90CB2"/>
    <w:rsid w:val="00D95804"/>
    <w:rsid w:val="00DC387B"/>
    <w:rsid w:val="00DD6258"/>
    <w:rsid w:val="00DD766A"/>
    <w:rsid w:val="00DE41D1"/>
    <w:rsid w:val="00E1670A"/>
    <w:rsid w:val="00E32D31"/>
    <w:rsid w:val="00E374B2"/>
    <w:rsid w:val="00E40C05"/>
    <w:rsid w:val="00E60D94"/>
    <w:rsid w:val="00E805E7"/>
    <w:rsid w:val="00EC5293"/>
    <w:rsid w:val="00ED7142"/>
    <w:rsid w:val="00EE28B3"/>
    <w:rsid w:val="00F12E19"/>
    <w:rsid w:val="00F20B86"/>
    <w:rsid w:val="00F2603C"/>
    <w:rsid w:val="00F411D8"/>
    <w:rsid w:val="00F54CE8"/>
    <w:rsid w:val="00F64358"/>
    <w:rsid w:val="00F84445"/>
    <w:rsid w:val="00F846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1D8"/>
    <w:rPr>
      <w:rFonts w:ascii="Trebuchet MS" w:hAnsi="Trebuchet MS"/>
      <w:sz w:val="24"/>
      <w:szCs w:val="24"/>
    </w:rPr>
  </w:style>
  <w:style w:type="paragraph" w:styleId="Heading1">
    <w:name w:val="heading 1"/>
    <w:basedOn w:val="Normal"/>
    <w:next w:val="Normal"/>
    <w:qFormat/>
    <w:rsid w:val="00450013"/>
    <w:pPr>
      <w:keepNext/>
      <w:outlineLvl w:val="0"/>
    </w:pPr>
    <w:rPr>
      <w:rFonts w:eastAsia="Times New Roman"/>
      <w:b/>
      <w:color w:val="993300"/>
      <w:sz w:val="44"/>
      <w:szCs w:val="44"/>
    </w:rPr>
  </w:style>
  <w:style w:type="paragraph" w:styleId="Heading2">
    <w:name w:val="heading 2"/>
    <w:basedOn w:val="Heading1"/>
    <w:next w:val="Normal"/>
    <w:qFormat/>
    <w:rsid w:val="00F20B86"/>
    <w:pPr>
      <w:jc w:val="both"/>
      <w:outlineLvl w:val="1"/>
    </w:pPr>
    <w:rPr>
      <w:color w:val="auto"/>
      <w:sz w:val="40"/>
      <w:szCs w:val="40"/>
    </w:rPr>
  </w:style>
  <w:style w:type="paragraph" w:styleId="Heading3">
    <w:name w:val="heading 3"/>
    <w:basedOn w:val="Normal"/>
    <w:next w:val="Normal"/>
    <w:qFormat/>
    <w:rsid w:val="000B54C4"/>
    <w:pPr>
      <w:keepNext/>
      <w:spacing w:before="240" w:after="60"/>
      <w:outlineLvl w:val="2"/>
    </w:pPr>
    <w:rPr>
      <w:rFonts w:ascii="Comic Sans MS" w:hAnsi="Comic Sans MS"/>
      <w:color w:val="4517C5"/>
      <w:sz w:val="26"/>
    </w:rPr>
  </w:style>
  <w:style w:type="paragraph" w:styleId="Heading4">
    <w:name w:val="heading 4"/>
    <w:basedOn w:val="Normal"/>
    <w:next w:val="Normal"/>
    <w:qFormat/>
    <w:rsid w:val="000B54C4"/>
    <w:pPr>
      <w:keepNext/>
      <w:spacing w:before="240" w:after="60"/>
      <w:outlineLvl w:val="3"/>
    </w:pPr>
    <w:rPr>
      <w:rFonts w:ascii="Comic Sans MS" w:hAnsi="Comic Sans MS"/>
      <w:color w:val="003300"/>
      <w:sz w:val="28"/>
    </w:rPr>
  </w:style>
  <w:style w:type="paragraph" w:styleId="Heading5">
    <w:name w:val="heading 5"/>
    <w:basedOn w:val="Normal"/>
    <w:next w:val="Normal"/>
    <w:qFormat/>
    <w:rsid w:val="000B54C4"/>
    <w:pPr>
      <w:spacing w:before="240" w:after="60"/>
      <w:outlineLvl w:val="4"/>
    </w:pPr>
    <w:rPr>
      <w:rFonts w:ascii="Comic Sans MS" w:hAnsi="Comic Sans MS"/>
      <w:color w:val="003300"/>
      <w:sz w:val="26"/>
    </w:rPr>
  </w:style>
  <w:style w:type="paragraph" w:styleId="Heading6">
    <w:name w:val="heading 6"/>
    <w:basedOn w:val="Normal"/>
    <w:next w:val="Normal"/>
    <w:qFormat/>
    <w:rsid w:val="000B54C4"/>
    <w:pPr>
      <w:spacing w:before="240" w:after="60"/>
      <w:outlineLvl w:val="5"/>
    </w:pPr>
    <w:rPr>
      <w:b/>
      <w:color w:val="0033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869C2"/>
    <w:pPr>
      <w:tabs>
        <w:tab w:val="center" w:pos="4320"/>
        <w:tab w:val="right" w:pos="8640"/>
      </w:tabs>
    </w:pPr>
  </w:style>
  <w:style w:type="paragraph" w:customStyle="1" w:styleId="Address2">
    <w:name w:val="Address 2"/>
    <w:basedOn w:val="Normal"/>
    <w:rsid w:val="000B54C4"/>
    <w:pPr>
      <w:spacing w:line="280" w:lineRule="atLeast"/>
    </w:pPr>
    <w:rPr>
      <w:rFonts w:eastAsia="Times New Roman"/>
      <w:b/>
      <w:caps/>
      <w:sz w:val="20"/>
    </w:rPr>
  </w:style>
  <w:style w:type="paragraph" w:customStyle="1" w:styleId="Address1">
    <w:name w:val="Address 1"/>
    <w:basedOn w:val="Normal"/>
    <w:rsid w:val="000B54C4"/>
    <w:pPr>
      <w:spacing w:line="240" w:lineRule="atLeast"/>
    </w:pPr>
    <w:rPr>
      <w:rFonts w:eastAsia="Times New Roman"/>
      <w:sz w:val="20"/>
    </w:rPr>
  </w:style>
  <w:style w:type="paragraph" w:customStyle="1" w:styleId="AddressCorrection">
    <w:name w:val="Address Correction"/>
    <w:basedOn w:val="Normal"/>
    <w:rsid w:val="000B54C4"/>
    <w:pPr>
      <w:spacing w:before="120"/>
    </w:pPr>
    <w:rPr>
      <w:rFonts w:eastAsia="Times New Roman"/>
      <w:i/>
      <w:sz w:val="16"/>
    </w:rPr>
  </w:style>
  <w:style w:type="paragraph" w:customStyle="1" w:styleId="OrgInfo">
    <w:name w:val="Org Info"/>
    <w:basedOn w:val="Normal"/>
    <w:rsid w:val="000B54C4"/>
    <w:pPr>
      <w:spacing w:line="200" w:lineRule="atLeast"/>
    </w:pPr>
    <w:rPr>
      <w:rFonts w:eastAsia="Times New Roman"/>
      <w:sz w:val="16"/>
    </w:rPr>
  </w:style>
  <w:style w:type="paragraph" w:customStyle="1" w:styleId="PanelHeader">
    <w:name w:val="Panel Header"/>
    <w:basedOn w:val="Heading1"/>
    <w:rsid w:val="00316978"/>
    <w:pPr>
      <w:spacing w:after="120"/>
    </w:pPr>
    <w:rPr>
      <w:color w:val="003300"/>
      <w:sz w:val="28"/>
    </w:rPr>
  </w:style>
  <w:style w:type="paragraph" w:customStyle="1" w:styleId="Sign-up">
    <w:name w:val="Sign-up"/>
    <w:basedOn w:val="Normal"/>
    <w:rsid w:val="000B54C4"/>
    <w:pPr>
      <w:spacing w:line="220" w:lineRule="atLeast"/>
    </w:pPr>
    <w:rPr>
      <w:rFonts w:eastAsia="Times New Roman"/>
      <w:b/>
      <w:i/>
      <w:sz w:val="16"/>
    </w:rPr>
  </w:style>
  <w:style w:type="paragraph" w:customStyle="1" w:styleId="Event">
    <w:name w:val="Event"/>
    <w:basedOn w:val="Normal"/>
    <w:rsid w:val="00956369"/>
    <w:pPr>
      <w:spacing w:after="120" w:line="220" w:lineRule="atLeast"/>
    </w:pPr>
    <w:rPr>
      <w:rFonts w:eastAsia="Times New Roman"/>
      <w:sz w:val="18"/>
      <w:szCs w:val="18"/>
    </w:rPr>
  </w:style>
  <w:style w:type="paragraph" w:styleId="BodyText">
    <w:name w:val="Body Text"/>
    <w:basedOn w:val="Normal"/>
    <w:rsid w:val="000B54C4"/>
    <w:pPr>
      <w:spacing w:after="120" w:line="280" w:lineRule="atLeast"/>
    </w:pPr>
    <w:rPr>
      <w:rFonts w:eastAsia="Times New Roman"/>
      <w:sz w:val="19"/>
    </w:rPr>
  </w:style>
  <w:style w:type="paragraph" w:customStyle="1" w:styleId="Contact">
    <w:name w:val="Contact"/>
    <w:basedOn w:val="Normal"/>
    <w:rsid w:val="000B54C4"/>
    <w:rPr>
      <w:rFonts w:eastAsia="Times New Roman"/>
      <w:color w:val="000000"/>
      <w:kern w:val="28"/>
      <w:sz w:val="22"/>
    </w:rPr>
  </w:style>
  <w:style w:type="paragraph" w:customStyle="1" w:styleId="Masthead">
    <w:name w:val="Masthead"/>
    <w:basedOn w:val="Heading1"/>
    <w:rsid w:val="00EE28B3"/>
    <w:pPr>
      <w:jc w:val="center"/>
    </w:pPr>
    <w:rPr>
      <w:kern w:val="28"/>
      <w:szCs w:val="48"/>
    </w:rPr>
  </w:style>
  <w:style w:type="paragraph" w:customStyle="1" w:styleId="Tagline">
    <w:name w:val="Tagline"/>
    <w:basedOn w:val="Normal"/>
    <w:rsid w:val="00EE28B3"/>
    <w:pPr>
      <w:jc w:val="right"/>
    </w:pPr>
    <w:rPr>
      <w:rFonts w:eastAsia="Times New Roman"/>
      <w:kern w:val="28"/>
      <w:sz w:val="26"/>
    </w:rPr>
  </w:style>
  <w:style w:type="paragraph" w:customStyle="1" w:styleId="Caption">
    <w:name w:val="Caption."/>
    <w:basedOn w:val="Normal"/>
    <w:rsid w:val="00F20B86"/>
    <w:pPr>
      <w:spacing w:line="200" w:lineRule="atLeast"/>
      <w:jc w:val="center"/>
    </w:pPr>
    <w:rPr>
      <w:rFonts w:eastAsia="Times New Roman"/>
      <w:i/>
      <w:kern w:val="28"/>
      <w:sz w:val="16"/>
      <w:szCs w:val="16"/>
    </w:rPr>
  </w:style>
  <w:style w:type="paragraph" w:customStyle="1" w:styleId="OrgName1">
    <w:name w:val="Org Name 1"/>
    <w:basedOn w:val="Normal"/>
    <w:rsid w:val="000B54C4"/>
    <w:rPr>
      <w:rFonts w:eastAsia="Times New Roman"/>
      <w:kern w:val="28"/>
    </w:rPr>
  </w:style>
  <w:style w:type="paragraph" w:styleId="BalloonText">
    <w:name w:val="Balloon Text"/>
    <w:basedOn w:val="Normal"/>
    <w:link w:val="BalloonTextChar"/>
    <w:uiPriority w:val="99"/>
    <w:semiHidden/>
    <w:unhideWhenUsed/>
    <w:rsid w:val="00243356"/>
    <w:rPr>
      <w:rFonts w:ascii="Tahoma" w:hAnsi="Tahoma" w:cs="Tahoma"/>
      <w:sz w:val="16"/>
      <w:szCs w:val="16"/>
    </w:rPr>
  </w:style>
  <w:style w:type="character" w:customStyle="1" w:styleId="BalloonTextChar">
    <w:name w:val="Balloon Text Char"/>
    <w:basedOn w:val="DefaultParagraphFont"/>
    <w:link w:val="BalloonText"/>
    <w:uiPriority w:val="99"/>
    <w:semiHidden/>
    <w:rsid w:val="00243356"/>
    <w:rPr>
      <w:rFonts w:ascii="Tahoma" w:hAnsi="Tahoma" w:cs="Tahoma"/>
      <w:sz w:val="16"/>
      <w:szCs w:val="16"/>
    </w:rPr>
  </w:style>
  <w:style w:type="paragraph" w:styleId="NormalWeb">
    <w:name w:val="Normal (Web)"/>
    <w:basedOn w:val="Normal"/>
    <w:uiPriority w:val="99"/>
    <w:semiHidden/>
    <w:unhideWhenUsed/>
    <w:rsid w:val="0039359B"/>
    <w:pPr>
      <w:spacing w:before="240" w:after="240"/>
    </w:pPr>
    <w:rPr>
      <w:rFonts w:ascii="Times New Roman" w:eastAsia="Times New Roman" w:hAnsi="Times New Roman"/>
    </w:rPr>
  </w:style>
  <w:style w:type="paragraph" w:styleId="ListParagraph">
    <w:name w:val="List Paragraph"/>
    <w:basedOn w:val="Normal"/>
    <w:uiPriority w:val="34"/>
    <w:qFormat/>
    <w:rsid w:val="009E59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1D8"/>
    <w:rPr>
      <w:rFonts w:ascii="Trebuchet MS" w:hAnsi="Trebuchet MS"/>
      <w:sz w:val="24"/>
      <w:szCs w:val="24"/>
    </w:rPr>
  </w:style>
  <w:style w:type="paragraph" w:styleId="Heading1">
    <w:name w:val="heading 1"/>
    <w:basedOn w:val="Normal"/>
    <w:next w:val="Normal"/>
    <w:qFormat/>
    <w:rsid w:val="00450013"/>
    <w:pPr>
      <w:keepNext/>
      <w:outlineLvl w:val="0"/>
    </w:pPr>
    <w:rPr>
      <w:rFonts w:eastAsia="Times New Roman"/>
      <w:b/>
      <w:color w:val="993300"/>
      <w:sz w:val="44"/>
      <w:szCs w:val="44"/>
    </w:rPr>
  </w:style>
  <w:style w:type="paragraph" w:styleId="Heading2">
    <w:name w:val="heading 2"/>
    <w:basedOn w:val="Heading1"/>
    <w:next w:val="Normal"/>
    <w:qFormat/>
    <w:rsid w:val="00F20B86"/>
    <w:pPr>
      <w:jc w:val="both"/>
      <w:outlineLvl w:val="1"/>
    </w:pPr>
    <w:rPr>
      <w:color w:val="auto"/>
      <w:sz w:val="40"/>
      <w:szCs w:val="40"/>
    </w:rPr>
  </w:style>
  <w:style w:type="paragraph" w:styleId="Heading3">
    <w:name w:val="heading 3"/>
    <w:basedOn w:val="Normal"/>
    <w:next w:val="Normal"/>
    <w:qFormat/>
    <w:pPr>
      <w:keepNext/>
      <w:spacing w:before="240" w:after="60"/>
      <w:outlineLvl w:val="2"/>
    </w:pPr>
    <w:rPr>
      <w:rFonts w:ascii="Comic Sans MS" w:hAnsi="Comic Sans MS"/>
      <w:color w:val="4517C5"/>
      <w:sz w:val="26"/>
    </w:rPr>
  </w:style>
  <w:style w:type="paragraph" w:styleId="Heading4">
    <w:name w:val="heading 4"/>
    <w:basedOn w:val="Normal"/>
    <w:next w:val="Normal"/>
    <w:qFormat/>
    <w:pPr>
      <w:keepNext/>
      <w:spacing w:before="240" w:after="60"/>
      <w:outlineLvl w:val="3"/>
    </w:pPr>
    <w:rPr>
      <w:rFonts w:ascii="Comic Sans MS" w:hAnsi="Comic Sans MS"/>
      <w:color w:val="003300"/>
      <w:sz w:val="28"/>
    </w:rPr>
  </w:style>
  <w:style w:type="paragraph" w:styleId="Heading5">
    <w:name w:val="heading 5"/>
    <w:basedOn w:val="Normal"/>
    <w:next w:val="Normal"/>
    <w:qFormat/>
    <w:pPr>
      <w:spacing w:before="240" w:after="60"/>
      <w:outlineLvl w:val="4"/>
    </w:pPr>
    <w:rPr>
      <w:rFonts w:ascii="Comic Sans MS" w:hAnsi="Comic Sans MS"/>
      <w:color w:val="003300"/>
      <w:sz w:val="26"/>
    </w:rPr>
  </w:style>
  <w:style w:type="paragraph" w:styleId="Heading6">
    <w:name w:val="heading 6"/>
    <w:basedOn w:val="Normal"/>
    <w:next w:val="Normal"/>
    <w:qFormat/>
    <w:pPr>
      <w:spacing w:before="240" w:after="60"/>
      <w:outlineLvl w:val="5"/>
    </w:pPr>
    <w:rPr>
      <w:b/>
      <w:color w:val="0033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869C2"/>
    <w:pPr>
      <w:tabs>
        <w:tab w:val="center" w:pos="4320"/>
        <w:tab w:val="right" w:pos="8640"/>
      </w:tabs>
    </w:pPr>
  </w:style>
  <w:style w:type="paragraph" w:customStyle="1" w:styleId="Address2">
    <w:name w:val="Address 2"/>
    <w:basedOn w:val="Normal"/>
    <w:pPr>
      <w:spacing w:line="280" w:lineRule="atLeast"/>
    </w:pPr>
    <w:rPr>
      <w:rFonts w:eastAsia="Times New Roman"/>
      <w:b/>
      <w:caps/>
      <w:sz w:val="20"/>
    </w:rPr>
  </w:style>
  <w:style w:type="paragraph" w:customStyle="1" w:styleId="Address1">
    <w:name w:val="Address 1"/>
    <w:basedOn w:val="Normal"/>
    <w:pPr>
      <w:spacing w:line="240" w:lineRule="atLeast"/>
    </w:pPr>
    <w:rPr>
      <w:rFonts w:eastAsia="Times New Roman"/>
      <w:sz w:val="20"/>
    </w:rPr>
  </w:style>
  <w:style w:type="paragraph" w:customStyle="1" w:styleId="AddressCorrection">
    <w:name w:val="Address Correction"/>
    <w:basedOn w:val="Normal"/>
    <w:pPr>
      <w:spacing w:before="120"/>
    </w:pPr>
    <w:rPr>
      <w:rFonts w:eastAsia="Times New Roman"/>
      <w:i/>
      <w:sz w:val="16"/>
    </w:rPr>
  </w:style>
  <w:style w:type="paragraph" w:customStyle="1" w:styleId="OrgInfo">
    <w:name w:val="Org Info"/>
    <w:basedOn w:val="Normal"/>
    <w:pPr>
      <w:spacing w:line="200" w:lineRule="atLeast"/>
    </w:pPr>
    <w:rPr>
      <w:rFonts w:eastAsia="Times New Roman"/>
      <w:sz w:val="16"/>
    </w:rPr>
  </w:style>
  <w:style w:type="paragraph" w:customStyle="1" w:styleId="PanelHeader">
    <w:name w:val="Panel Header"/>
    <w:basedOn w:val="Heading1"/>
    <w:rsid w:val="00316978"/>
    <w:pPr>
      <w:spacing w:after="120"/>
    </w:pPr>
    <w:rPr>
      <w:color w:val="003300"/>
      <w:sz w:val="28"/>
    </w:rPr>
  </w:style>
  <w:style w:type="paragraph" w:customStyle="1" w:styleId="Sign-up">
    <w:name w:val="Sign-up"/>
    <w:basedOn w:val="Normal"/>
    <w:pPr>
      <w:spacing w:line="220" w:lineRule="atLeast"/>
    </w:pPr>
    <w:rPr>
      <w:rFonts w:eastAsia="Times New Roman"/>
      <w:b/>
      <w:i/>
      <w:sz w:val="16"/>
    </w:rPr>
  </w:style>
  <w:style w:type="paragraph" w:customStyle="1" w:styleId="Event">
    <w:name w:val="Event"/>
    <w:basedOn w:val="Normal"/>
    <w:rsid w:val="00956369"/>
    <w:pPr>
      <w:spacing w:after="120" w:line="220" w:lineRule="atLeast"/>
    </w:pPr>
    <w:rPr>
      <w:rFonts w:eastAsia="Times New Roman"/>
      <w:sz w:val="18"/>
      <w:szCs w:val="18"/>
    </w:rPr>
  </w:style>
  <w:style w:type="paragraph" w:styleId="BodyText">
    <w:name w:val="Body Text"/>
    <w:basedOn w:val="Normal"/>
    <w:pPr>
      <w:spacing w:after="120" w:line="280" w:lineRule="atLeast"/>
    </w:pPr>
    <w:rPr>
      <w:rFonts w:eastAsia="Times New Roman"/>
      <w:sz w:val="19"/>
    </w:rPr>
  </w:style>
  <w:style w:type="paragraph" w:customStyle="1" w:styleId="Contact">
    <w:name w:val="Contact"/>
    <w:basedOn w:val="Normal"/>
    <w:rPr>
      <w:rFonts w:eastAsia="Times New Roman"/>
      <w:color w:val="000000"/>
      <w:kern w:val="28"/>
      <w:sz w:val="22"/>
    </w:rPr>
  </w:style>
  <w:style w:type="paragraph" w:customStyle="1" w:styleId="Masthead">
    <w:name w:val="Masthead"/>
    <w:basedOn w:val="Heading1"/>
    <w:rsid w:val="00EE28B3"/>
    <w:pPr>
      <w:jc w:val="center"/>
    </w:pPr>
    <w:rPr>
      <w:kern w:val="28"/>
      <w:szCs w:val="48"/>
    </w:rPr>
  </w:style>
  <w:style w:type="paragraph" w:customStyle="1" w:styleId="Tagline">
    <w:name w:val="Tagline"/>
    <w:basedOn w:val="Normal"/>
    <w:rsid w:val="00EE28B3"/>
    <w:pPr>
      <w:jc w:val="right"/>
    </w:pPr>
    <w:rPr>
      <w:rFonts w:eastAsia="Times New Roman"/>
      <w:kern w:val="28"/>
      <w:sz w:val="26"/>
    </w:rPr>
  </w:style>
  <w:style w:type="paragraph" w:customStyle="1" w:styleId="Caption">
    <w:name w:val="Caption."/>
    <w:basedOn w:val="Normal"/>
    <w:rsid w:val="00F20B86"/>
    <w:pPr>
      <w:spacing w:line="200" w:lineRule="atLeast"/>
      <w:jc w:val="center"/>
    </w:pPr>
    <w:rPr>
      <w:rFonts w:eastAsia="Times New Roman"/>
      <w:i/>
      <w:kern w:val="28"/>
      <w:sz w:val="16"/>
      <w:szCs w:val="16"/>
    </w:rPr>
  </w:style>
  <w:style w:type="paragraph" w:customStyle="1" w:styleId="OrgName1">
    <w:name w:val="Org Name 1"/>
    <w:basedOn w:val="Normal"/>
    <w:rPr>
      <w:rFonts w:eastAsia="Times New Roman"/>
      <w:kern w:val="28"/>
    </w:rPr>
  </w:style>
  <w:style w:type="paragraph" w:styleId="BalloonText">
    <w:name w:val="Balloon Text"/>
    <w:basedOn w:val="Normal"/>
    <w:link w:val="BalloonTextChar"/>
    <w:uiPriority w:val="99"/>
    <w:semiHidden/>
    <w:unhideWhenUsed/>
    <w:rsid w:val="00243356"/>
    <w:rPr>
      <w:rFonts w:ascii="Tahoma" w:hAnsi="Tahoma" w:cs="Tahoma"/>
      <w:sz w:val="16"/>
      <w:szCs w:val="16"/>
    </w:rPr>
  </w:style>
  <w:style w:type="character" w:customStyle="1" w:styleId="BalloonTextChar">
    <w:name w:val="Balloon Text Char"/>
    <w:basedOn w:val="DefaultParagraphFont"/>
    <w:link w:val="BalloonText"/>
    <w:uiPriority w:val="99"/>
    <w:semiHidden/>
    <w:rsid w:val="00243356"/>
    <w:rPr>
      <w:rFonts w:ascii="Tahoma" w:hAnsi="Tahoma" w:cs="Tahoma"/>
      <w:sz w:val="16"/>
      <w:szCs w:val="16"/>
    </w:rPr>
  </w:style>
  <w:style w:type="paragraph" w:styleId="NormalWeb">
    <w:name w:val="Normal (Web)"/>
    <w:basedOn w:val="Normal"/>
    <w:uiPriority w:val="99"/>
    <w:semiHidden/>
    <w:unhideWhenUsed/>
    <w:rsid w:val="0039359B"/>
    <w:pPr>
      <w:spacing w:before="240" w:after="240"/>
    </w:pPr>
    <w:rPr>
      <w:rFonts w:ascii="Times New Roman" w:eastAsia="Times New Roman" w:hAnsi="Times New Roman"/>
    </w:rPr>
  </w:style>
  <w:style w:type="paragraph" w:styleId="ListParagraph">
    <w:name w:val="List Paragraph"/>
    <w:basedOn w:val="Normal"/>
    <w:uiPriority w:val="34"/>
    <w:qFormat/>
    <w:rsid w:val="009E5903"/>
    <w:pPr>
      <w:ind w:left="720"/>
      <w:contextualSpacing/>
    </w:pPr>
  </w:style>
</w:styles>
</file>

<file path=word/webSettings.xml><?xml version="1.0" encoding="utf-8"?>
<w:webSettings xmlns:r="http://schemas.openxmlformats.org/officeDocument/2006/relationships" xmlns:w="http://schemas.openxmlformats.org/wordprocessingml/2006/main">
  <w:divs>
    <w:div w:id="679239554">
      <w:bodyDiv w:val="1"/>
      <w:marLeft w:val="0"/>
      <w:marRight w:val="0"/>
      <w:marTop w:val="0"/>
      <w:marBottom w:val="0"/>
      <w:divBdr>
        <w:top w:val="none" w:sz="0" w:space="0" w:color="auto"/>
        <w:left w:val="none" w:sz="0" w:space="0" w:color="auto"/>
        <w:bottom w:val="none" w:sz="0" w:space="0" w:color="auto"/>
        <w:right w:val="none" w:sz="0" w:space="0" w:color="auto"/>
      </w:divBdr>
      <w:divsChild>
        <w:div w:id="1001473717">
          <w:marLeft w:val="0"/>
          <w:marRight w:val="0"/>
          <w:marTop w:val="0"/>
          <w:marBottom w:val="0"/>
          <w:divBdr>
            <w:top w:val="none" w:sz="0" w:space="0" w:color="auto"/>
            <w:left w:val="none" w:sz="0" w:space="0" w:color="auto"/>
            <w:bottom w:val="none" w:sz="0" w:space="0" w:color="auto"/>
            <w:right w:val="none" w:sz="0" w:space="0" w:color="auto"/>
          </w:divBdr>
          <w:divsChild>
            <w:div w:id="1932808292">
              <w:marLeft w:val="0"/>
              <w:marRight w:val="0"/>
              <w:marTop w:val="0"/>
              <w:marBottom w:val="0"/>
              <w:divBdr>
                <w:top w:val="none" w:sz="0" w:space="0" w:color="auto"/>
                <w:left w:val="none" w:sz="0" w:space="0" w:color="auto"/>
                <w:bottom w:val="none" w:sz="0" w:space="0" w:color="auto"/>
                <w:right w:val="none" w:sz="0" w:space="0" w:color="auto"/>
              </w:divBdr>
              <w:divsChild>
                <w:div w:id="1406609477">
                  <w:marLeft w:val="0"/>
                  <w:marRight w:val="0"/>
                  <w:marTop w:val="0"/>
                  <w:marBottom w:val="0"/>
                  <w:divBdr>
                    <w:top w:val="none" w:sz="0" w:space="0" w:color="auto"/>
                    <w:left w:val="none" w:sz="0" w:space="0" w:color="auto"/>
                    <w:bottom w:val="none" w:sz="0" w:space="0" w:color="auto"/>
                    <w:right w:val="none" w:sz="0" w:space="0" w:color="auto"/>
                  </w:divBdr>
                  <w:divsChild>
                    <w:div w:id="14506716">
                      <w:marLeft w:val="0"/>
                      <w:marRight w:val="0"/>
                      <w:marTop w:val="0"/>
                      <w:marBottom w:val="0"/>
                      <w:divBdr>
                        <w:top w:val="none" w:sz="0" w:space="0" w:color="auto"/>
                        <w:left w:val="none" w:sz="0" w:space="0" w:color="auto"/>
                        <w:bottom w:val="none" w:sz="0" w:space="0" w:color="auto"/>
                        <w:right w:val="none" w:sz="0" w:space="0" w:color="auto"/>
                      </w:divBdr>
                      <w:divsChild>
                        <w:div w:id="896478344">
                          <w:marLeft w:val="0"/>
                          <w:marRight w:val="0"/>
                          <w:marTop w:val="0"/>
                          <w:marBottom w:val="0"/>
                          <w:divBdr>
                            <w:top w:val="none" w:sz="0" w:space="0" w:color="auto"/>
                            <w:left w:val="none" w:sz="0" w:space="0" w:color="auto"/>
                            <w:bottom w:val="none" w:sz="0" w:space="0" w:color="auto"/>
                            <w:right w:val="none" w:sz="0" w:space="0" w:color="auto"/>
                          </w:divBdr>
                          <w:divsChild>
                            <w:div w:id="1187984175">
                              <w:marLeft w:val="0"/>
                              <w:marRight w:val="0"/>
                              <w:marTop w:val="0"/>
                              <w:marBottom w:val="0"/>
                              <w:divBdr>
                                <w:top w:val="none" w:sz="0" w:space="0" w:color="auto"/>
                                <w:left w:val="none" w:sz="0" w:space="0" w:color="auto"/>
                                <w:bottom w:val="none" w:sz="0" w:space="0" w:color="auto"/>
                                <w:right w:val="none" w:sz="0" w:space="0" w:color="auto"/>
                              </w:divBdr>
                              <w:divsChild>
                                <w:div w:id="1585409660">
                                  <w:marLeft w:val="0"/>
                                  <w:marRight w:val="0"/>
                                  <w:marTop w:val="0"/>
                                  <w:marBottom w:val="0"/>
                                  <w:divBdr>
                                    <w:top w:val="none" w:sz="0" w:space="0" w:color="auto"/>
                                    <w:left w:val="none" w:sz="0" w:space="0" w:color="auto"/>
                                    <w:bottom w:val="none" w:sz="0" w:space="0" w:color="auto"/>
                                    <w:right w:val="none" w:sz="0" w:space="0" w:color="auto"/>
                                  </w:divBdr>
                                  <w:divsChild>
                                    <w:div w:id="428282093">
                                      <w:marLeft w:val="0"/>
                                      <w:marRight w:val="0"/>
                                      <w:marTop w:val="0"/>
                                      <w:marBottom w:val="0"/>
                                      <w:divBdr>
                                        <w:top w:val="none" w:sz="0" w:space="0" w:color="auto"/>
                                        <w:left w:val="none" w:sz="0" w:space="0" w:color="auto"/>
                                        <w:bottom w:val="none" w:sz="0" w:space="0" w:color="auto"/>
                                        <w:right w:val="none" w:sz="0" w:space="0" w:color="auto"/>
                                      </w:divBdr>
                                      <w:divsChild>
                                        <w:div w:id="170340136">
                                          <w:marLeft w:val="0"/>
                                          <w:marRight w:val="0"/>
                                          <w:marTop w:val="0"/>
                                          <w:marBottom w:val="0"/>
                                          <w:divBdr>
                                            <w:top w:val="none" w:sz="0" w:space="0" w:color="auto"/>
                                            <w:left w:val="none" w:sz="0" w:space="0" w:color="auto"/>
                                            <w:bottom w:val="none" w:sz="0" w:space="0" w:color="auto"/>
                                            <w:right w:val="none" w:sz="0" w:space="0" w:color="auto"/>
                                          </w:divBdr>
                                          <w:divsChild>
                                            <w:div w:id="990521053">
                                              <w:marLeft w:val="0"/>
                                              <w:marRight w:val="0"/>
                                              <w:marTop w:val="0"/>
                                              <w:marBottom w:val="0"/>
                                              <w:divBdr>
                                                <w:top w:val="none" w:sz="0" w:space="0" w:color="auto"/>
                                                <w:left w:val="none" w:sz="0" w:space="0" w:color="auto"/>
                                                <w:bottom w:val="none" w:sz="0" w:space="0" w:color="auto"/>
                                                <w:right w:val="none" w:sz="0" w:space="0" w:color="auto"/>
                                              </w:divBdr>
                                              <w:divsChild>
                                                <w:div w:id="293949734">
                                                  <w:marLeft w:val="0"/>
                                                  <w:marRight w:val="0"/>
                                                  <w:marTop w:val="0"/>
                                                  <w:marBottom w:val="0"/>
                                                  <w:divBdr>
                                                    <w:top w:val="none" w:sz="0" w:space="0" w:color="auto"/>
                                                    <w:left w:val="none" w:sz="0" w:space="0" w:color="auto"/>
                                                    <w:bottom w:val="none" w:sz="0" w:space="0" w:color="auto"/>
                                                    <w:right w:val="none" w:sz="0" w:space="0" w:color="auto"/>
                                                  </w:divBdr>
                                                  <w:divsChild>
                                                    <w:div w:id="1992437560">
                                                      <w:marLeft w:val="0"/>
                                                      <w:marRight w:val="0"/>
                                                      <w:marTop w:val="0"/>
                                                      <w:marBottom w:val="0"/>
                                                      <w:divBdr>
                                                        <w:top w:val="none" w:sz="0" w:space="0" w:color="auto"/>
                                                        <w:left w:val="none" w:sz="0" w:space="0" w:color="auto"/>
                                                        <w:bottom w:val="none" w:sz="0" w:space="0" w:color="auto"/>
                                                        <w:right w:val="none" w:sz="0" w:space="0" w:color="auto"/>
                                                      </w:divBdr>
                                                      <w:divsChild>
                                                        <w:div w:id="1671561859">
                                                          <w:marLeft w:val="0"/>
                                                          <w:marRight w:val="0"/>
                                                          <w:marTop w:val="0"/>
                                                          <w:marBottom w:val="0"/>
                                                          <w:divBdr>
                                                            <w:top w:val="none" w:sz="0" w:space="0" w:color="auto"/>
                                                            <w:left w:val="none" w:sz="0" w:space="0" w:color="auto"/>
                                                            <w:bottom w:val="none" w:sz="0" w:space="0" w:color="auto"/>
                                                            <w:right w:val="none" w:sz="0" w:space="0" w:color="auto"/>
                                                          </w:divBdr>
                                                          <w:divsChild>
                                                            <w:div w:id="585499504">
                                                              <w:marLeft w:val="0"/>
                                                              <w:marRight w:val="0"/>
                                                              <w:marTop w:val="0"/>
                                                              <w:marBottom w:val="0"/>
                                                              <w:divBdr>
                                                                <w:top w:val="none" w:sz="0" w:space="0" w:color="auto"/>
                                                                <w:left w:val="none" w:sz="0" w:space="0" w:color="auto"/>
                                                                <w:bottom w:val="none" w:sz="0" w:space="0" w:color="auto"/>
                                                                <w:right w:val="none" w:sz="0" w:space="0" w:color="auto"/>
                                                              </w:divBdr>
                                                              <w:divsChild>
                                                                <w:div w:id="1987201507">
                                                                  <w:marLeft w:val="0"/>
                                                                  <w:marRight w:val="0"/>
                                                                  <w:marTop w:val="0"/>
                                                                  <w:marBottom w:val="0"/>
                                                                  <w:divBdr>
                                                                    <w:top w:val="none" w:sz="0" w:space="0" w:color="auto"/>
                                                                    <w:left w:val="none" w:sz="0" w:space="0" w:color="auto"/>
                                                                    <w:bottom w:val="none" w:sz="0" w:space="0" w:color="auto"/>
                                                                    <w:right w:val="none" w:sz="0" w:space="0" w:color="auto"/>
                                                                  </w:divBdr>
                                                                  <w:divsChild>
                                                                    <w:div w:id="295644823">
                                                                      <w:marLeft w:val="0"/>
                                                                      <w:marRight w:val="0"/>
                                                                      <w:marTop w:val="0"/>
                                                                      <w:marBottom w:val="0"/>
                                                                      <w:divBdr>
                                                                        <w:top w:val="none" w:sz="0" w:space="0" w:color="auto"/>
                                                                        <w:left w:val="none" w:sz="0" w:space="0" w:color="auto"/>
                                                                        <w:bottom w:val="none" w:sz="0" w:space="0" w:color="auto"/>
                                                                        <w:right w:val="none" w:sz="0" w:space="0" w:color="auto"/>
                                                                      </w:divBdr>
                                                                      <w:divsChild>
                                                                        <w:div w:id="1177184770">
                                                                          <w:marLeft w:val="0"/>
                                                                          <w:marRight w:val="0"/>
                                                                          <w:marTop w:val="0"/>
                                                                          <w:marBottom w:val="0"/>
                                                                          <w:divBdr>
                                                                            <w:top w:val="none" w:sz="0" w:space="0" w:color="auto"/>
                                                                            <w:left w:val="none" w:sz="0" w:space="0" w:color="auto"/>
                                                                            <w:bottom w:val="none" w:sz="0" w:space="0" w:color="auto"/>
                                                                            <w:right w:val="none" w:sz="0" w:space="0" w:color="auto"/>
                                                                          </w:divBdr>
                                                                          <w:divsChild>
                                                                            <w:div w:id="1942563318">
                                                                              <w:marLeft w:val="0"/>
                                                                              <w:marRight w:val="0"/>
                                                                              <w:marTop w:val="0"/>
                                                                              <w:marBottom w:val="0"/>
                                                                              <w:divBdr>
                                                                                <w:top w:val="none" w:sz="0" w:space="0" w:color="auto"/>
                                                                                <w:left w:val="none" w:sz="0" w:space="0" w:color="auto"/>
                                                                                <w:bottom w:val="none" w:sz="0" w:space="0" w:color="auto"/>
                                                                                <w:right w:val="none" w:sz="0" w:space="0" w:color="auto"/>
                                                                              </w:divBdr>
                                                                              <w:divsChild>
                                                                                <w:div w:id="2000882852">
                                                                                  <w:marLeft w:val="0"/>
                                                                                  <w:marRight w:val="0"/>
                                                                                  <w:marTop w:val="0"/>
                                                                                  <w:marBottom w:val="0"/>
                                                                                  <w:divBdr>
                                                                                    <w:top w:val="none" w:sz="0" w:space="0" w:color="auto"/>
                                                                                    <w:left w:val="none" w:sz="0" w:space="0" w:color="auto"/>
                                                                                    <w:bottom w:val="none" w:sz="0" w:space="0" w:color="auto"/>
                                                                                    <w:right w:val="none" w:sz="0" w:space="0" w:color="auto"/>
                                                                                  </w:divBdr>
                                                                                  <w:divsChild>
                                                                                    <w:div w:id="1776515507">
                                                                                      <w:marLeft w:val="0"/>
                                                                                      <w:marRight w:val="0"/>
                                                                                      <w:marTop w:val="0"/>
                                                                                      <w:marBottom w:val="0"/>
                                                                                      <w:divBdr>
                                                                                        <w:top w:val="none" w:sz="0" w:space="0" w:color="auto"/>
                                                                                        <w:left w:val="none" w:sz="0" w:space="0" w:color="auto"/>
                                                                                        <w:bottom w:val="none" w:sz="0" w:space="0" w:color="auto"/>
                                                                                        <w:right w:val="none" w:sz="0" w:space="0" w:color="auto"/>
                                                                                      </w:divBdr>
                                                                                      <w:divsChild>
                                                                                        <w:div w:id="1037045827">
                                                                                          <w:marLeft w:val="0"/>
                                                                                          <w:marRight w:val="0"/>
                                                                                          <w:marTop w:val="0"/>
                                                                                          <w:marBottom w:val="0"/>
                                                                                          <w:divBdr>
                                                                                            <w:top w:val="none" w:sz="0" w:space="0" w:color="auto"/>
                                                                                            <w:left w:val="none" w:sz="0" w:space="0" w:color="auto"/>
                                                                                            <w:bottom w:val="none" w:sz="0" w:space="0" w:color="auto"/>
                                                                                            <w:right w:val="none" w:sz="0" w:space="0" w:color="auto"/>
                                                                                          </w:divBdr>
                                                                                          <w:divsChild>
                                                                                            <w:div w:id="2094859830">
                                                                                              <w:marLeft w:val="0"/>
                                                                                              <w:marRight w:val="0"/>
                                                                                              <w:marTop w:val="0"/>
                                                                                              <w:marBottom w:val="0"/>
                                                                                              <w:divBdr>
                                                                                                <w:top w:val="none" w:sz="0" w:space="0" w:color="auto"/>
                                                                                                <w:left w:val="none" w:sz="0" w:space="0" w:color="auto"/>
                                                                                                <w:bottom w:val="none" w:sz="0" w:space="0" w:color="auto"/>
                                                                                                <w:right w:val="none" w:sz="0" w:space="0" w:color="auto"/>
                                                                                              </w:divBdr>
                                                                                              <w:divsChild>
                                                                                                <w:div w:id="1498770546">
                                                                                                  <w:marLeft w:val="0"/>
                                                                                                  <w:marRight w:val="0"/>
                                                                                                  <w:marTop w:val="0"/>
                                                                                                  <w:marBottom w:val="0"/>
                                                                                                  <w:divBdr>
                                                                                                    <w:top w:val="none" w:sz="0" w:space="0" w:color="auto"/>
                                                                                                    <w:left w:val="none" w:sz="0" w:space="0" w:color="auto"/>
                                                                                                    <w:bottom w:val="none" w:sz="0" w:space="0" w:color="auto"/>
                                                                                                    <w:right w:val="none" w:sz="0" w:space="0" w:color="auto"/>
                                                                                                  </w:divBdr>
                                                                                                  <w:divsChild>
                                                                                                    <w:div w:id="266893393">
                                                                                                      <w:marLeft w:val="0"/>
                                                                                                      <w:marRight w:val="0"/>
                                                                                                      <w:marTop w:val="0"/>
                                                                                                      <w:marBottom w:val="0"/>
                                                                                                      <w:divBdr>
                                                                                                        <w:top w:val="none" w:sz="0" w:space="0" w:color="auto"/>
                                                                                                        <w:left w:val="none" w:sz="0" w:space="0" w:color="auto"/>
                                                                                                        <w:bottom w:val="none" w:sz="0" w:space="0" w:color="auto"/>
                                                                                                        <w:right w:val="none" w:sz="0" w:space="0" w:color="auto"/>
                                                                                                      </w:divBdr>
                                                                                                      <w:divsChild>
                                                                                                        <w:div w:id="909537732">
                                                                                                          <w:marLeft w:val="0"/>
                                                                                                          <w:marRight w:val="0"/>
                                                                                                          <w:marTop w:val="0"/>
                                                                                                          <w:marBottom w:val="0"/>
                                                                                                          <w:divBdr>
                                                                                                            <w:top w:val="none" w:sz="0" w:space="0" w:color="auto"/>
                                                                                                            <w:left w:val="none" w:sz="0" w:space="0" w:color="auto"/>
                                                                                                            <w:bottom w:val="none" w:sz="0" w:space="0" w:color="auto"/>
                                                                                                            <w:right w:val="none" w:sz="0" w:space="0" w:color="auto"/>
                                                                                                          </w:divBdr>
                                                                                                          <w:divsChild>
                                                                                                            <w:div w:id="598366005">
                                                                                                              <w:marLeft w:val="0"/>
                                                                                                              <w:marRight w:val="0"/>
                                                                                                              <w:marTop w:val="0"/>
                                                                                                              <w:marBottom w:val="0"/>
                                                                                                              <w:divBdr>
                                                                                                                <w:top w:val="none" w:sz="0" w:space="0" w:color="auto"/>
                                                                                                                <w:left w:val="none" w:sz="0" w:space="0" w:color="auto"/>
                                                                                                                <w:bottom w:val="none" w:sz="0" w:space="0" w:color="auto"/>
                                                                                                                <w:right w:val="none" w:sz="0" w:space="0" w:color="auto"/>
                                                                                                              </w:divBdr>
                                                                                                              <w:divsChild>
                                                                                                                <w:div w:id="1800145478">
                                                                                                                  <w:marLeft w:val="0"/>
                                                                                                                  <w:marRight w:val="0"/>
                                                                                                                  <w:marTop w:val="0"/>
                                                                                                                  <w:marBottom w:val="0"/>
                                                                                                                  <w:divBdr>
                                                                                                                    <w:top w:val="none" w:sz="0" w:space="0" w:color="auto"/>
                                                                                                                    <w:left w:val="none" w:sz="0" w:space="0" w:color="auto"/>
                                                                                                                    <w:bottom w:val="none" w:sz="0" w:space="0" w:color="auto"/>
                                                                                                                    <w:right w:val="none" w:sz="0" w:space="0" w:color="auto"/>
                                                                                                                  </w:divBdr>
                                                                                                                  <w:divsChild>
                                                                                                                    <w:div w:id="1784183416">
                                                                                                                      <w:marLeft w:val="0"/>
                                                                                                                      <w:marRight w:val="0"/>
                                                                                                                      <w:marTop w:val="0"/>
                                                                                                                      <w:marBottom w:val="0"/>
                                                                                                                      <w:divBdr>
                                                                                                                        <w:top w:val="none" w:sz="0" w:space="0" w:color="auto"/>
                                                                                                                        <w:left w:val="none" w:sz="0" w:space="0" w:color="auto"/>
                                                                                                                        <w:bottom w:val="none" w:sz="0" w:space="0" w:color="auto"/>
                                                                                                                        <w:right w:val="none" w:sz="0" w:space="0" w:color="auto"/>
                                                                                                                      </w:divBdr>
                                                                                                                      <w:divsChild>
                                                                                                                        <w:div w:id="1915508067">
                                                                                                                          <w:marLeft w:val="0"/>
                                                                                                                          <w:marRight w:val="0"/>
                                                                                                                          <w:marTop w:val="0"/>
                                                                                                                          <w:marBottom w:val="0"/>
                                                                                                                          <w:divBdr>
                                                                                                                            <w:top w:val="none" w:sz="0" w:space="0" w:color="auto"/>
                                                                                                                            <w:left w:val="none" w:sz="0" w:space="0" w:color="auto"/>
                                                                                                                            <w:bottom w:val="none" w:sz="0" w:space="0" w:color="auto"/>
                                                                                                                            <w:right w:val="none" w:sz="0" w:space="0" w:color="auto"/>
                                                                                                                          </w:divBdr>
                                                                                                                          <w:divsChild>
                                                                                                                            <w:div w:id="427779399">
                                                                                                                              <w:marLeft w:val="0"/>
                                                                                                                              <w:marRight w:val="0"/>
                                                                                                                              <w:marTop w:val="0"/>
                                                                                                                              <w:marBottom w:val="0"/>
                                                                                                                              <w:divBdr>
                                                                                                                                <w:top w:val="none" w:sz="0" w:space="0" w:color="auto"/>
                                                                                                                                <w:left w:val="none" w:sz="0" w:space="0" w:color="auto"/>
                                                                                                                                <w:bottom w:val="none" w:sz="0" w:space="0" w:color="auto"/>
                                                                                                                                <w:right w:val="none" w:sz="0" w:space="0" w:color="auto"/>
                                                                                                                              </w:divBdr>
                                                                                                                              <w:divsChild>
                                                                                                                                <w:div w:id="2716695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5310572">
                                                                                                                                      <w:marLeft w:val="0"/>
                                                                                                                                      <w:marRight w:val="0"/>
                                                                                                                                      <w:marTop w:val="0"/>
                                                                                                                                      <w:marBottom w:val="0"/>
                                                                                                                                      <w:divBdr>
                                                                                                                                        <w:top w:val="none" w:sz="0" w:space="0" w:color="auto"/>
                                                                                                                                        <w:left w:val="none" w:sz="0" w:space="0" w:color="auto"/>
                                                                                                                                        <w:bottom w:val="none" w:sz="0" w:space="0" w:color="auto"/>
                                                                                                                                        <w:right w:val="none" w:sz="0" w:space="0" w:color="auto"/>
                                                                                                                                      </w:divBdr>
                                                                                                                                    </w:div>
                                                                                                                                  </w:divsChild>
                                                                                                                                </w:div>
                                                                                                                                <w:div w:id="12364735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8090478">
                                                                                                                                      <w:marLeft w:val="0"/>
                                                                                                                                      <w:marRight w:val="0"/>
                                                                                                                                      <w:marTop w:val="0"/>
                                                                                                                                      <w:marBottom w:val="0"/>
                                                                                                                                      <w:divBdr>
                                                                                                                                        <w:top w:val="none" w:sz="0" w:space="0" w:color="auto"/>
                                                                                                                                        <w:left w:val="none" w:sz="0" w:space="0" w:color="auto"/>
                                                                                                                                        <w:bottom w:val="none" w:sz="0" w:space="0" w:color="auto"/>
                                                                                                                                        <w:right w:val="none" w:sz="0" w:space="0" w:color="auto"/>
                                                                                                                                      </w:divBdr>
                                                                                                                                      <w:divsChild>
                                                                                                                                        <w:div w:id="295525281">
                                                                                                                                          <w:marLeft w:val="0"/>
                                                                                                                                          <w:marRight w:val="0"/>
                                                                                                                                          <w:marTop w:val="0"/>
                                                                                                                                          <w:marBottom w:val="0"/>
                                                                                                                                          <w:divBdr>
                                                                                                                                            <w:top w:val="none" w:sz="0" w:space="0" w:color="auto"/>
                                                                                                                                            <w:left w:val="none" w:sz="0" w:space="0" w:color="auto"/>
                                                                                                                                            <w:bottom w:val="none" w:sz="0" w:space="0" w:color="auto"/>
                                                                                                                                            <w:right w:val="none" w:sz="0" w:space="0" w:color="auto"/>
                                                                                                                                          </w:divBdr>
                                                                                                                                        </w:div>
                                                                                                                                        <w:div w:id="1703550890">
                                                                                                                                          <w:marLeft w:val="0"/>
                                                                                                                                          <w:marRight w:val="0"/>
                                                                                                                                          <w:marTop w:val="0"/>
                                                                                                                                          <w:marBottom w:val="0"/>
                                                                                                                                          <w:divBdr>
                                                                                                                                            <w:top w:val="none" w:sz="0" w:space="0" w:color="auto"/>
                                                                                                                                            <w:left w:val="none" w:sz="0" w:space="0" w:color="auto"/>
                                                                                                                                            <w:bottom w:val="none" w:sz="0" w:space="0" w:color="auto"/>
                                                                                                                                            <w:right w:val="none" w:sz="0" w:space="0" w:color="auto"/>
                                                                                                                                          </w:divBdr>
                                                                                                                                        </w:div>
                                                                                                                                        <w:div w:id="1616012214">
                                                                                                                                          <w:marLeft w:val="0"/>
                                                                                                                                          <w:marRight w:val="0"/>
                                                                                                                                          <w:marTop w:val="0"/>
                                                                                                                                          <w:marBottom w:val="0"/>
                                                                                                                                          <w:divBdr>
                                                                                                                                            <w:top w:val="none" w:sz="0" w:space="0" w:color="auto"/>
                                                                                                                                            <w:left w:val="none" w:sz="0" w:space="0" w:color="auto"/>
                                                                                                                                            <w:bottom w:val="none" w:sz="0" w:space="0" w:color="auto"/>
                                                                                                                                            <w:right w:val="none" w:sz="0" w:space="0" w:color="auto"/>
                                                                                                                                          </w:divBdr>
                                                                                                                                        </w:div>
                                                                                                                                        <w:div w:id="1739865521">
                                                                                                                                          <w:marLeft w:val="0"/>
                                                                                                                                          <w:marRight w:val="0"/>
                                                                                                                                          <w:marTop w:val="0"/>
                                                                                                                                          <w:marBottom w:val="0"/>
                                                                                                                                          <w:divBdr>
                                                                                                                                            <w:top w:val="none" w:sz="0" w:space="0" w:color="auto"/>
                                                                                                                                            <w:left w:val="none" w:sz="0" w:space="0" w:color="auto"/>
                                                                                                                                            <w:bottom w:val="none" w:sz="0" w:space="0" w:color="auto"/>
                                                                                                                                            <w:right w:val="none" w:sz="0" w:space="0" w:color="auto"/>
                                                                                                                                          </w:divBdr>
                                                                                                                                        </w:div>
                                                                                                                                        <w:div w:id="1507211673">
                                                                                                                                          <w:marLeft w:val="0"/>
                                                                                                                                          <w:marRight w:val="0"/>
                                                                                                                                          <w:marTop w:val="0"/>
                                                                                                                                          <w:marBottom w:val="0"/>
                                                                                                                                          <w:divBdr>
                                                                                                                                            <w:top w:val="none" w:sz="0" w:space="0" w:color="auto"/>
                                                                                                                                            <w:left w:val="none" w:sz="0" w:space="0" w:color="auto"/>
                                                                                                                                            <w:bottom w:val="none" w:sz="0" w:space="0" w:color="auto"/>
                                                                                                                                            <w:right w:val="none" w:sz="0" w:space="0" w:color="auto"/>
                                                                                                                                          </w:divBdr>
                                                                                                                                        </w:div>
                                                                                                                                        <w:div w:id="95787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praglephotography.com" TargetMode="External"/><Relationship Id="rId18" Type="http://schemas.openxmlformats.org/officeDocument/2006/relationships/image" Target="media/image9.jpeg"/><Relationship Id="rId3" Type="http://schemas.openxmlformats.org/officeDocument/2006/relationships/webSettings" Target="webSettings.xml"/><Relationship Id="rId21" Type="http://schemas.microsoft.com/office/2007/relationships/stylesWithEffects" Target="stylesWithEffects.xml"/><Relationship Id="rId7" Type="http://schemas.openxmlformats.org/officeDocument/2006/relationships/image" Target="media/image2.wmf"/><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hdphoto" Target="media/hdphoto1.wdp"/><Relationship Id="rId5" Type="http://schemas.openxmlformats.org/officeDocument/2006/relationships/endnotes" Target="endnotes.xml"/><Relationship Id="rId15"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footnotes" Target="footnotes.xml"/><Relationship Id="rId1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cky%20&amp;%20Jason\AppData\Roaming\Microsoft\Templates\Event%20brochu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Event brochure</Template>
  <TotalTime>4</TotalTime>
  <Pages>2</Pages>
  <Words>15</Words>
  <Characters>87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&amp; Jason</dc:creator>
  <cp:lastModifiedBy>ryoumell</cp:lastModifiedBy>
  <cp:revision>2</cp:revision>
  <cp:lastPrinted>2013-02-01T23:00:00Z</cp:lastPrinted>
  <dcterms:created xsi:type="dcterms:W3CDTF">2013-03-13T17:45:00Z</dcterms:created>
  <dcterms:modified xsi:type="dcterms:W3CDTF">2013-03-13T17:45:00Z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TC010178201033</vt:lpwstr>
  </property>
</Properties>
</file>