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BFB" w:rsidRDefault="00676F07" w:rsidP="00DC6BFB">
      <w:pPr>
        <w:pStyle w:val="CoverDate"/>
      </w:pPr>
      <w:bookmarkStart w:id="0" w:name="_GoBack"/>
      <w:bookmarkEnd w:id="0"/>
      <w:r>
        <w:rPr>
          <w:noProof/>
        </w:rPr>
        <w:drawing>
          <wp:anchor distT="0" distB="0" distL="114300" distR="114300" simplePos="0" relativeHeight="251659264" behindDoc="1" locked="0" layoutInCell="1" allowOverlap="1">
            <wp:simplePos x="0" y="0"/>
            <wp:positionH relativeFrom="column">
              <wp:posOffset>-1314450</wp:posOffset>
            </wp:positionH>
            <wp:positionV relativeFrom="paragraph">
              <wp:posOffset>-447675</wp:posOffset>
            </wp:positionV>
            <wp:extent cx="9718675" cy="10058400"/>
            <wp:effectExtent l="0" t="0" r="0" b="0"/>
            <wp:wrapNone/>
            <wp:docPr id="6" name="Picture 6" descr="j039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97102"/>
                    <pic:cNvPicPr>
                      <a:picLocks noChangeAspect="1" noChangeArrowheads="1"/>
                    </pic:cNvPicPr>
                  </pic:nvPicPr>
                  <pic:blipFill>
                    <a:blip r:embed="rId9">
                      <a:lum bright="70000" contrast="-70000"/>
                    </a:blip>
                    <a:srcRect/>
                    <a:stretch>
                      <a:fillRect/>
                    </a:stretch>
                  </pic:blipFill>
                  <pic:spPr bwMode="auto">
                    <a:xfrm>
                      <a:off x="0" y="0"/>
                      <a:ext cx="9718675" cy="10058400"/>
                    </a:xfrm>
                    <a:prstGeom prst="rect">
                      <a:avLst/>
                    </a:prstGeom>
                    <a:noFill/>
                    <a:ln w="9525">
                      <a:noFill/>
                      <a:miter lim="800000"/>
                      <a:headEnd/>
                      <a:tailEnd/>
                    </a:ln>
                  </pic:spPr>
                </pic:pic>
              </a:graphicData>
            </a:graphic>
          </wp:anchor>
        </w:drawing>
      </w: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DC6BFB">
      <w:pPr>
        <w:pStyle w:val="CoverDate"/>
      </w:pPr>
    </w:p>
    <w:p w:rsidR="00DC6BFB" w:rsidRDefault="00DC6BFB" w:rsidP="00831481"/>
    <w:p w:rsidR="00E61364" w:rsidRPr="00DC6BFB" w:rsidRDefault="00E65B74" w:rsidP="00831481">
      <w:pPr>
        <w:pStyle w:val="CoverDocName"/>
      </w:pPr>
      <w:r>
        <w:t>eFINDS</w:t>
      </w:r>
      <w:r w:rsidR="002D4123">
        <w:t xml:space="preserve"> </w:t>
      </w:r>
      <w:r w:rsidR="00883B31">
        <w:t>Training</w:t>
      </w:r>
    </w:p>
    <w:p w:rsidR="00DC6BFB" w:rsidRDefault="00DC6BFB" w:rsidP="00DC6BFB">
      <w:pPr>
        <w:pStyle w:val="CoverDate"/>
      </w:pPr>
    </w:p>
    <w:p w:rsidR="00DC6BFB" w:rsidRPr="00DC6BFB" w:rsidRDefault="00834B56" w:rsidP="00831481">
      <w:pPr>
        <w:pStyle w:val="Coverdoctype"/>
      </w:pPr>
      <w:r>
        <w:t>Instructor</w:t>
      </w:r>
      <w:r w:rsidR="00DC6BFB" w:rsidRPr="00DC6BFB">
        <w:t xml:space="preserve"> Guide</w:t>
      </w:r>
    </w:p>
    <w:p w:rsidR="00DC6BFB" w:rsidRDefault="00DC6BFB" w:rsidP="00DC6BFB">
      <w:pPr>
        <w:pStyle w:val="CoverDate"/>
      </w:pPr>
    </w:p>
    <w:p w:rsidR="00B25697" w:rsidRDefault="00B25697" w:rsidP="00DC6BFB">
      <w:pPr>
        <w:pStyle w:val="CoverDate"/>
      </w:pPr>
      <w:r>
        <w:t>Commerce Training Institute</w:t>
      </w:r>
    </w:p>
    <w:p w:rsidR="001D2B7B" w:rsidRPr="001D2B7B" w:rsidRDefault="0083420C" w:rsidP="00DC6BFB">
      <w:pPr>
        <w:pStyle w:val="CoverDate"/>
      </w:pPr>
      <w:r>
        <w:t xml:space="preserve">Rev. </w:t>
      </w:r>
      <w:r w:rsidR="00813C03">
        <w:t>November</w:t>
      </w:r>
      <w:r w:rsidR="00116E61">
        <w:t xml:space="preserve"> 2013</w:t>
      </w:r>
    </w:p>
    <w:p w:rsidR="00ED2D62" w:rsidRDefault="00ED2D62" w:rsidP="00B25697">
      <w:pPr>
        <w:sectPr w:rsidR="00ED2D62" w:rsidSect="00CA1AF4">
          <w:footerReference w:type="default" r:id="rId10"/>
          <w:pgSz w:w="12240" w:h="15840" w:code="1"/>
          <w:pgMar w:top="720" w:right="720" w:bottom="720" w:left="720" w:header="720" w:footer="720" w:gutter="0"/>
          <w:cols w:space="720"/>
          <w:docGrid w:linePitch="360"/>
        </w:sectPr>
      </w:pPr>
    </w:p>
    <w:p w:rsidR="00E61364" w:rsidRDefault="005E383D" w:rsidP="005E383D">
      <w:pPr>
        <w:pStyle w:val="Heading1"/>
      </w:pPr>
      <w:bookmarkStart w:id="1" w:name="_Toc306196345"/>
      <w:bookmarkStart w:id="2" w:name="_Toc358358467"/>
      <w:bookmarkStart w:id="3" w:name="_Toc372878820"/>
      <w:bookmarkStart w:id="4" w:name="_Toc373321222"/>
      <w:r>
        <w:lastRenderedPageBreak/>
        <w:t>Table of Contents</w:t>
      </w:r>
      <w:bookmarkEnd w:id="1"/>
      <w:bookmarkEnd w:id="2"/>
      <w:bookmarkEnd w:id="3"/>
      <w:bookmarkEnd w:id="4"/>
    </w:p>
    <w:p w:rsidR="00CF61FC" w:rsidRDefault="00CF61FC" w:rsidP="00CF61FC"/>
    <w:p w:rsidR="00CF61FC" w:rsidRDefault="00CF61FC" w:rsidP="00CF61FC">
      <w:pPr>
        <w:pStyle w:val="TOC1"/>
        <w:sectPr w:rsidR="00CF61FC" w:rsidSect="00CA1AF4">
          <w:footerReference w:type="default" r:id="rId11"/>
          <w:type w:val="oddPage"/>
          <w:pgSz w:w="12240" w:h="15840" w:code="1"/>
          <w:pgMar w:top="720" w:right="720" w:bottom="720" w:left="720" w:header="720" w:footer="720" w:gutter="0"/>
          <w:cols w:space="720"/>
          <w:docGrid w:linePitch="360"/>
        </w:sectPr>
      </w:pPr>
    </w:p>
    <w:p w:rsidR="001F592F" w:rsidRDefault="00DE1739">
      <w:pPr>
        <w:pStyle w:val="TOC1"/>
        <w:rPr>
          <w:rFonts w:asciiTheme="minorHAnsi" w:eastAsiaTheme="minorEastAsia" w:hAnsiTheme="minorHAnsi" w:cstheme="minorBidi"/>
          <w:noProof/>
          <w:sz w:val="22"/>
          <w:szCs w:val="22"/>
          <w:lang w:eastAsia="en-US"/>
        </w:rPr>
      </w:pPr>
      <w:r>
        <w:lastRenderedPageBreak/>
        <w:fldChar w:fldCharType="begin"/>
      </w:r>
      <w:r w:rsidR="00CF61FC">
        <w:instrText xml:space="preserve"> TOC \o "3-3" \h \z \t "Heading 1,1,Heading 2,2" </w:instrText>
      </w:r>
      <w:r>
        <w:fldChar w:fldCharType="separate"/>
      </w:r>
      <w:hyperlink w:anchor="_Toc373321222" w:history="1">
        <w:r w:rsidR="001F592F" w:rsidRPr="00D064F8">
          <w:rPr>
            <w:rStyle w:val="Hyperlink"/>
            <w:noProof/>
          </w:rPr>
          <w:t>Table of Contents</w:t>
        </w:r>
        <w:r w:rsidR="001F592F">
          <w:rPr>
            <w:noProof/>
            <w:webHidden/>
          </w:rPr>
          <w:tab/>
        </w:r>
        <w:r w:rsidR="001F592F">
          <w:rPr>
            <w:noProof/>
            <w:webHidden/>
          </w:rPr>
          <w:fldChar w:fldCharType="begin"/>
        </w:r>
        <w:r w:rsidR="001F592F">
          <w:rPr>
            <w:noProof/>
            <w:webHidden/>
          </w:rPr>
          <w:instrText xml:space="preserve"> PAGEREF _Toc373321222 \h </w:instrText>
        </w:r>
        <w:r w:rsidR="001F592F">
          <w:rPr>
            <w:noProof/>
            <w:webHidden/>
          </w:rPr>
        </w:r>
        <w:r w:rsidR="001F592F">
          <w:rPr>
            <w:noProof/>
            <w:webHidden/>
          </w:rPr>
          <w:fldChar w:fldCharType="separate"/>
        </w:r>
        <w:r w:rsidR="001F592F">
          <w:rPr>
            <w:noProof/>
            <w:webHidden/>
          </w:rPr>
          <w:t>3</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23" w:history="1">
        <w:r w:rsidR="001F592F" w:rsidRPr="00D064F8">
          <w:rPr>
            <w:rStyle w:val="Hyperlink"/>
            <w:noProof/>
          </w:rPr>
          <w:t>Patient Tracking with eFINDS</w:t>
        </w:r>
        <w:r w:rsidR="001F592F">
          <w:rPr>
            <w:noProof/>
            <w:webHidden/>
          </w:rPr>
          <w:tab/>
        </w:r>
        <w:r w:rsidR="001F592F">
          <w:rPr>
            <w:noProof/>
            <w:webHidden/>
          </w:rPr>
          <w:fldChar w:fldCharType="begin"/>
        </w:r>
        <w:r w:rsidR="001F592F">
          <w:rPr>
            <w:noProof/>
            <w:webHidden/>
          </w:rPr>
          <w:instrText xml:space="preserve"> PAGEREF _Toc373321223 \h </w:instrText>
        </w:r>
        <w:r w:rsidR="001F592F">
          <w:rPr>
            <w:noProof/>
            <w:webHidden/>
          </w:rPr>
        </w:r>
        <w:r w:rsidR="001F592F">
          <w:rPr>
            <w:noProof/>
            <w:webHidden/>
          </w:rPr>
          <w:fldChar w:fldCharType="separate"/>
        </w:r>
        <w:r w:rsidR="001F592F">
          <w:rPr>
            <w:noProof/>
            <w:webHidden/>
          </w:rPr>
          <w:t>1</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24" w:history="1">
        <w:r w:rsidR="001F592F" w:rsidRPr="00D064F8">
          <w:rPr>
            <w:rStyle w:val="Hyperlink"/>
            <w:noProof/>
          </w:rPr>
          <w:t>Instructor/ Producer Guide</w:t>
        </w:r>
        <w:r w:rsidR="001F592F">
          <w:rPr>
            <w:noProof/>
            <w:webHidden/>
          </w:rPr>
          <w:tab/>
        </w:r>
        <w:r w:rsidR="001F592F">
          <w:rPr>
            <w:noProof/>
            <w:webHidden/>
          </w:rPr>
          <w:fldChar w:fldCharType="begin"/>
        </w:r>
        <w:r w:rsidR="001F592F">
          <w:rPr>
            <w:noProof/>
            <w:webHidden/>
          </w:rPr>
          <w:instrText xml:space="preserve"> PAGEREF _Toc373321224 \h </w:instrText>
        </w:r>
        <w:r w:rsidR="001F592F">
          <w:rPr>
            <w:noProof/>
            <w:webHidden/>
          </w:rPr>
        </w:r>
        <w:r w:rsidR="001F592F">
          <w:rPr>
            <w:noProof/>
            <w:webHidden/>
          </w:rPr>
          <w:fldChar w:fldCharType="separate"/>
        </w:r>
        <w:r w:rsidR="001F592F">
          <w:rPr>
            <w:noProof/>
            <w:webHidden/>
          </w:rPr>
          <w:t>1</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25" w:history="1">
        <w:r w:rsidR="001F592F" w:rsidRPr="00D064F8">
          <w:rPr>
            <w:rStyle w:val="Hyperlink"/>
            <w:noProof/>
          </w:rPr>
          <w:t>Program Description:</w:t>
        </w:r>
        <w:r w:rsidR="001F592F">
          <w:rPr>
            <w:noProof/>
            <w:webHidden/>
          </w:rPr>
          <w:tab/>
        </w:r>
        <w:r w:rsidR="001F592F">
          <w:rPr>
            <w:noProof/>
            <w:webHidden/>
          </w:rPr>
          <w:fldChar w:fldCharType="begin"/>
        </w:r>
        <w:r w:rsidR="001F592F">
          <w:rPr>
            <w:noProof/>
            <w:webHidden/>
          </w:rPr>
          <w:instrText xml:space="preserve"> PAGEREF _Toc373321225 \h </w:instrText>
        </w:r>
        <w:r w:rsidR="001F592F">
          <w:rPr>
            <w:noProof/>
            <w:webHidden/>
          </w:rPr>
        </w:r>
        <w:r w:rsidR="001F592F">
          <w:rPr>
            <w:noProof/>
            <w:webHidden/>
          </w:rPr>
          <w:fldChar w:fldCharType="separate"/>
        </w:r>
        <w:r w:rsidR="001F592F">
          <w:rPr>
            <w:noProof/>
            <w:webHidden/>
          </w:rPr>
          <w:t>1</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26" w:history="1">
        <w:r w:rsidR="001F592F" w:rsidRPr="00D064F8">
          <w:rPr>
            <w:rStyle w:val="Hyperlink"/>
            <w:noProof/>
          </w:rPr>
          <w:t>Timings</w:t>
        </w:r>
        <w:r w:rsidR="001F592F">
          <w:rPr>
            <w:noProof/>
            <w:webHidden/>
          </w:rPr>
          <w:tab/>
        </w:r>
        <w:r w:rsidR="001F592F">
          <w:rPr>
            <w:noProof/>
            <w:webHidden/>
          </w:rPr>
          <w:fldChar w:fldCharType="begin"/>
        </w:r>
        <w:r w:rsidR="001F592F">
          <w:rPr>
            <w:noProof/>
            <w:webHidden/>
          </w:rPr>
          <w:instrText xml:space="preserve"> PAGEREF _Toc373321226 \h </w:instrText>
        </w:r>
        <w:r w:rsidR="001F592F">
          <w:rPr>
            <w:noProof/>
            <w:webHidden/>
          </w:rPr>
        </w:r>
        <w:r w:rsidR="001F592F">
          <w:rPr>
            <w:noProof/>
            <w:webHidden/>
          </w:rPr>
          <w:fldChar w:fldCharType="separate"/>
        </w:r>
        <w:r w:rsidR="001F592F">
          <w:rPr>
            <w:noProof/>
            <w:webHidden/>
          </w:rPr>
          <w:t>1</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27" w:history="1">
        <w:r w:rsidR="001F592F" w:rsidRPr="00D064F8">
          <w:rPr>
            <w:rStyle w:val="Hyperlink"/>
            <w:noProof/>
          </w:rPr>
          <w:t>Conventions used in this document</w:t>
        </w:r>
        <w:r w:rsidR="001F592F">
          <w:rPr>
            <w:noProof/>
            <w:webHidden/>
          </w:rPr>
          <w:tab/>
        </w:r>
        <w:r w:rsidR="001F592F">
          <w:rPr>
            <w:noProof/>
            <w:webHidden/>
          </w:rPr>
          <w:fldChar w:fldCharType="begin"/>
        </w:r>
        <w:r w:rsidR="001F592F">
          <w:rPr>
            <w:noProof/>
            <w:webHidden/>
          </w:rPr>
          <w:instrText xml:space="preserve"> PAGEREF _Toc373321227 \h </w:instrText>
        </w:r>
        <w:r w:rsidR="001F592F">
          <w:rPr>
            <w:noProof/>
            <w:webHidden/>
          </w:rPr>
        </w:r>
        <w:r w:rsidR="001F592F">
          <w:rPr>
            <w:noProof/>
            <w:webHidden/>
          </w:rPr>
          <w:fldChar w:fldCharType="separate"/>
        </w:r>
        <w:r w:rsidR="001F592F">
          <w:rPr>
            <w:noProof/>
            <w:webHidden/>
          </w:rPr>
          <w:t>1</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28" w:history="1">
        <w:r w:rsidR="001F592F" w:rsidRPr="00D064F8">
          <w:rPr>
            <w:rStyle w:val="Hyperlink"/>
            <w:noProof/>
          </w:rPr>
          <w:t>Objectives:</w:t>
        </w:r>
        <w:r w:rsidR="001F592F">
          <w:rPr>
            <w:noProof/>
            <w:webHidden/>
          </w:rPr>
          <w:tab/>
        </w:r>
        <w:r w:rsidR="001F592F">
          <w:rPr>
            <w:noProof/>
            <w:webHidden/>
          </w:rPr>
          <w:fldChar w:fldCharType="begin"/>
        </w:r>
        <w:r w:rsidR="001F592F">
          <w:rPr>
            <w:noProof/>
            <w:webHidden/>
          </w:rPr>
          <w:instrText xml:space="preserve"> PAGEREF _Toc373321228 \h </w:instrText>
        </w:r>
        <w:r w:rsidR="001F592F">
          <w:rPr>
            <w:noProof/>
            <w:webHidden/>
          </w:rPr>
        </w:r>
        <w:r w:rsidR="001F592F">
          <w:rPr>
            <w:noProof/>
            <w:webHidden/>
          </w:rPr>
          <w:fldChar w:fldCharType="separate"/>
        </w:r>
        <w:r w:rsidR="001F592F">
          <w:rPr>
            <w:noProof/>
            <w:webHidden/>
          </w:rPr>
          <w:t>2</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29" w:history="1">
        <w:r w:rsidR="001F592F" w:rsidRPr="00D064F8">
          <w:rPr>
            <w:rStyle w:val="Hyperlink"/>
            <w:noProof/>
          </w:rPr>
          <w:t>Target Audience:</w:t>
        </w:r>
        <w:r w:rsidR="001F592F">
          <w:rPr>
            <w:noProof/>
            <w:webHidden/>
          </w:rPr>
          <w:tab/>
        </w:r>
        <w:r w:rsidR="001F592F">
          <w:rPr>
            <w:noProof/>
            <w:webHidden/>
          </w:rPr>
          <w:fldChar w:fldCharType="begin"/>
        </w:r>
        <w:r w:rsidR="001F592F">
          <w:rPr>
            <w:noProof/>
            <w:webHidden/>
          </w:rPr>
          <w:instrText xml:space="preserve"> PAGEREF _Toc373321229 \h </w:instrText>
        </w:r>
        <w:r w:rsidR="001F592F">
          <w:rPr>
            <w:noProof/>
            <w:webHidden/>
          </w:rPr>
        </w:r>
        <w:r w:rsidR="001F592F">
          <w:rPr>
            <w:noProof/>
            <w:webHidden/>
          </w:rPr>
          <w:fldChar w:fldCharType="separate"/>
        </w:r>
        <w:r w:rsidR="001F592F">
          <w:rPr>
            <w:noProof/>
            <w:webHidden/>
          </w:rPr>
          <w:t>2</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30" w:history="1">
        <w:r w:rsidR="001F592F" w:rsidRPr="00D064F8">
          <w:rPr>
            <w:rStyle w:val="Hyperlink"/>
            <w:noProof/>
          </w:rPr>
          <w:t>Class Preparation:</w:t>
        </w:r>
        <w:r w:rsidR="001F592F">
          <w:rPr>
            <w:noProof/>
            <w:webHidden/>
          </w:rPr>
          <w:tab/>
        </w:r>
        <w:r w:rsidR="001F592F">
          <w:rPr>
            <w:noProof/>
            <w:webHidden/>
          </w:rPr>
          <w:fldChar w:fldCharType="begin"/>
        </w:r>
        <w:r w:rsidR="001F592F">
          <w:rPr>
            <w:noProof/>
            <w:webHidden/>
          </w:rPr>
          <w:instrText xml:space="preserve"> PAGEREF _Toc373321230 \h </w:instrText>
        </w:r>
        <w:r w:rsidR="001F592F">
          <w:rPr>
            <w:noProof/>
            <w:webHidden/>
          </w:rPr>
        </w:r>
        <w:r w:rsidR="001F592F">
          <w:rPr>
            <w:noProof/>
            <w:webHidden/>
          </w:rPr>
          <w:fldChar w:fldCharType="separate"/>
        </w:r>
        <w:r w:rsidR="001F592F">
          <w:rPr>
            <w:noProof/>
            <w:webHidden/>
          </w:rPr>
          <w:t>2</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31" w:history="1">
        <w:r w:rsidR="001F592F" w:rsidRPr="00D064F8">
          <w:rPr>
            <w:rStyle w:val="Hyperlink"/>
            <w:noProof/>
          </w:rPr>
          <w:t>Class Follow-up</w:t>
        </w:r>
        <w:r w:rsidR="001F592F">
          <w:rPr>
            <w:noProof/>
            <w:webHidden/>
          </w:rPr>
          <w:tab/>
        </w:r>
        <w:r w:rsidR="001F592F">
          <w:rPr>
            <w:noProof/>
            <w:webHidden/>
          </w:rPr>
          <w:fldChar w:fldCharType="begin"/>
        </w:r>
        <w:r w:rsidR="001F592F">
          <w:rPr>
            <w:noProof/>
            <w:webHidden/>
          </w:rPr>
          <w:instrText xml:space="preserve"> PAGEREF _Toc373321231 \h </w:instrText>
        </w:r>
        <w:r w:rsidR="001F592F">
          <w:rPr>
            <w:noProof/>
            <w:webHidden/>
          </w:rPr>
        </w:r>
        <w:r w:rsidR="001F592F">
          <w:rPr>
            <w:noProof/>
            <w:webHidden/>
          </w:rPr>
          <w:fldChar w:fldCharType="separate"/>
        </w:r>
        <w:r w:rsidR="001F592F">
          <w:rPr>
            <w:noProof/>
            <w:webHidden/>
          </w:rPr>
          <w:t>2</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32" w:history="1">
        <w:r w:rsidR="001F592F" w:rsidRPr="00D064F8">
          <w:rPr>
            <w:rStyle w:val="Hyperlink"/>
            <w:noProof/>
          </w:rPr>
          <w:t>Welcome!</w:t>
        </w:r>
        <w:r w:rsidR="001F592F">
          <w:rPr>
            <w:noProof/>
            <w:webHidden/>
          </w:rPr>
          <w:tab/>
        </w:r>
        <w:r w:rsidR="001F592F">
          <w:rPr>
            <w:noProof/>
            <w:webHidden/>
          </w:rPr>
          <w:fldChar w:fldCharType="begin"/>
        </w:r>
        <w:r w:rsidR="001F592F">
          <w:rPr>
            <w:noProof/>
            <w:webHidden/>
          </w:rPr>
          <w:instrText xml:space="preserve"> PAGEREF _Toc373321232 \h </w:instrText>
        </w:r>
        <w:r w:rsidR="001F592F">
          <w:rPr>
            <w:noProof/>
            <w:webHidden/>
          </w:rPr>
        </w:r>
        <w:r w:rsidR="001F592F">
          <w:rPr>
            <w:noProof/>
            <w:webHidden/>
          </w:rPr>
          <w:fldChar w:fldCharType="separate"/>
        </w:r>
        <w:r w:rsidR="001F592F">
          <w:rPr>
            <w:noProof/>
            <w:webHidden/>
          </w:rPr>
          <w:t>3</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33" w:history="1">
        <w:r w:rsidR="001F592F" w:rsidRPr="00D064F8">
          <w:rPr>
            <w:rStyle w:val="Hyperlink"/>
            <w:noProof/>
          </w:rPr>
          <w:t>Program Description</w:t>
        </w:r>
        <w:r w:rsidR="001F592F">
          <w:rPr>
            <w:noProof/>
            <w:webHidden/>
          </w:rPr>
          <w:tab/>
        </w:r>
        <w:r w:rsidR="001F592F">
          <w:rPr>
            <w:noProof/>
            <w:webHidden/>
          </w:rPr>
          <w:fldChar w:fldCharType="begin"/>
        </w:r>
        <w:r w:rsidR="001F592F">
          <w:rPr>
            <w:noProof/>
            <w:webHidden/>
          </w:rPr>
          <w:instrText xml:space="preserve"> PAGEREF _Toc373321233 \h </w:instrText>
        </w:r>
        <w:r w:rsidR="001F592F">
          <w:rPr>
            <w:noProof/>
            <w:webHidden/>
          </w:rPr>
        </w:r>
        <w:r w:rsidR="001F592F">
          <w:rPr>
            <w:noProof/>
            <w:webHidden/>
          </w:rPr>
          <w:fldChar w:fldCharType="separate"/>
        </w:r>
        <w:r w:rsidR="001F592F">
          <w:rPr>
            <w:noProof/>
            <w:webHidden/>
          </w:rPr>
          <w:t>4</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34" w:history="1">
        <w:r w:rsidR="001F592F" w:rsidRPr="00D064F8">
          <w:rPr>
            <w:rStyle w:val="Hyperlink"/>
            <w:noProof/>
          </w:rPr>
          <w:t>Target Audience</w:t>
        </w:r>
        <w:r w:rsidR="001F592F">
          <w:rPr>
            <w:noProof/>
            <w:webHidden/>
          </w:rPr>
          <w:tab/>
        </w:r>
        <w:r w:rsidR="001F592F">
          <w:rPr>
            <w:noProof/>
            <w:webHidden/>
          </w:rPr>
          <w:fldChar w:fldCharType="begin"/>
        </w:r>
        <w:r w:rsidR="001F592F">
          <w:rPr>
            <w:noProof/>
            <w:webHidden/>
          </w:rPr>
          <w:instrText xml:space="preserve"> PAGEREF _Toc373321234 \h </w:instrText>
        </w:r>
        <w:r w:rsidR="001F592F">
          <w:rPr>
            <w:noProof/>
            <w:webHidden/>
          </w:rPr>
        </w:r>
        <w:r w:rsidR="001F592F">
          <w:rPr>
            <w:noProof/>
            <w:webHidden/>
          </w:rPr>
          <w:fldChar w:fldCharType="separate"/>
        </w:r>
        <w:r w:rsidR="001F592F">
          <w:rPr>
            <w:noProof/>
            <w:webHidden/>
          </w:rPr>
          <w:t>4</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35" w:history="1">
        <w:r w:rsidR="001F592F" w:rsidRPr="00D064F8">
          <w:rPr>
            <w:rStyle w:val="Hyperlink"/>
            <w:noProof/>
          </w:rPr>
          <w:t>Objectives</w:t>
        </w:r>
        <w:r w:rsidR="001F592F">
          <w:rPr>
            <w:noProof/>
            <w:webHidden/>
          </w:rPr>
          <w:tab/>
        </w:r>
        <w:r w:rsidR="001F592F">
          <w:rPr>
            <w:noProof/>
            <w:webHidden/>
          </w:rPr>
          <w:fldChar w:fldCharType="begin"/>
        </w:r>
        <w:r w:rsidR="001F592F">
          <w:rPr>
            <w:noProof/>
            <w:webHidden/>
          </w:rPr>
          <w:instrText xml:space="preserve"> PAGEREF _Toc373321235 \h </w:instrText>
        </w:r>
        <w:r w:rsidR="001F592F">
          <w:rPr>
            <w:noProof/>
            <w:webHidden/>
          </w:rPr>
        </w:r>
        <w:r w:rsidR="001F592F">
          <w:rPr>
            <w:noProof/>
            <w:webHidden/>
          </w:rPr>
          <w:fldChar w:fldCharType="separate"/>
        </w:r>
        <w:r w:rsidR="001F592F">
          <w:rPr>
            <w:noProof/>
            <w:webHidden/>
          </w:rPr>
          <w:t>4</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36" w:history="1">
        <w:r w:rsidR="001F592F" w:rsidRPr="00D064F8">
          <w:rPr>
            <w:rStyle w:val="Hyperlink"/>
            <w:noProof/>
          </w:rPr>
          <w:t>Syllabus</w:t>
        </w:r>
        <w:r w:rsidR="001F592F">
          <w:rPr>
            <w:noProof/>
            <w:webHidden/>
          </w:rPr>
          <w:tab/>
        </w:r>
        <w:r w:rsidR="001F592F">
          <w:rPr>
            <w:noProof/>
            <w:webHidden/>
          </w:rPr>
          <w:fldChar w:fldCharType="begin"/>
        </w:r>
        <w:r w:rsidR="001F592F">
          <w:rPr>
            <w:noProof/>
            <w:webHidden/>
          </w:rPr>
          <w:instrText xml:space="preserve"> PAGEREF _Toc373321236 \h </w:instrText>
        </w:r>
        <w:r w:rsidR="001F592F">
          <w:rPr>
            <w:noProof/>
            <w:webHidden/>
          </w:rPr>
        </w:r>
        <w:r w:rsidR="001F592F">
          <w:rPr>
            <w:noProof/>
            <w:webHidden/>
          </w:rPr>
          <w:fldChar w:fldCharType="separate"/>
        </w:r>
        <w:r w:rsidR="001F592F">
          <w:rPr>
            <w:noProof/>
            <w:webHidden/>
          </w:rPr>
          <w:t>5</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37" w:history="1">
        <w:r w:rsidR="001F592F" w:rsidRPr="00D064F8">
          <w:rPr>
            <w:rStyle w:val="Hyperlink"/>
            <w:noProof/>
          </w:rPr>
          <w:t>Prework</w:t>
        </w:r>
        <w:r w:rsidR="001F592F">
          <w:rPr>
            <w:noProof/>
            <w:webHidden/>
          </w:rPr>
          <w:tab/>
        </w:r>
        <w:r w:rsidR="001F592F">
          <w:rPr>
            <w:noProof/>
            <w:webHidden/>
          </w:rPr>
          <w:fldChar w:fldCharType="begin"/>
        </w:r>
        <w:r w:rsidR="001F592F">
          <w:rPr>
            <w:noProof/>
            <w:webHidden/>
          </w:rPr>
          <w:instrText xml:space="preserve"> PAGEREF _Toc373321237 \h </w:instrText>
        </w:r>
        <w:r w:rsidR="001F592F">
          <w:rPr>
            <w:noProof/>
            <w:webHidden/>
          </w:rPr>
        </w:r>
        <w:r w:rsidR="001F592F">
          <w:rPr>
            <w:noProof/>
            <w:webHidden/>
          </w:rPr>
          <w:fldChar w:fldCharType="separate"/>
        </w:r>
        <w:r w:rsidR="001F592F">
          <w:rPr>
            <w:noProof/>
            <w:webHidden/>
          </w:rPr>
          <w:t>5</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38" w:history="1">
        <w:r w:rsidR="001F592F" w:rsidRPr="00D064F8">
          <w:rPr>
            <w:rStyle w:val="Hyperlink"/>
            <w:noProof/>
          </w:rPr>
          <w:t>Access to eFINDS</w:t>
        </w:r>
        <w:r w:rsidR="001F592F">
          <w:rPr>
            <w:noProof/>
            <w:webHidden/>
          </w:rPr>
          <w:tab/>
        </w:r>
        <w:r w:rsidR="001F592F">
          <w:rPr>
            <w:noProof/>
            <w:webHidden/>
          </w:rPr>
          <w:fldChar w:fldCharType="begin"/>
        </w:r>
        <w:r w:rsidR="001F592F">
          <w:rPr>
            <w:noProof/>
            <w:webHidden/>
          </w:rPr>
          <w:instrText xml:space="preserve"> PAGEREF _Toc373321238 \h </w:instrText>
        </w:r>
        <w:r w:rsidR="001F592F">
          <w:rPr>
            <w:noProof/>
            <w:webHidden/>
          </w:rPr>
        </w:r>
        <w:r w:rsidR="001F592F">
          <w:rPr>
            <w:noProof/>
            <w:webHidden/>
          </w:rPr>
          <w:fldChar w:fldCharType="separate"/>
        </w:r>
        <w:r w:rsidR="001F592F">
          <w:rPr>
            <w:noProof/>
            <w:webHidden/>
          </w:rPr>
          <w:t>5</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39" w:history="1">
        <w:r w:rsidR="001F592F" w:rsidRPr="00D064F8">
          <w:rPr>
            <w:rStyle w:val="Hyperlink"/>
            <w:noProof/>
          </w:rPr>
          <w:t>Contacts &amp; Logistical Training Information</w:t>
        </w:r>
        <w:r w:rsidR="001F592F">
          <w:rPr>
            <w:noProof/>
            <w:webHidden/>
          </w:rPr>
          <w:tab/>
        </w:r>
        <w:r w:rsidR="001F592F">
          <w:rPr>
            <w:noProof/>
            <w:webHidden/>
          </w:rPr>
          <w:fldChar w:fldCharType="begin"/>
        </w:r>
        <w:r w:rsidR="001F592F">
          <w:rPr>
            <w:noProof/>
            <w:webHidden/>
          </w:rPr>
          <w:instrText xml:space="preserve"> PAGEREF _Toc373321239 \h </w:instrText>
        </w:r>
        <w:r w:rsidR="001F592F">
          <w:rPr>
            <w:noProof/>
            <w:webHidden/>
          </w:rPr>
        </w:r>
        <w:r w:rsidR="001F592F">
          <w:rPr>
            <w:noProof/>
            <w:webHidden/>
          </w:rPr>
          <w:fldChar w:fldCharType="separate"/>
        </w:r>
        <w:r w:rsidR="001F592F">
          <w:rPr>
            <w:noProof/>
            <w:webHidden/>
          </w:rPr>
          <w:t>6</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40" w:history="1">
        <w:r w:rsidR="001F592F" w:rsidRPr="00D064F8">
          <w:rPr>
            <w:rStyle w:val="Hyperlink"/>
            <w:noProof/>
          </w:rPr>
          <w:t>Instructors</w:t>
        </w:r>
        <w:r w:rsidR="001F592F">
          <w:rPr>
            <w:noProof/>
            <w:webHidden/>
          </w:rPr>
          <w:tab/>
        </w:r>
        <w:r w:rsidR="001F592F">
          <w:rPr>
            <w:noProof/>
            <w:webHidden/>
          </w:rPr>
          <w:fldChar w:fldCharType="begin"/>
        </w:r>
        <w:r w:rsidR="001F592F">
          <w:rPr>
            <w:noProof/>
            <w:webHidden/>
          </w:rPr>
          <w:instrText xml:space="preserve"> PAGEREF _Toc373321240 \h </w:instrText>
        </w:r>
        <w:r w:rsidR="001F592F">
          <w:rPr>
            <w:noProof/>
            <w:webHidden/>
          </w:rPr>
        </w:r>
        <w:r w:rsidR="001F592F">
          <w:rPr>
            <w:noProof/>
            <w:webHidden/>
          </w:rPr>
          <w:fldChar w:fldCharType="separate"/>
        </w:r>
        <w:r w:rsidR="001F592F">
          <w:rPr>
            <w:noProof/>
            <w:webHidden/>
          </w:rPr>
          <w:t>6</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41" w:history="1">
        <w:r w:rsidR="001F592F" w:rsidRPr="00D064F8">
          <w:rPr>
            <w:rStyle w:val="Hyperlink"/>
            <w:noProof/>
          </w:rPr>
          <w:t>Technical Support for your Organization</w:t>
        </w:r>
        <w:r w:rsidR="001F592F">
          <w:rPr>
            <w:noProof/>
            <w:webHidden/>
          </w:rPr>
          <w:tab/>
        </w:r>
        <w:r w:rsidR="001F592F">
          <w:rPr>
            <w:noProof/>
            <w:webHidden/>
          </w:rPr>
          <w:fldChar w:fldCharType="begin"/>
        </w:r>
        <w:r w:rsidR="001F592F">
          <w:rPr>
            <w:noProof/>
            <w:webHidden/>
          </w:rPr>
          <w:instrText xml:space="preserve"> PAGEREF _Toc373321241 \h </w:instrText>
        </w:r>
        <w:r w:rsidR="001F592F">
          <w:rPr>
            <w:noProof/>
            <w:webHidden/>
          </w:rPr>
        </w:r>
        <w:r w:rsidR="001F592F">
          <w:rPr>
            <w:noProof/>
            <w:webHidden/>
          </w:rPr>
          <w:fldChar w:fldCharType="separate"/>
        </w:r>
        <w:r w:rsidR="001F592F">
          <w:rPr>
            <w:noProof/>
            <w:webHidden/>
          </w:rPr>
          <w:t>6</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42" w:history="1">
        <w:r w:rsidR="001F592F" w:rsidRPr="00D064F8">
          <w:rPr>
            <w:rStyle w:val="Hyperlink"/>
            <w:noProof/>
          </w:rPr>
          <w:t>My HCS Coordinator(s)</w:t>
        </w:r>
        <w:r w:rsidR="001F592F">
          <w:rPr>
            <w:noProof/>
            <w:webHidden/>
          </w:rPr>
          <w:tab/>
        </w:r>
        <w:r w:rsidR="001F592F">
          <w:rPr>
            <w:noProof/>
            <w:webHidden/>
          </w:rPr>
          <w:fldChar w:fldCharType="begin"/>
        </w:r>
        <w:r w:rsidR="001F592F">
          <w:rPr>
            <w:noProof/>
            <w:webHidden/>
          </w:rPr>
          <w:instrText xml:space="preserve"> PAGEREF _Toc373321242 \h </w:instrText>
        </w:r>
        <w:r w:rsidR="001F592F">
          <w:rPr>
            <w:noProof/>
            <w:webHidden/>
          </w:rPr>
        </w:r>
        <w:r w:rsidR="001F592F">
          <w:rPr>
            <w:noProof/>
            <w:webHidden/>
          </w:rPr>
          <w:fldChar w:fldCharType="separate"/>
        </w:r>
        <w:r w:rsidR="001F592F">
          <w:rPr>
            <w:noProof/>
            <w:webHidden/>
          </w:rPr>
          <w:t>6</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43" w:history="1">
        <w:r w:rsidR="001F592F" w:rsidRPr="00D064F8">
          <w:rPr>
            <w:rStyle w:val="Hyperlink"/>
            <w:noProof/>
          </w:rPr>
          <w:t>Course Work for CTI-500</w:t>
        </w:r>
        <w:r w:rsidR="001F592F">
          <w:rPr>
            <w:noProof/>
            <w:webHidden/>
          </w:rPr>
          <w:tab/>
        </w:r>
        <w:r w:rsidR="001F592F">
          <w:rPr>
            <w:noProof/>
            <w:webHidden/>
          </w:rPr>
          <w:fldChar w:fldCharType="begin"/>
        </w:r>
        <w:r w:rsidR="001F592F">
          <w:rPr>
            <w:noProof/>
            <w:webHidden/>
          </w:rPr>
          <w:instrText xml:space="preserve"> PAGEREF _Toc373321243 \h </w:instrText>
        </w:r>
        <w:r w:rsidR="001F592F">
          <w:rPr>
            <w:noProof/>
            <w:webHidden/>
          </w:rPr>
        </w:r>
        <w:r w:rsidR="001F592F">
          <w:rPr>
            <w:noProof/>
            <w:webHidden/>
          </w:rPr>
          <w:fldChar w:fldCharType="separate"/>
        </w:r>
        <w:r w:rsidR="001F592F">
          <w:rPr>
            <w:noProof/>
            <w:webHidden/>
          </w:rPr>
          <w:t>7</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44" w:history="1">
        <w:r w:rsidR="001F592F" w:rsidRPr="00D064F8">
          <w:rPr>
            <w:rStyle w:val="Hyperlink"/>
            <w:noProof/>
          </w:rPr>
          <w:t>Chapter 1: Overview</w:t>
        </w:r>
        <w:r w:rsidR="001F592F">
          <w:rPr>
            <w:noProof/>
            <w:webHidden/>
          </w:rPr>
          <w:tab/>
        </w:r>
        <w:r w:rsidR="001F592F">
          <w:rPr>
            <w:noProof/>
            <w:webHidden/>
          </w:rPr>
          <w:fldChar w:fldCharType="begin"/>
        </w:r>
        <w:r w:rsidR="001F592F">
          <w:rPr>
            <w:noProof/>
            <w:webHidden/>
          </w:rPr>
          <w:instrText xml:space="preserve"> PAGEREF _Toc373321244 \h </w:instrText>
        </w:r>
        <w:r w:rsidR="001F592F">
          <w:rPr>
            <w:noProof/>
            <w:webHidden/>
          </w:rPr>
        </w:r>
        <w:r w:rsidR="001F592F">
          <w:rPr>
            <w:noProof/>
            <w:webHidden/>
          </w:rPr>
          <w:fldChar w:fldCharType="separate"/>
        </w:r>
        <w:r w:rsidR="001F592F">
          <w:rPr>
            <w:noProof/>
            <w:webHidden/>
          </w:rPr>
          <w:t>8</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45" w:history="1">
        <w:r w:rsidR="001F592F" w:rsidRPr="00D064F8">
          <w:rPr>
            <w:rStyle w:val="Hyperlink"/>
            <w:noProof/>
          </w:rPr>
          <w:t>Technical Questions?</w:t>
        </w:r>
        <w:r w:rsidR="001F592F">
          <w:rPr>
            <w:noProof/>
            <w:webHidden/>
          </w:rPr>
          <w:tab/>
        </w:r>
        <w:r w:rsidR="001F592F">
          <w:rPr>
            <w:noProof/>
            <w:webHidden/>
          </w:rPr>
          <w:fldChar w:fldCharType="begin"/>
        </w:r>
        <w:r w:rsidR="001F592F">
          <w:rPr>
            <w:noProof/>
            <w:webHidden/>
          </w:rPr>
          <w:instrText xml:space="preserve"> PAGEREF _Toc373321245 \h </w:instrText>
        </w:r>
        <w:r w:rsidR="001F592F">
          <w:rPr>
            <w:noProof/>
            <w:webHidden/>
          </w:rPr>
        </w:r>
        <w:r w:rsidR="001F592F">
          <w:rPr>
            <w:noProof/>
            <w:webHidden/>
          </w:rPr>
          <w:fldChar w:fldCharType="separate"/>
        </w:r>
        <w:r w:rsidR="001F592F">
          <w:rPr>
            <w:noProof/>
            <w:webHidden/>
          </w:rPr>
          <w:t>8</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46" w:history="1">
        <w:r w:rsidR="001F592F">
          <w:rPr>
            <w:rStyle w:val="Hyperlink"/>
            <w:noProof/>
          </w:rPr>
          <w:t xml:space="preserve">Non-technical Questions? </w:t>
        </w:r>
        <w:r w:rsidR="001F592F">
          <w:rPr>
            <w:noProof/>
            <w:webHidden/>
          </w:rPr>
          <w:tab/>
        </w:r>
        <w:r w:rsidR="001F592F">
          <w:rPr>
            <w:noProof/>
            <w:webHidden/>
          </w:rPr>
          <w:fldChar w:fldCharType="begin"/>
        </w:r>
        <w:r w:rsidR="001F592F">
          <w:rPr>
            <w:noProof/>
            <w:webHidden/>
          </w:rPr>
          <w:instrText xml:space="preserve"> PAGEREF _Toc373321246 \h </w:instrText>
        </w:r>
        <w:r w:rsidR="001F592F">
          <w:rPr>
            <w:noProof/>
            <w:webHidden/>
          </w:rPr>
        </w:r>
        <w:r w:rsidR="001F592F">
          <w:rPr>
            <w:noProof/>
            <w:webHidden/>
          </w:rPr>
          <w:fldChar w:fldCharType="separate"/>
        </w:r>
        <w:r w:rsidR="001F592F">
          <w:rPr>
            <w:noProof/>
            <w:webHidden/>
          </w:rPr>
          <w:t>9</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47" w:history="1">
        <w:r w:rsidR="001F592F" w:rsidRPr="00D064F8">
          <w:rPr>
            <w:rStyle w:val="Hyperlink"/>
            <w:noProof/>
          </w:rPr>
          <w:t>Actions of an evacuating facility:</w:t>
        </w:r>
        <w:r w:rsidR="001F592F">
          <w:rPr>
            <w:noProof/>
            <w:webHidden/>
          </w:rPr>
          <w:tab/>
        </w:r>
        <w:r w:rsidR="001F592F">
          <w:rPr>
            <w:noProof/>
            <w:webHidden/>
          </w:rPr>
          <w:fldChar w:fldCharType="begin"/>
        </w:r>
        <w:r w:rsidR="001F592F">
          <w:rPr>
            <w:noProof/>
            <w:webHidden/>
          </w:rPr>
          <w:instrText xml:space="preserve"> PAGEREF _Toc373321247 \h </w:instrText>
        </w:r>
        <w:r w:rsidR="001F592F">
          <w:rPr>
            <w:noProof/>
            <w:webHidden/>
          </w:rPr>
        </w:r>
        <w:r w:rsidR="001F592F">
          <w:rPr>
            <w:noProof/>
            <w:webHidden/>
          </w:rPr>
          <w:fldChar w:fldCharType="separate"/>
        </w:r>
        <w:r w:rsidR="001F592F">
          <w:rPr>
            <w:noProof/>
            <w:webHidden/>
          </w:rPr>
          <w:t>11</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48" w:history="1">
        <w:r w:rsidR="001F592F" w:rsidRPr="00D064F8">
          <w:rPr>
            <w:rStyle w:val="Hyperlink"/>
            <w:noProof/>
          </w:rPr>
          <w:t>Actions of a receiving facility:</w:t>
        </w:r>
        <w:r w:rsidR="001F592F">
          <w:rPr>
            <w:noProof/>
            <w:webHidden/>
          </w:rPr>
          <w:tab/>
        </w:r>
        <w:r w:rsidR="001F592F">
          <w:rPr>
            <w:noProof/>
            <w:webHidden/>
          </w:rPr>
          <w:fldChar w:fldCharType="begin"/>
        </w:r>
        <w:r w:rsidR="001F592F">
          <w:rPr>
            <w:noProof/>
            <w:webHidden/>
          </w:rPr>
          <w:instrText xml:space="preserve"> PAGEREF _Toc373321248 \h </w:instrText>
        </w:r>
        <w:r w:rsidR="001F592F">
          <w:rPr>
            <w:noProof/>
            <w:webHidden/>
          </w:rPr>
        </w:r>
        <w:r w:rsidR="001F592F">
          <w:rPr>
            <w:noProof/>
            <w:webHidden/>
          </w:rPr>
          <w:fldChar w:fldCharType="separate"/>
        </w:r>
        <w:r w:rsidR="001F592F">
          <w:rPr>
            <w:noProof/>
            <w:webHidden/>
          </w:rPr>
          <w:t>11</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49" w:history="1">
        <w:r w:rsidR="001F592F" w:rsidRPr="00D064F8">
          <w:rPr>
            <w:rStyle w:val="Hyperlink"/>
            <w:noProof/>
          </w:rPr>
          <w:t>Chapter 2: Role and Permissions</w:t>
        </w:r>
        <w:r w:rsidR="001F592F">
          <w:rPr>
            <w:noProof/>
            <w:webHidden/>
          </w:rPr>
          <w:tab/>
        </w:r>
        <w:r w:rsidR="001F592F">
          <w:rPr>
            <w:noProof/>
            <w:webHidden/>
          </w:rPr>
          <w:fldChar w:fldCharType="begin"/>
        </w:r>
        <w:r w:rsidR="001F592F">
          <w:rPr>
            <w:noProof/>
            <w:webHidden/>
          </w:rPr>
          <w:instrText xml:space="preserve"> PAGEREF _Toc373321249 \h </w:instrText>
        </w:r>
        <w:r w:rsidR="001F592F">
          <w:rPr>
            <w:noProof/>
            <w:webHidden/>
          </w:rPr>
        </w:r>
        <w:r w:rsidR="001F592F">
          <w:rPr>
            <w:noProof/>
            <w:webHidden/>
          </w:rPr>
          <w:fldChar w:fldCharType="separate"/>
        </w:r>
        <w:r w:rsidR="001F592F">
          <w:rPr>
            <w:noProof/>
            <w:webHidden/>
          </w:rPr>
          <w:t>13</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50" w:history="1">
        <w:r w:rsidR="001F592F" w:rsidRPr="00D064F8">
          <w:rPr>
            <w:rStyle w:val="Hyperlink"/>
            <w:noProof/>
          </w:rPr>
          <w:t>List the role names and the tasks they can accomplish.</w:t>
        </w:r>
        <w:r w:rsidR="001F592F">
          <w:rPr>
            <w:noProof/>
            <w:webHidden/>
          </w:rPr>
          <w:tab/>
        </w:r>
        <w:r w:rsidR="001F592F">
          <w:rPr>
            <w:noProof/>
            <w:webHidden/>
          </w:rPr>
          <w:fldChar w:fldCharType="begin"/>
        </w:r>
        <w:r w:rsidR="001F592F">
          <w:rPr>
            <w:noProof/>
            <w:webHidden/>
          </w:rPr>
          <w:instrText xml:space="preserve"> PAGEREF _Toc373321250 \h </w:instrText>
        </w:r>
        <w:r w:rsidR="001F592F">
          <w:rPr>
            <w:noProof/>
            <w:webHidden/>
          </w:rPr>
        </w:r>
        <w:r w:rsidR="001F592F">
          <w:rPr>
            <w:noProof/>
            <w:webHidden/>
          </w:rPr>
          <w:fldChar w:fldCharType="separate"/>
        </w:r>
        <w:r w:rsidR="001F592F">
          <w:rPr>
            <w:noProof/>
            <w:webHidden/>
          </w:rPr>
          <w:t>13</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51" w:history="1">
        <w:r w:rsidR="001F592F" w:rsidRPr="00D064F8">
          <w:rPr>
            <w:rStyle w:val="Hyperlink"/>
            <w:noProof/>
          </w:rPr>
          <w:t>Verify your role assignments and update your person record</w:t>
        </w:r>
        <w:r w:rsidR="001F592F">
          <w:rPr>
            <w:noProof/>
            <w:webHidden/>
          </w:rPr>
          <w:tab/>
        </w:r>
        <w:r w:rsidR="001F592F">
          <w:rPr>
            <w:noProof/>
            <w:webHidden/>
          </w:rPr>
          <w:fldChar w:fldCharType="begin"/>
        </w:r>
        <w:r w:rsidR="001F592F">
          <w:rPr>
            <w:noProof/>
            <w:webHidden/>
          </w:rPr>
          <w:instrText xml:space="preserve"> PAGEREF _Toc373321251 \h </w:instrText>
        </w:r>
        <w:r w:rsidR="001F592F">
          <w:rPr>
            <w:noProof/>
            <w:webHidden/>
          </w:rPr>
        </w:r>
        <w:r w:rsidR="001F592F">
          <w:rPr>
            <w:noProof/>
            <w:webHidden/>
          </w:rPr>
          <w:fldChar w:fldCharType="separate"/>
        </w:r>
        <w:r w:rsidR="001F592F">
          <w:rPr>
            <w:noProof/>
            <w:webHidden/>
          </w:rPr>
          <w:t>15</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52" w:history="1">
        <w:r w:rsidR="001F592F" w:rsidRPr="00D064F8">
          <w:rPr>
            <w:rStyle w:val="Hyperlink"/>
            <w:noProof/>
          </w:rPr>
          <w:t>Verify Role Assignments</w:t>
        </w:r>
        <w:r w:rsidR="001F592F">
          <w:rPr>
            <w:noProof/>
            <w:webHidden/>
          </w:rPr>
          <w:tab/>
        </w:r>
        <w:r w:rsidR="001F592F">
          <w:rPr>
            <w:noProof/>
            <w:webHidden/>
          </w:rPr>
          <w:fldChar w:fldCharType="begin"/>
        </w:r>
        <w:r w:rsidR="001F592F">
          <w:rPr>
            <w:noProof/>
            <w:webHidden/>
          </w:rPr>
          <w:instrText xml:space="preserve"> PAGEREF _Toc373321252 \h </w:instrText>
        </w:r>
        <w:r w:rsidR="001F592F">
          <w:rPr>
            <w:noProof/>
            <w:webHidden/>
          </w:rPr>
        </w:r>
        <w:r w:rsidR="001F592F">
          <w:rPr>
            <w:noProof/>
            <w:webHidden/>
          </w:rPr>
          <w:fldChar w:fldCharType="separate"/>
        </w:r>
        <w:r w:rsidR="001F592F">
          <w:rPr>
            <w:noProof/>
            <w:webHidden/>
          </w:rPr>
          <w:t>15</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53" w:history="1">
        <w:r w:rsidR="001F592F" w:rsidRPr="00D064F8">
          <w:rPr>
            <w:rStyle w:val="Hyperlink"/>
            <w:noProof/>
          </w:rPr>
          <w:t>Update your Person Record</w:t>
        </w:r>
        <w:r w:rsidR="001F592F">
          <w:rPr>
            <w:noProof/>
            <w:webHidden/>
          </w:rPr>
          <w:tab/>
        </w:r>
        <w:r w:rsidR="001F592F">
          <w:rPr>
            <w:noProof/>
            <w:webHidden/>
          </w:rPr>
          <w:fldChar w:fldCharType="begin"/>
        </w:r>
        <w:r w:rsidR="001F592F">
          <w:rPr>
            <w:noProof/>
            <w:webHidden/>
          </w:rPr>
          <w:instrText xml:space="preserve"> PAGEREF _Toc373321253 \h </w:instrText>
        </w:r>
        <w:r w:rsidR="001F592F">
          <w:rPr>
            <w:noProof/>
            <w:webHidden/>
          </w:rPr>
        </w:r>
        <w:r w:rsidR="001F592F">
          <w:rPr>
            <w:noProof/>
            <w:webHidden/>
          </w:rPr>
          <w:fldChar w:fldCharType="separate"/>
        </w:r>
        <w:r w:rsidR="001F592F">
          <w:rPr>
            <w:noProof/>
            <w:webHidden/>
          </w:rPr>
          <w:t>15</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54" w:history="1">
        <w:r w:rsidR="001F592F" w:rsidRPr="00D064F8">
          <w:rPr>
            <w:rStyle w:val="Hyperlink"/>
            <w:noProof/>
          </w:rPr>
          <w:t>eFINDS Materials or What’s in the box?</w:t>
        </w:r>
        <w:r w:rsidR="001F592F">
          <w:rPr>
            <w:noProof/>
            <w:webHidden/>
          </w:rPr>
          <w:tab/>
        </w:r>
        <w:r w:rsidR="001F592F">
          <w:rPr>
            <w:noProof/>
            <w:webHidden/>
          </w:rPr>
          <w:fldChar w:fldCharType="begin"/>
        </w:r>
        <w:r w:rsidR="001F592F">
          <w:rPr>
            <w:noProof/>
            <w:webHidden/>
          </w:rPr>
          <w:instrText xml:space="preserve"> PAGEREF _Toc373321254 \h </w:instrText>
        </w:r>
        <w:r w:rsidR="001F592F">
          <w:rPr>
            <w:noProof/>
            <w:webHidden/>
          </w:rPr>
        </w:r>
        <w:r w:rsidR="001F592F">
          <w:rPr>
            <w:noProof/>
            <w:webHidden/>
          </w:rPr>
          <w:fldChar w:fldCharType="separate"/>
        </w:r>
        <w:r w:rsidR="001F592F">
          <w:rPr>
            <w:noProof/>
            <w:webHidden/>
          </w:rPr>
          <w:t>17</w:t>
        </w:r>
        <w:r w:rsidR="001F592F">
          <w:rPr>
            <w:noProof/>
            <w:webHidden/>
          </w:rPr>
          <w:fldChar w:fldCharType="end"/>
        </w:r>
      </w:hyperlink>
    </w:p>
    <w:p w:rsidR="001F592F" w:rsidRDefault="00F500DE">
      <w:pPr>
        <w:pStyle w:val="TOC2"/>
        <w:rPr>
          <w:rFonts w:asciiTheme="minorHAnsi" w:eastAsiaTheme="minorEastAsia" w:hAnsiTheme="minorHAnsi" w:cstheme="minorBidi"/>
          <w:noProof/>
        </w:rPr>
      </w:pPr>
      <w:hyperlink w:anchor="_Toc373321257" w:history="1">
        <w:r w:rsidR="001F592F" w:rsidRPr="00D064F8">
          <w:rPr>
            <w:rStyle w:val="Hyperlink"/>
            <w:noProof/>
          </w:rPr>
          <w:t>Chapter 3: Training Exercises</w:t>
        </w:r>
        <w:r w:rsidR="001F592F">
          <w:rPr>
            <w:noProof/>
            <w:webHidden/>
          </w:rPr>
          <w:tab/>
        </w:r>
        <w:r w:rsidR="001F592F">
          <w:rPr>
            <w:noProof/>
            <w:webHidden/>
          </w:rPr>
          <w:fldChar w:fldCharType="begin"/>
        </w:r>
        <w:r w:rsidR="001F592F">
          <w:rPr>
            <w:noProof/>
            <w:webHidden/>
          </w:rPr>
          <w:instrText xml:space="preserve"> PAGEREF _Toc373321257 \h </w:instrText>
        </w:r>
        <w:r w:rsidR="001F592F">
          <w:rPr>
            <w:noProof/>
            <w:webHidden/>
          </w:rPr>
        </w:r>
        <w:r w:rsidR="001F592F">
          <w:rPr>
            <w:noProof/>
            <w:webHidden/>
          </w:rPr>
          <w:fldChar w:fldCharType="separate"/>
        </w:r>
        <w:r w:rsidR="001F592F">
          <w:rPr>
            <w:noProof/>
            <w:webHidden/>
          </w:rPr>
          <w:t>18</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58" w:history="1">
        <w:r w:rsidR="001F592F" w:rsidRPr="00D064F8">
          <w:rPr>
            <w:rStyle w:val="Hyperlink"/>
            <w:noProof/>
          </w:rPr>
          <w:t>Training exercise 1</w:t>
        </w:r>
        <w:r w:rsidR="001F592F">
          <w:rPr>
            <w:noProof/>
            <w:webHidden/>
          </w:rPr>
          <w:tab/>
        </w:r>
        <w:r w:rsidR="001F592F">
          <w:rPr>
            <w:noProof/>
            <w:webHidden/>
          </w:rPr>
          <w:fldChar w:fldCharType="begin"/>
        </w:r>
        <w:r w:rsidR="001F592F">
          <w:rPr>
            <w:noProof/>
            <w:webHidden/>
          </w:rPr>
          <w:instrText xml:space="preserve"> PAGEREF _Toc373321258 \h </w:instrText>
        </w:r>
        <w:r w:rsidR="001F592F">
          <w:rPr>
            <w:noProof/>
            <w:webHidden/>
          </w:rPr>
        </w:r>
        <w:r w:rsidR="001F592F">
          <w:rPr>
            <w:noProof/>
            <w:webHidden/>
          </w:rPr>
          <w:fldChar w:fldCharType="separate"/>
        </w:r>
        <w:r w:rsidR="001F592F">
          <w:rPr>
            <w:noProof/>
            <w:webHidden/>
          </w:rPr>
          <w:t>20</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59" w:history="1">
        <w:r w:rsidR="001F592F" w:rsidRPr="00D064F8">
          <w:rPr>
            <w:rStyle w:val="Hyperlink"/>
            <w:noProof/>
          </w:rPr>
          <w:t>Training exercise 2</w:t>
        </w:r>
        <w:r w:rsidR="001F592F">
          <w:rPr>
            <w:noProof/>
            <w:webHidden/>
          </w:rPr>
          <w:tab/>
        </w:r>
        <w:r w:rsidR="001F592F">
          <w:rPr>
            <w:noProof/>
            <w:webHidden/>
          </w:rPr>
          <w:fldChar w:fldCharType="begin"/>
        </w:r>
        <w:r w:rsidR="001F592F">
          <w:rPr>
            <w:noProof/>
            <w:webHidden/>
          </w:rPr>
          <w:instrText xml:space="preserve"> PAGEREF _Toc373321259 \h </w:instrText>
        </w:r>
        <w:r w:rsidR="001F592F">
          <w:rPr>
            <w:noProof/>
            <w:webHidden/>
          </w:rPr>
        </w:r>
        <w:r w:rsidR="001F592F">
          <w:rPr>
            <w:noProof/>
            <w:webHidden/>
          </w:rPr>
          <w:fldChar w:fldCharType="separate"/>
        </w:r>
        <w:r w:rsidR="001F592F">
          <w:rPr>
            <w:noProof/>
            <w:webHidden/>
          </w:rPr>
          <w:t>21</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0" w:history="1">
        <w:r w:rsidR="001F592F" w:rsidRPr="00D064F8">
          <w:rPr>
            <w:rStyle w:val="Hyperlink"/>
            <w:noProof/>
          </w:rPr>
          <w:t>Training exercise 3</w:t>
        </w:r>
        <w:r w:rsidR="001F592F">
          <w:rPr>
            <w:noProof/>
            <w:webHidden/>
          </w:rPr>
          <w:tab/>
        </w:r>
        <w:r w:rsidR="001F592F">
          <w:rPr>
            <w:noProof/>
            <w:webHidden/>
          </w:rPr>
          <w:fldChar w:fldCharType="begin"/>
        </w:r>
        <w:r w:rsidR="001F592F">
          <w:rPr>
            <w:noProof/>
            <w:webHidden/>
          </w:rPr>
          <w:instrText xml:space="preserve"> PAGEREF _Toc373321260 \h </w:instrText>
        </w:r>
        <w:r w:rsidR="001F592F">
          <w:rPr>
            <w:noProof/>
            <w:webHidden/>
          </w:rPr>
        </w:r>
        <w:r w:rsidR="001F592F">
          <w:rPr>
            <w:noProof/>
            <w:webHidden/>
          </w:rPr>
          <w:fldChar w:fldCharType="separate"/>
        </w:r>
        <w:r w:rsidR="001F592F">
          <w:rPr>
            <w:noProof/>
            <w:webHidden/>
          </w:rPr>
          <w:t>22</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1" w:history="1">
        <w:r w:rsidR="001F592F" w:rsidRPr="00D064F8">
          <w:rPr>
            <w:rStyle w:val="Hyperlink"/>
            <w:noProof/>
          </w:rPr>
          <w:t>Training exercise 4</w:t>
        </w:r>
        <w:r w:rsidR="001F592F">
          <w:rPr>
            <w:noProof/>
            <w:webHidden/>
          </w:rPr>
          <w:tab/>
        </w:r>
        <w:r w:rsidR="001F592F">
          <w:rPr>
            <w:noProof/>
            <w:webHidden/>
          </w:rPr>
          <w:fldChar w:fldCharType="begin"/>
        </w:r>
        <w:r w:rsidR="001F592F">
          <w:rPr>
            <w:noProof/>
            <w:webHidden/>
          </w:rPr>
          <w:instrText xml:space="preserve"> PAGEREF _Toc373321261 \h </w:instrText>
        </w:r>
        <w:r w:rsidR="001F592F">
          <w:rPr>
            <w:noProof/>
            <w:webHidden/>
          </w:rPr>
        </w:r>
        <w:r w:rsidR="001F592F">
          <w:rPr>
            <w:noProof/>
            <w:webHidden/>
          </w:rPr>
          <w:fldChar w:fldCharType="separate"/>
        </w:r>
        <w:r w:rsidR="001F592F">
          <w:rPr>
            <w:noProof/>
            <w:webHidden/>
          </w:rPr>
          <w:t>23</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2" w:history="1">
        <w:r w:rsidR="001F592F" w:rsidRPr="00D064F8">
          <w:rPr>
            <w:rStyle w:val="Hyperlink"/>
            <w:noProof/>
          </w:rPr>
          <w:t>Training exercise 5</w:t>
        </w:r>
        <w:r w:rsidR="001F592F">
          <w:rPr>
            <w:noProof/>
            <w:webHidden/>
          </w:rPr>
          <w:tab/>
        </w:r>
        <w:r w:rsidR="001F592F">
          <w:rPr>
            <w:noProof/>
            <w:webHidden/>
          </w:rPr>
          <w:fldChar w:fldCharType="begin"/>
        </w:r>
        <w:r w:rsidR="001F592F">
          <w:rPr>
            <w:noProof/>
            <w:webHidden/>
          </w:rPr>
          <w:instrText xml:space="preserve"> PAGEREF _Toc373321262 \h </w:instrText>
        </w:r>
        <w:r w:rsidR="001F592F">
          <w:rPr>
            <w:noProof/>
            <w:webHidden/>
          </w:rPr>
        </w:r>
        <w:r w:rsidR="001F592F">
          <w:rPr>
            <w:noProof/>
            <w:webHidden/>
          </w:rPr>
          <w:fldChar w:fldCharType="separate"/>
        </w:r>
        <w:r w:rsidR="001F592F">
          <w:rPr>
            <w:noProof/>
            <w:webHidden/>
          </w:rPr>
          <w:t>24</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3" w:history="1">
        <w:r w:rsidR="001F592F" w:rsidRPr="00D064F8">
          <w:rPr>
            <w:rStyle w:val="Hyperlink"/>
            <w:noProof/>
          </w:rPr>
          <w:t>Training exercise 6</w:t>
        </w:r>
        <w:r w:rsidR="001F592F">
          <w:rPr>
            <w:noProof/>
            <w:webHidden/>
          </w:rPr>
          <w:tab/>
        </w:r>
        <w:r w:rsidR="001F592F">
          <w:rPr>
            <w:noProof/>
            <w:webHidden/>
          </w:rPr>
          <w:fldChar w:fldCharType="begin"/>
        </w:r>
        <w:r w:rsidR="001F592F">
          <w:rPr>
            <w:noProof/>
            <w:webHidden/>
          </w:rPr>
          <w:instrText xml:space="preserve"> PAGEREF _Toc373321263 \h </w:instrText>
        </w:r>
        <w:r w:rsidR="001F592F">
          <w:rPr>
            <w:noProof/>
            <w:webHidden/>
          </w:rPr>
        </w:r>
        <w:r w:rsidR="001F592F">
          <w:rPr>
            <w:noProof/>
            <w:webHidden/>
          </w:rPr>
          <w:fldChar w:fldCharType="separate"/>
        </w:r>
        <w:r w:rsidR="001F592F">
          <w:rPr>
            <w:noProof/>
            <w:webHidden/>
          </w:rPr>
          <w:t>25</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4" w:history="1">
        <w:r w:rsidR="001F592F" w:rsidRPr="00D064F8">
          <w:rPr>
            <w:rStyle w:val="Hyperlink"/>
            <w:noProof/>
          </w:rPr>
          <w:t>Training exercise 7</w:t>
        </w:r>
        <w:r w:rsidR="001F592F">
          <w:rPr>
            <w:noProof/>
            <w:webHidden/>
          </w:rPr>
          <w:tab/>
        </w:r>
        <w:r w:rsidR="001F592F">
          <w:rPr>
            <w:noProof/>
            <w:webHidden/>
          </w:rPr>
          <w:fldChar w:fldCharType="begin"/>
        </w:r>
        <w:r w:rsidR="001F592F">
          <w:rPr>
            <w:noProof/>
            <w:webHidden/>
          </w:rPr>
          <w:instrText xml:space="preserve"> PAGEREF _Toc373321264 \h </w:instrText>
        </w:r>
        <w:r w:rsidR="001F592F">
          <w:rPr>
            <w:noProof/>
            <w:webHidden/>
          </w:rPr>
        </w:r>
        <w:r w:rsidR="001F592F">
          <w:rPr>
            <w:noProof/>
            <w:webHidden/>
          </w:rPr>
          <w:fldChar w:fldCharType="separate"/>
        </w:r>
        <w:r w:rsidR="001F592F">
          <w:rPr>
            <w:noProof/>
            <w:webHidden/>
          </w:rPr>
          <w:t>26</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5" w:history="1">
        <w:r w:rsidR="001F592F" w:rsidRPr="00D064F8">
          <w:rPr>
            <w:rStyle w:val="Hyperlink"/>
            <w:noProof/>
          </w:rPr>
          <w:t>Training exercise 8</w:t>
        </w:r>
        <w:r w:rsidR="001F592F">
          <w:rPr>
            <w:noProof/>
            <w:webHidden/>
          </w:rPr>
          <w:tab/>
        </w:r>
        <w:r w:rsidR="001F592F">
          <w:rPr>
            <w:noProof/>
            <w:webHidden/>
          </w:rPr>
          <w:fldChar w:fldCharType="begin"/>
        </w:r>
        <w:r w:rsidR="001F592F">
          <w:rPr>
            <w:noProof/>
            <w:webHidden/>
          </w:rPr>
          <w:instrText xml:space="preserve"> PAGEREF _Toc373321265 \h </w:instrText>
        </w:r>
        <w:r w:rsidR="001F592F">
          <w:rPr>
            <w:noProof/>
            <w:webHidden/>
          </w:rPr>
        </w:r>
        <w:r w:rsidR="001F592F">
          <w:rPr>
            <w:noProof/>
            <w:webHidden/>
          </w:rPr>
          <w:fldChar w:fldCharType="separate"/>
        </w:r>
        <w:r w:rsidR="001F592F">
          <w:rPr>
            <w:noProof/>
            <w:webHidden/>
          </w:rPr>
          <w:t>27</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6" w:history="1">
        <w:r w:rsidR="001F592F" w:rsidRPr="00D064F8">
          <w:rPr>
            <w:rStyle w:val="Hyperlink"/>
            <w:noProof/>
          </w:rPr>
          <w:t>Training exercise 9</w:t>
        </w:r>
        <w:r w:rsidR="001F592F">
          <w:rPr>
            <w:noProof/>
            <w:webHidden/>
          </w:rPr>
          <w:tab/>
        </w:r>
        <w:r w:rsidR="001F592F">
          <w:rPr>
            <w:noProof/>
            <w:webHidden/>
          </w:rPr>
          <w:fldChar w:fldCharType="begin"/>
        </w:r>
        <w:r w:rsidR="001F592F">
          <w:rPr>
            <w:noProof/>
            <w:webHidden/>
          </w:rPr>
          <w:instrText xml:space="preserve"> PAGEREF _Toc373321266 \h </w:instrText>
        </w:r>
        <w:r w:rsidR="001F592F">
          <w:rPr>
            <w:noProof/>
            <w:webHidden/>
          </w:rPr>
        </w:r>
        <w:r w:rsidR="001F592F">
          <w:rPr>
            <w:noProof/>
            <w:webHidden/>
          </w:rPr>
          <w:fldChar w:fldCharType="separate"/>
        </w:r>
        <w:r w:rsidR="001F592F">
          <w:rPr>
            <w:noProof/>
            <w:webHidden/>
          </w:rPr>
          <w:t>28</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7" w:history="1">
        <w:r w:rsidR="001F592F" w:rsidRPr="00D064F8">
          <w:rPr>
            <w:rStyle w:val="Hyperlink"/>
            <w:noProof/>
          </w:rPr>
          <w:t>Training exercise 10</w:t>
        </w:r>
        <w:r w:rsidR="001F592F">
          <w:rPr>
            <w:noProof/>
            <w:webHidden/>
          </w:rPr>
          <w:tab/>
        </w:r>
        <w:r w:rsidR="001F592F">
          <w:rPr>
            <w:noProof/>
            <w:webHidden/>
          </w:rPr>
          <w:fldChar w:fldCharType="begin"/>
        </w:r>
        <w:r w:rsidR="001F592F">
          <w:rPr>
            <w:noProof/>
            <w:webHidden/>
          </w:rPr>
          <w:instrText xml:space="preserve"> PAGEREF _Toc373321267 \h </w:instrText>
        </w:r>
        <w:r w:rsidR="001F592F">
          <w:rPr>
            <w:noProof/>
            <w:webHidden/>
          </w:rPr>
        </w:r>
        <w:r w:rsidR="001F592F">
          <w:rPr>
            <w:noProof/>
            <w:webHidden/>
          </w:rPr>
          <w:fldChar w:fldCharType="separate"/>
        </w:r>
        <w:r w:rsidR="001F592F">
          <w:rPr>
            <w:noProof/>
            <w:webHidden/>
          </w:rPr>
          <w:t>29</w:t>
        </w:r>
        <w:r w:rsidR="001F592F">
          <w:rPr>
            <w:noProof/>
            <w:webHidden/>
          </w:rPr>
          <w:fldChar w:fldCharType="end"/>
        </w:r>
      </w:hyperlink>
    </w:p>
    <w:p w:rsidR="001F592F" w:rsidRDefault="00F500DE">
      <w:pPr>
        <w:pStyle w:val="TOC3"/>
        <w:rPr>
          <w:rFonts w:asciiTheme="minorHAnsi" w:eastAsiaTheme="minorEastAsia" w:hAnsiTheme="minorHAnsi" w:cstheme="minorBidi"/>
          <w:noProof/>
        </w:rPr>
      </w:pPr>
      <w:hyperlink w:anchor="_Toc373321268" w:history="1">
        <w:r w:rsidR="001F592F" w:rsidRPr="00D064F8">
          <w:rPr>
            <w:rStyle w:val="Hyperlink"/>
            <w:noProof/>
          </w:rPr>
          <w:t>Review Questions (10 minutes)</w:t>
        </w:r>
        <w:r w:rsidR="001F592F">
          <w:rPr>
            <w:noProof/>
            <w:webHidden/>
          </w:rPr>
          <w:tab/>
        </w:r>
        <w:r w:rsidR="001F592F">
          <w:rPr>
            <w:noProof/>
            <w:webHidden/>
          </w:rPr>
          <w:fldChar w:fldCharType="begin"/>
        </w:r>
        <w:r w:rsidR="001F592F">
          <w:rPr>
            <w:noProof/>
            <w:webHidden/>
          </w:rPr>
          <w:instrText xml:space="preserve"> PAGEREF _Toc373321268 \h </w:instrText>
        </w:r>
        <w:r w:rsidR="001F592F">
          <w:rPr>
            <w:noProof/>
            <w:webHidden/>
          </w:rPr>
        </w:r>
        <w:r w:rsidR="001F592F">
          <w:rPr>
            <w:noProof/>
            <w:webHidden/>
          </w:rPr>
          <w:fldChar w:fldCharType="separate"/>
        </w:r>
        <w:r w:rsidR="001F592F">
          <w:rPr>
            <w:noProof/>
            <w:webHidden/>
          </w:rPr>
          <w:t>30</w:t>
        </w:r>
        <w:r w:rsidR="001F592F">
          <w:rPr>
            <w:noProof/>
            <w:webHidden/>
          </w:rPr>
          <w:fldChar w:fldCharType="end"/>
        </w:r>
      </w:hyperlink>
    </w:p>
    <w:p w:rsidR="001F592F" w:rsidRDefault="00F500DE">
      <w:pPr>
        <w:pStyle w:val="TOC1"/>
        <w:rPr>
          <w:rFonts w:asciiTheme="minorHAnsi" w:eastAsiaTheme="minorEastAsia" w:hAnsiTheme="minorHAnsi" w:cstheme="minorBidi"/>
          <w:noProof/>
          <w:sz w:val="22"/>
          <w:szCs w:val="22"/>
          <w:lang w:eastAsia="en-US"/>
        </w:rPr>
      </w:pPr>
      <w:hyperlink w:anchor="_Toc373321269" w:history="1">
        <w:r w:rsidR="001F592F" w:rsidRPr="00D064F8">
          <w:rPr>
            <w:rStyle w:val="Hyperlink"/>
            <w:noProof/>
          </w:rPr>
          <w:t>Answer Key</w:t>
        </w:r>
        <w:r w:rsidR="001F592F">
          <w:rPr>
            <w:noProof/>
            <w:webHidden/>
          </w:rPr>
          <w:tab/>
        </w:r>
        <w:r w:rsidR="001F592F">
          <w:rPr>
            <w:noProof/>
            <w:webHidden/>
          </w:rPr>
          <w:fldChar w:fldCharType="begin"/>
        </w:r>
        <w:r w:rsidR="001F592F">
          <w:rPr>
            <w:noProof/>
            <w:webHidden/>
          </w:rPr>
          <w:instrText xml:space="preserve"> PAGEREF _Toc373321269 \h </w:instrText>
        </w:r>
        <w:r w:rsidR="001F592F">
          <w:rPr>
            <w:noProof/>
            <w:webHidden/>
          </w:rPr>
        </w:r>
        <w:r w:rsidR="001F592F">
          <w:rPr>
            <w:noProof/>
            <w:webHidden/>
          </w:rPr>
          <w:fldChar w:fldCharType="separate"/>
        </w:r>
        <w:r w:rsidR="001F592F">
          <w:rPr>
            <w:noProof/>
            <w:webHidden/>
          </w:rPr>
          <w:t>31</w:t>
        </w:r>
        <w:r w:rsidR="001F592F">
          <w:rPr>
            <w:noProof/>
            <w:webHidden/>
          </w:rPr>
          <w:fldChar w:fldCharType="end"/>
        </w:r>
      </w:hyperlink>
    </w:p>
    <w:p w:rsidR="00CF61FC" w:rsidRPr="00CF61FC" w:rsidRDefault="00DE1739" w:rsidP="00CF61FC">
      <w:pPr>
        <w:sectPr w:rsidR="00CF61FC" w:rsidRPr="00CF61FC" w:rsidSect="00CA1AF4">
          <w:type w:val="continuous"/>
          <w:pgSz w:w="12240" w:h="15840" w:code="1"/>
          <w:pgMar w:top="720" w:right="720" w:bottom="720" w:left="720" w:header="720" w:footer="720" w:gutter="0"/>
          <w:cols w:num="2" w:space="720"/>
          <w:docGrid w:linePitch="360"/>
        </w:sectPr>
      </w:pPr>
      <w:r>
        <w:fldChar w:fldCharType="end"/>
      </w:r>
    </w:p>
    <w:p w:rsidR="00ED2D62" w:rsidRDefault="00ED2D62" w:rsidP="00ED2D62">
      <w:pPr>
        <w:pStyle w:val="Heading1"/>
      </w:pPr>
      <w:bookmarkStart w:id="5" w:name="_Toc358138465"/>
      <w:bookmarkStart w:id="6" w:name="_Toc373321223"/>
      <w:r>
        <w:lastRenderedPageBreak/>
        <w:t xml:space="preserve">Patient Tracking with </w:t>
      </w:r>
      <w:r w:rsidR="00E65B74">
        <w:t>eFINDS</w:t>
      </w:r>
      <w:bookmarkEnd w:id="5"/>
      <w:bookmarkEnd w:id="6"/>
    </w:p>
    <w:p w:rsidR="00ED2D62" w:rsidRDefault="00ED2D62" w:rsidP="00ED2D62">
      <w:pPr>
        <w:pStyle w:val="Heading2"/>
      </w:pPr>
      <w:bookmarkStart w:id="7" w:name="_Toc358138466"/>
      <w:bookmarkStart w:id="8" w:name="_Toc373321224"/>
      <w:r>
        <w:t>Instructor/ Producer Guide</w:t>
      </w:r>
      <w:bookmarkEnd w:id="7"/>
      <w:bookmarkEnd w:id="8"/>
    </w:p>
    <w:p w:rsidR="00ED2D62" w:rsidRDefault="00ED2D62" w:rsidP="00ED2D62">
      <w:pPr>
        <w:pStyle w:val="Heading3"/>
      </w:pPr>
      <w:bookmarkStart w:id="9" w:name="_Toc358138467"/>
      <w:bookmarkStart w:id="10" w:name="_Toc373321225"/>
      <w:r>
        <w:t>Program Description:</w:t>
      </w:r>
      <w:bookmarkEnd w:id="9"/>
      <w:bookmarkEnd w:id="10"/>
    </w:p>
    <w:p w:rsidR="00ED2D62" w:rsidRDefault="00ED2D62" w:rsidP="00ED2D62">
      <w:r>
        <w:t xml:space="preserve">This document is the leader and producer script for the </w:t>
      </w:r>
      <w:r w:rsidR="00E65B74">
        <w:t>eFINDS</w:t>
      </w:r>
      <w:r>
        <w:t xml:space="preserve"> Commerce Training Institute course and should only be distributed to course instructors, their assistants, and their producers. Instructors, assistants, and producers are strongly encouraged to also have a copy of the participant’s guide available during each class session. </w:t>
      </w:r>
    </w:p>
    <w:p w:rsidR="00ED2D62" w:rsidRDefault="00ED2D62" w:rsidP="00ED2D62">
      <w:r>
        <w:t>This curriculum includes these pieces:</w:t>
      </w:r>
    </w:p>
    <w:p w:rsidR="00ED2D62" w:rsidRPr="005343C6" w:rsidRDefault="00ED2D62" w:rsidP="001357A6">
      <w:pPr>
        <w:pStyle w:val="BulletedList"/>
        <w:numPr>
          <w:ilvl w:val="0"/>
          <w:numId w:val="3"/>
        </w:numPr>
      </w:pPr>
      <w:r>
        <w:t>a leader guide</w:t>
      </w:r>
    </w:p>
    <w:p w:rsidR="00ED2D62" w:rsidRPr="005343C6" w:rsidRDefault="00ED2D62" w:rsidP="001357A6">
      <w:pPr>
        <w:pStyle w:val="BulletedList"/>
        <w:numPr>
          <w:ilvl w:val="0"/>
          <w:numId w:val="3"/>
        </w:numPr>
      </w:pPr>
      <w:r>
        <w:t>a participant guide</w:t>
      </w:r>
    </w:p>
    <w:p w:rsidR="00ED2D62" w:rsidRPr="005343C6" w:rsidRDefault="00ED2D62" w:rsidP="001357A6">
      <w:pPr>
        <w:pStyle w:val="BulletedList"/>
        <w:numPr>
          <w:ilvl w:val="0"/>
          <w:numId w:val="3"/>
        </w:numPr>
      </w:pPr>
      <w:r>
        <w:t>a slide deck</w:t>
      </w:r>
    </w:p>
    <w:p w:rsidR="00E65B74" w:rsidRPr="005343C6" w:rsidRDefault="00ED2D62" w:rsidP="001357A6">
      <w:pPr>
        <w:pStyle w:val="BulletedList"/>
        <w:numPr>
          <w:ilvl w:val="0"/>
          <w:numId w:val="3"/>
        </w:numPr>
      </w:pPr>
      <w:r>
        <w:t>a patient worksheet</w:t>
      </w:r>
    </w:p>
    <w:p w:rsidR="00ED2D62" w:rsidRPr="005343C6" w:rsidRDefault="00E65B74" w:rsidP="001357A6">
      <w:pPr>
        <w:pStyle w:val="BulletedList"/>
        <w:numPr>
          <w:ilvl w:val="0"/>
          <w:numId w:val="3"/>
        </w:numPr>
      </w:pPr>
      <w:r>
        <w:t>a course participant tracking worksheet</w:t>
      </w:r>
      <w:r w:rsidR="00ED2D62">
        <w:br/>
      </w:r>
    </w:p>
    <w:p w:rsidR="00ED2D62" w:rsidRDefault="00ED2D62" w:rsidP="00ED2D62">
      <w:r>
        <w:t xml:space="preserve">Send your questions regarding the use of this curriculum to the Health Commerce System Trainers at </w:t>
      </w:r>
      <w:r w:rsidRPr="00F466D6">
        <w:t>hcsoutreach@health.state.ny.us</w:t>
      </w:r>
      <w:r>
        <w:t>.</w:t>
      </w:r>
    </w:p>
    <w:p w:rsidR="00ED2D62" w:rsidRDefault="00ED2D62" w:rsidP="00ED2D62">
      <w:r>
        <w:t>This course is designed to be delivered in a traditional instructor-led classroom. Each instructor will need to make adjustments to the materials to personalize them, and is invited adapt them to their personal training style as long as core material is left intact. Below is a sample script instructors may use to learn the curriculum, rehearse, and get the timing of the material. Instructors are not expected to read the script word-for-word during course sessions.</w:t>
      </w:r>
    </w:p>
    <w:p w:rsidR="00ED2D62" w:rsidRDefault="00ED2D62" w:rsidP="00ED2D62">
      <w:pPr>
        <w:pStyle w:val="Heading3"/>
      </w:pPr>
      <w:bookmarkStart w:id="11" w:name="_Toc358138468"/>
      <w:bookmarkStart w:id="12" w:name="_Toc373321226"/>
      <w:r>
        <w:t>Timings</w:t>
      </w:r>
      <w:bookmarkEnd w:id="11"/>
      <w:bookmarkEnd w:id="12"/>
    </w:p>
    <w:p w:rsidR="00ED2D62" w:rsidRDefault="00ED2D62" w:rsidP="00ED2D62">
      <w:r>
        <w:t>The timings in this document are for reference only, and specified by instructors very familiar with the application. Inexperienced instructors may need more time to complete the course. It is recommended that inexperienced instructors schedule 90 minutes for each training session.</w:t>
      </w:r>
    </w:p>
    <w:p w:rsidR="00ED2D62" w:rsidRDefault="00ED2D62" w:rsidP="00ED2D62">
      <w:pPr>
        <w:pStyle w:val="Heading3"/>
      </w:pPr>
      <w:bookmarkStart w:id="13" w:name="_Toc358138469"/>
      <w:bookmarkStart w:id="14" w:name="_Toc373321227"/>
      <w:r>
        <w:t>Conventions used in this document</w:t>
      </w:r>
      <w:bookmarkEnd w:id="13"/>
      <w:bookmarkEnd w:id="14"/>
    </w:p>
    <w:p w:rsidR="00ED2D62" w:rsidRDefault="00ED2D62" w:rsidP="00ED2D62">
      <w:r>
        <w:t xml:space="preserve">Things you are to say to the audience are prefaced with bold </w:t>
      </w:r>
      <w:r w:rsidRPr="001366E1">
        <w:rPr>
          <w:rStyle w:val="que"/>
        </w:rPr>
        <w:t>Say:</w:t>
      </w:r>
      <w:r>
        <w:t xml:space="preserve"> or </w:t>
      </w:r>
      <w:r w:rsidRPr="001366E1">
        <w:rPr>
          <w:rStyle w:val="que"/>
        </w:rPr>
        <w:t>Transition:</w:t>
      </w:r>
      <w:r>
        <w:t xml:space="preserve"> labels. </w:t>
      </w:r>
    </w:p>
    <w:p w:rsidR="00ED2D62" w:rsidRPr="000E6B24" w:rsidRDefault="00ED2D62" w:rsidP="000E6B24">
      <w:pPr>
        <w:pStyle w:val="Blocking"/>
      </w:pPr>
      <w:r w:rsidRPr="000E6B24">
        <w:t xml:space="preserve">Blocking, or the things you should demonstrate are denoted as blue highlighted block quotes. </w:t>
      </w:r>
    </w:p>
    <w:p w:rsidR="00ED2D62" w:rsidRDefault="00ED2D62" w:rsidP="00ED2D62">
      <w:r>
        <w:t>The amount of time each segment should take to cover is listed at the top of each segment in the left column.</w:t>
      </w:r>
    </w:p>
    <w:p w:rsidR="00ED2D62" w:rsidRDefault="00ED2D62" w:rsidP="00ED2D62">
      <w:pPr>
        <w:pStyle w:val="Heading3"/>
      </w:pPr>
      <w:r>
        <w:br w:type="page"/>
      </w:r>
      <w:bookmarkStart w:id="15" w:name="_Toc373321228"/>
      <w:r>
        <w:lastRenderedPageBreak/>
        <w:t>Objectives:</w:t>
      </w:r>
      <w:bookmarkEnd w:id="15"/>
    </w:p>
    <w:p w:rsidR="00ED2D62" w:rsidRDefault="00ED2D62" w:rsidP="00ED2D62">
      <w:pPr>
        <w:pStyle w:val="Heading4"/>
      </w:pPr>
      <w:r>
        <w:t>As an Evacuating Facility</w:t>
      </w:r>
    </w:p>
    <w:p w:rsidR="00ED2D62" w:rsidRDefault="00ED2D62" w:rsidP="00ED2D62">
      <w:pPr>
        <w:pStyle w:val="BulletedList"/>
      </w:pPr>
      <w:r>
        <w:t xml:space="preserve">Locate and open </w:t>
      </w:r>
      <w:r w:rsidR="00E65B74">
        <w:t>eFINDS</w:t>
      </w:r>
      <w:r>
        <w:t xml:space="preserve"> on the Health Commerce System.</w:t>
      </w:r>
    </w:p>
    <w:p w:rsidR="00ED2D62" w:rsidRDefault="00ED2D62" w:rsidP="00ED2D62">
      <w:pPr>
        <w:pStyle w:val="BulletedList"/>
      </w:pPr>
      <w:r>
        <w:t>Successfully register patients and residents with barcoded wristbands.</w:t>
      </w:r>
    </w:p>
    <w:p w:rsidR="00ED2D62" w:rsidRDefault="00ED2D62" w:rsidP="00ED2D62">
      <w:pPr>
        <w:pStyle w:val="BulletedList"/>
      </w:pPr>
      <w:r>
        <w:t>Successfully register multiple patients or residents without pre-printed wristbands.</w:t>
      </w:r>
    </w:p>
    <w:p w:rsidR="00ED2D62" w:rsidRDefault="00ED2D62" w:rsidP="00ED2D62">
      <w:pPr>
        <w:pStyle w:val="BulletedList"/>
      </w:pPr>
      <w:r>
        <w:t>Updated patients and residents information.</w:t>
      </w:r>
    </w:p>
    <w:p w:rsidR="00ED2D62" w:rsidRPr="00027D46" w:rsidRDefault="00ED2D62" w:rsidP="00ED2D62">
      <w:pPr>
        <w:pStyle w:val="BulletedList"/>
      </w:pPr>
      <w:r>
        <w:t>Searched for patients and residents.</w:t>
      </w:r>
    </w:p>
    <w:p w:rsidR="00ED2D62" w:rsidRDefault="00ED2D62" w:rsidP="00ED2D62">
      <w:pPr>
        <w:pStyle w:val="Heading4"/>
      </w:pPr>
      <w:r>
        <w:t>As a Receiving Facility</w:t>
      </w:r>
    </w:p>
    <w:p w:rsidR="00ED2D62" w:rsidRDefault="00ED2D62" w:rsidP="00ED2D62">
      <w:pPr>
        <w:pStyle w:val="BulletedList"/>
      </w:pPr>
      <w:r>
        <w:t>Updated patients and residents with wristbands.</w:t>
      </w:r>
    </w:p>
    <w:p w:rsidR="00ED2D62" w:rsidRPr="00E13386" w:rsidRDefault="00ED2D62" w:rsidP="00ED2D62">
      <w:pPr>
        <w:pStyle w:val="BulletedList"/>
      </w:pPr>
      <w:r>
        <w:t>Updated patients and residents without wristbands or barcodes.</w:t>
      </w:r>
    </w:p>
    <w:p w:rsidR="00ED2D62" w:rsidRDefault="00ED2D62" w:rsidP="00ED2D62">
      <w:pPr>
        <w:pStyle w:val="Heading3"/>
      </w:pPr>
      <w:bookmarkStart w:id="16" w:name="_Toc373321229"/>
      <w:r>
        <w:t>Target Audience:</w:t>
      </w:r>
      <w:bookmarkEnd w:id="16"/>
    </w:p>
    <w:p w:rsidR="00ED2D62" w:rsidRPr="003E5E20" w:rsidRDefault="00ED2D62" w:rsidP="00ED2D62">
      <w:r>
        <w:t xml:space="preserve">The target audience for this curriculum is all state and local health department, hospital, nursing home, adult care facility, and temporary shelter staff who will be responsible for entering and maintaining patient tracking information in </w:t>
      </w:r>
      <w:r w:rsidR="00E65B74">
        <w:t>eFINDS</w:t>
      </w:r>
      <w:r>
        <w:t xml:space="preserve"> during declared operational periods. </w:t>
      </w:r>
    </w:p>
    <w:p w:rsidR="00ED2D62" w:rsidRDefault="00ED2D62" w:rsidP="00ED2D62">
      <w:pPr>
        <w:pStyle w:val="Heading3"/>
      </w:pPr>
      <w:bookmarkStart w:id="17" w:name="_Toc358138472"/>
      <w:bookmarkStart w:id="18" w:name="_Toc373321230"/>
      <w:r>
        <w:t>Class Preparation:</w:t>
      </w:r>
      <w:bookmarkEnd w:id="17"/>
      <w:bookmarkEnd w:id="18"/>
    </w:p>
    <w:p w:rsidR="00ED2D62" w:rsidRDefault="00ED2D62" w:rsidP="00ED2D62">
      <w:pPr>
        <w:pStyle w:val="Heading4"/>
      </w:pPr>
      <w:r>
        <w:t>Prior to Class</w:t>
      </w:r>
    </w:p>
    <w:p w:rsidR="00ED2D62" w:rsidRDefault="00ED2D62" w:rsidP="00ED2D62">
      <w:pPr>
        <w:pStyle w:val="BulletedList"/>
      </w:pPr>
      <w:r>
        <w:t xml:space="preserve">At least one day prior to the class, </w:t>
      </w:r>
      <w:r w:rsidR="00E65B74">
        <w:t>Email</w:t>
      </w:r>
      <w:r>
        <w:t xml:space="preserve"> all registered participants the participant guide and </w:t>
      </w:r>
      <w:r>
        <w:br/>
        <w:t>other class materials.</w:t>
      </w:r>
    </w:p>
    <w:p w:rsidR="00ED2D62" w:rsidRDefault="00ED2D62" w:rsidP="00ED2D62">
      <w:pPr>
        <w:pStyle w:val="BulletedList"/>
      </w:pPr>
      <w:r>
        <w:t>Ensure that all materials are up-to-date and that you are using the latest revision of the documents.</w:t>
      </w:r>
    </w:p>
    <w:p w:rsidR="00ED2D62" w:rsidRPr="003C0838" w:rsidRDefault="00ED2D62" w:rsidP="00ED2D62">
      <w:pPr>
        <w:pStyle w:val="BulletedList"/>
      </w:pPr>
      <w:r>
        <w:t>Be sure to have added any custom information, such as your introduction slide, name and contact information to the slide deck and the participant guide.</w:t>
      </w:r>
    </w:p>
    <w:p w:rsidR="00ED2D62" w:rsidRDefault="00ED2D62" w:rsidP="00ED2D62">
      <w:pPr>
        <w:pStyle w:val="Heading4"/>
      </w:pPr>
      <w:r>
        <w:t>Day of Class</w:t>
      </w:r>
    </w:p>
    <w:p w:rsidR="00ED2D62" w:rsidRDefault="00ED2D62" w:rsidP="00ED2D62">
      <w:pPr>
        <w:pStyle w:val="BulletedList"/>
      </w:pPr>
      <w:r>
        <w:t>Make sure you have the latest revision of each slide deck you will use.</w:t>
      </w:r>
    </w:p>
    <w:p w:rsidR="00ED2D62" w:rsidRDefault="00ED2D62" w:rsidP="00ED2D62">
      <w:pPr>
        <w:pStyle w:val="BulletedList"/>
      </w:pPr>
      <w:r>
        <w:t>Arrive 30 minutes early.</w:t>
      </w:r>
    </w:p>
    <w:p w:rsidR="00ED2D62" w:rsidRPr="00ED2D62" w:rsidRDefault="00ED2D62" w:rsidP="00ED2D62">
      <w:pPr>
        <w:pStyle w:val="BulletedList"/>
      </w:pPr>
      <w:r>
        <w:t>Welcome each student as they arrive and check them in on the course participation tracking sheet.</w:t>
      </w:r>
    </w:p>
    <w:p w:rsidR="00ED2D62" w:rsidRDefault="00ED2D62" w:rsidP="00ED2D62">
      <w:pPr>
        <w:pStyle w:val="BulletedList"/>
      </w:pPr>
      <w:r>
        <w:t>Load slide decks.</w:t>
      </w:r>
    </w:p>
    <w:p w:rsidR="007A152C" w:rsidRDefault="00ED2D62" w:rsidP="007A152C">
      <w:pPr>
        <w:pStyle w:val="BulletedList"/>
      </w:pPr>
      <w:r>
        <w:t>Open the Health Commerce System</w:t>
      </w:r>
      <w:r w:rsidR="007A152C">
        <w:t>.</w:t>
      </w:r>
    </w:p>
    <w:p w:rsidR="004004E8" w:rsidRDefault="007A152C" w:rsidP="004004E8">
      <w:pPr>
        <w:pStyle w:val="BulletedList"/>
      </w:pPr>
      <w:r>
        <w:t xml:space="preserve">Pair </w:t>
      </w:r>
      <w:r w:rsidR="004004E8">
        <w:t>learners</w:t>
      </w:r>
      <w:r>
        <w:t xml:space="preserve"> from separate facilities for sending and </w:t>
      </w:r>
      <w:r w:rsidR="004004E8">
        <w:t>receiving</w:t>
      </w:r>
    </w:p>
    <w:p w:rsidR="004004E8" w:rsidRPr="004004E8" w:rsidRDefault="004004E8" w:rsidP="004004E8">
      <w:pPr>
        <w:pStyle w:val="BulletedList"/>
      </w:pPr>
      <w:r>
        <w:t>If learners bring training wristbands &amp; scanners, go ahead and use them however, they are not necessary to complete the course work. If leaners did not bring wristbands, be sure to have them generate a paper barcode log to work with. Alternatively you can print the barcode log on label sheets to stick barcodes on paper patients.</w:t>
      </w:r>
    </w:p>
    <w:p w:rsidR="00ED2D62" w:rsidRDefault="00ED2D62" w:rsidP="00ED2D62">
      <w:pPr>
        <w:pStyle w:val="Heading3"/>
      </w:pPr>
      <w:bookmarkStart w:id="19" w:name="_Toc358138473"/>
      <w:bookmarkStart w:id="20" w:name="_Toc373321231"/>
      <w:r>
        <w:t>Class Follow-up</w:t>
      </w:r>
      <w:bookmarkEnd w:id="19"/>
      <w:bookmarkEnd w:id="20"/>
    </w:p>
    <w:p w:rsidR="00DB5D6C" w:rsidRDefault="00E65B74" w:rsidP="00ED2D62">
      <w:pPr>
        <w:pStyle w:val="BulletedList"/>
      </w:pPr>
      <w:r>
        <w:t>Email</w:t>
      </w:r>
      <w:r w:rsidR="00DB5D6C">
        <w:t xml:space="preserve"> the completed course tracking sheet to {insert email}</w:t>
      </w:r>
    </w:p>
    <w:p w:rsidR="00E65B74" w:rsidRDefault="00E65B74" w:rsidP="00A3601B">
      <w:pPr>
        <w:pStyle w:val="BulletedList"/>
      </w:pPr>
      <w:r>
        <w:t>Email</w:t>
      </w:r>
      <w:r w:rsidR="00ED2D62">
        <w:t xml:space="preserve"> students thanking them for attending and, if applicable, encourage them to complete </w:t>
      </w:r>
      <w:r w:rsidR="00ED2D62">
        <w:br/>
        <w:t>the course evaluation.</w:t>
      </w:r>
      <w:r>
        <w:br w:type="page"/>
      </w:r>
    </w:p>
    <w:p w:rsidR="00E65B74" w:rsidRPr="00E65B74" w:rsidRDefault="00E65B74" w:rsidP="00E65B74">
      <w:r w:rsidRPr="00E65B74">
        <w:lastRenderedPageBreak/>
        <w:t>Customize this welcome letter in the participant guides you will be distributing.</w:t>
      </w:r>
    </w:p>
    <w:p w:rsidR="00E61364" w:rsidRDefault="00A204B5" w:rsidP="005E383D">
      <w:pPr>
        <w:pStyle w:val="Heading1"/>
      </w:pPr>
      <w:bookmarkStart w:id="21" w:name="_Toc373321232"/>
      <w:r>
        <w:t>Welcome!</w:t>
      </w:r>
      <w:bookmarkEnd w:id="21"/>
    </w:p>
    <w:p w:rsidR="00A204B5" w:rsidRDefault="00A204B5" w:rsidP="00A204B5">
      <w:r>
        <w:t>Welcome to the Commerce Training Institute</w:t>
      </w:r>
      <w:r w:rsidR="003A4A4F">
        <w:t>’s</w:t>
      </w:r>
      <w:r>
        <w:t xml:space="preserve"> </w:t>
      </w:r>
      <w:r w:rsidR="009D426C">
        <w:t>CTI-</w:t>
      </w:r>
      <w:r w:rsidR="00703951">
        <w:t>500</w:t>
      </w:r>
      <w:r w:rsidR="00F74960">
        <w:t xml:space="preserve"> </w:t>
      </w:r>
      <w:r w:rsidR="003A4A4F">
        <w:t>course on the</w:t>
      </w:r>
      <w:r w:rsidR="003C3B52">
        <w:t xml:space="preserve"> Evacuation of Facilitie</w:t>
      </w:r>
      <w:r w:rsidR="003A4A4F">
        <w:t>s in Disasters Systems (</w:t>
      </w:r>
      <w:r w:rsidR="00E65B74">
        <w:t>eFINDS</w:t>
      </w:r>
      <w:r w:rsidR="003A4A4F">
        <w:t>)</w:t>
      </w:r>
      <w:r w:rsidR="00F74960">
        <w:t>.</w:t>
      </w:r>
    </w:p>
    <w:p w:rsidR="00A204B5" w:rsidRDefault="00D531F6" w:rsidP="00A204B5">
      <w:r>
        <w:t xml:space="preserve">This course will prepare </w:t>
      </w:r>
      <w:r w:rsidR="002D4123">
        <w:t xml:space="preserve">evacuating and receiving </w:t>
      </w:r>
      <w:r w:rsidR="0055659C">
        <w:t>facilities on</w:t>
      </w:r>
      <w:r w:rsidR="002D4123">
        <w:t xml:space="preserve"> how to </w:t>
      </w:r>
      <w:r w:rsidR="00F74960">
        <w:t xml:space="preserve">upload and update </w:t>
      </w:r>
      <w:r w:rsidR="00464ED1">
        <w:t xml:space="preserve">patient/resident </w:t>
      </w:r>
      <w:r w:rsidR="00F74960">
        <w:t xml:space="preserve">location information </w:t>
      </w:r>
      <w:r w:rsidR="002D4123">
        <w:t xml:space="preserve">in the </w:t>
      </w:r>
      <w:r w:rsidR="00E65B74">
        <w:t>eFINDS</w:t>
      </w:r>
      <w:r>
        <w:t xml:space="preserve"> application</w:t>
      </w:r>
      <w:r w:rsidR="00F74960">
        <w:t xml:space="preserve"> on the Health Commerce System</w:t>
      </w:r>
      <w:r w:rsidR="004F1F39">
        <w:t xml:space="preserve"> </w:t>
      </w:r>
      <w:hyperlink r:id="rId12" w:history="1">
        <w:r w:rsidR="002D4123" w:rsidRPr="005C4AC9">
          <w:rPr>
            <w:rStyle w:val="Hyperlink"/>
          </w:rPr>
          <w:t>https://commerce.health.state.ny.us</w:t>
        </w:r>
      </w:hyperlink>
      <w:r w:rsidR="00321DD1">
        <w:t>.</w:t>
      </w:r>
    </w:p>
    <w:p w:rsidR="00910FCF" w:rsidRDefault="00910FCF" w:rsidP="00A204B5">
      <w:r>
        <w:t>Sincerely,</w:t>
      </w:r>
    </w:p>
    <w:p w:rsidR="00910FCF" w:rsidRDefault="00910FCF" w:rsidP="00A204B5"/>
    <w:p w:rsidR="004F4617" w:rsidRPr="00A3601B" w:rsidRDefault="00B37127" w:rsidP="00A3601B">
      <w:pPr>
        <w:pStyle w:val="InstructorName"/>
      </w:pPr>
      <w:r w:rsidRPr="00A3601B">
        <w:t>{Name}</w:t>
      </w:r>
    </w:p>
    <w:p w:rsidR="00095B09" w:rsidRDefault="00B37127" w:rsidP="00A3601B">
      <w:pPr>
        <w:pStyle w:val="CollapseSpaceafter"/>
      </w:pPr>
      <w:r>
        <w:t>{Title}</w:t>
      </w:r>
      <w:r w:rsidR="00A3601B">
        <w:t xml:space="preserve"> </w:t>
      </w:r>
    </w:p>
    <w:p w:rsidR="004F1F39" w:rsidRDefault="00B37127" w:rsidP="00A3601B">
      <w:pPr>
        <w:pStyle w:val="CollapseSpaceafter"/>
      </w:pPr>
      <w:r>
        <w:t>{Organization}</w:t>
      </w:r>
    </w:p>
    <w:p w:rsidR="004F4617" w:rsidRDefault="004F4617" w:rsidP="00AB1D8B">
      <w:pPr>
        <w:spacing w:after="2760"/>
      </w:pPr>
    </w:p>
    <w:p w:rsidR="004F4617" w:rsidRDefault="00AB1D8B" w:rsidP="00AB1D8B">
      <w:pPr>
        <w:spacing w:after="0"/>
        <w:jc w:val="center"/>
      </w:pPr>
      <w:r>
        <w:rPr>
          <w:noProof/>
        </w:rPr>
        <w:drawing>
          <wp:inline distT="0" distB="0" distL="0" distR="0" wp14:anchorId="3DF224DA" wp14:editId="0D7C9FDB">
            <wp:extent cx="4767072" cy="23987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nds_OutlinedText_larg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7072" cy="2398776"/>
                    </a:xfrm>
                    <a:prstGeom prst="rect">
                      <a:avLst/>
                    </a:prstGeom>
                  </pic:spPr>
                </pic:pic>
              </a:graphicData>
            </a:graphic>
          </wp:inline>
        </w:drawing>
      </w:r>
    </w:p>
    <w:p w:rsidR="00AB1D8B" w:rsidRDefault="00AB1D8B" w:rsidP="00A3601B">
      <w:pPr>
        <w:pStyle w:val="CollapseSpaceafter"/>
      </w:pPr>
    </w:p>
    <w:p w:rsidR="00AB1D8B" w:rsidRPr="00A204B5" w:rsidRDefault="00AB1D8B" w:rsidP="00A3601B">
      <w:pPr>
        <w:pStyle w:val="CollapseSpaceafter"/>
        <w:sectPr w:rsidR="00AB1D8B" w:rsidRPr="00A204B5" w:rsidSect="00CA1AF4">
          <w:footerReference w:type="even" r:id="rId14"/>
          <w:footerReference w:type="default" r:id="rId15"/>
          <w:headerReference w:type="first" r:id="rId16"/>
          <w:footerReference w:type="first" r:id="rId17"/>
          <w:pgSz w:w="12240" w:h="15840" w:code="1"/>
          <w:pgMar w:top="2160" w:right="2160" w:bottom="1440" w:left="720" w:header="720" w:footer="720" w:gutter="0"/>
          <w:pgNumType w:start="1"/>
          <w:cols w:space="720"/>
          <w:docGrid w:linePitch="360"/>
        </w:sectPr>
      </w:pPr>
    </w:p>
    <w:p w:rsidR="00E61364" w:rsidRDefault="005E383D" w:rsidP="005E383D">
      <w:pPr>
        <w:pStyle w:val="Heading1"/>
      </w:pPr>
      <w:bookmarkStart w:id="22" w:name="_Toc373321233"/>
      <w:r>
        <w:lastRenderedPageBreak/>
        <w:t>Program Description</w:t>
      </w:r>
      <w:bookmarkEnd w:id="22"/>
    </w:p>
    <w:p w:rsidR="00C26BEB" w:rsidRDefault="00D531F6" w:rsidP="008F1FE9">
      <w:r>
        <w:t xml:space="preserve">This course provides a solid foundation </w:t>
      </w:r>
      <w:r w:rsidR="00C26BEB">
        <w:t xml:space="preserve">for registering and updating </w:t>
      </w:r>
      <w:r w:rsidR="00464ED1">
        <w:t xml:space="preserve">patient/resident </w:t>
      </w:r>
      <w:r w:rsidR="00C26BEB">
        <w:t xml:space="preserve">location information during a public health event, such as a storm, flood, non-natural </w:t>
      </w:r>
      <w:r w:rsidR="00195155">
        <w:t>incident</w:t>
      </w:r>
      <w:r w:rsidR="00C26BEB">
        <w:t xml:space="preserve"> or practice exercise/drill.</w:t>
      </w:r>
    </w:p>
    <w:p w:rsidR="00095B09" w:rsidRDefault="00D531F6" w:rsidP="008F1FE9">
      <w:r>
        <w:t>Th</w:t>
      </w:r>
      <w:r w:rsidR="00C26BEB">
        <w:t>is</w:t>
      </w:r>
      <w:r>
        <w:t xml:space="preserve"> course will begin with a look at how to obtain access to </w:t>
      </w:r>
      <w:r w:rsidR="00C26BEB">
        <w:t xml:space="preserve">the </w:t>
      </w:r>
      <w:r w:rsidR="00E65B74">
        <w:t>eFINDS</w:t>
      </w:r>
      <w:r w:rsidR="00C26BEB">
        <w:t xml:space="preserve"> application,</w:t>
      </w:r>
      <w:r>
        <w:t xml:space="preserve"> and how </w:t>
      </w:r>
      <w:r w:rsidR="004631B7">
        <w:t>facil</w:t>
      </w:r>
      <w:r w:rsidR="00095B09">
        <w:t xml:space="preserve">ities will be notified </w:t>
      </w:r>
      <w:r w:rsidR="00C26BEB">
        <w:t xml:space="preserve">that </w:t>
      </w:r>
      <w:r w:rsidR="00464ED1">
        <w:t xml:space="preserve">patient/resident </w:t>
      </w:r>
      <w:r w:rsidR="00C26BEB">
        <w:t>location data</w:t>
      </w:r>
      <w:r w:rsidR="00C40289">
        <w:t xml:space="preserve"> is</w:t>
      </w:r>
      <w:r w:rsidR="001347BA">
        <w:t xml:space="preserve"> being</w:t>
      </w:r>
      <w:r w:rsidR="00C26BEB">
        <w:t xml:space="preserve"> </w:t>
      </w:r>
      <w:r w:rsidR="00195155">
        <w:t>collected</w:t>
      </w:r>
      <w:r w:rsidR="004631B7">
        <w:t xml:space="preserve">. </w:t>
      </w:r>
      <w:r w:rsidR="00195155">
        <w:t>Course participants</w:t>
      </w:r>
      <w:r w:rsidR="00E36C9C">
        <w:t xml:space="preserve"> will </w:t>
      </w:r>
      <w:r w:rsidR="004631B7">
        <w:t xml:space="preserve">be provided </w:t>
      </w:r>
      <w:r w:rsidR="00E36C9C">
        <w:t xml:space="preserve">a </w:t>
      </w:r>
      <w:r w:rsidR="004631B7">
        <w:t xml:space="preserve">demonstration </w:t>
      </w:r>
      <w:r w:rsidR="00195155">
        <w:t>of the new application</w:t>
      </w:r>
      <w:r w:rsidR="00E36C9C">
        <w:t xml:space="preserve"> including: user and </w:t>
      </w:r>
      <w:r w:rsidR="00C40289">
        <w:t xml:space="preserve">administrator role permissions; </w:t>
      </w:r>
      <w:r w:rsidR="00E36C9C">
        <w:t xml:space="preserve">how to </w:t>
      </w:r>
      <w:r w:rsidR="00C40289">
        <w:t>register a</w:t>
      </w:r>
      <w:r w:rsidR="00E36C9C" w:rsidRPr="00E36C9C">
        <w:t xml:space="preserve"> </w:t>
      </w:r>
      <w:r w:rsidR="00464ED1">
        <w:t xml:space="preserve">patient/resident </w:t>
      </w:r>
      <w:r w:rsidR="00C40289">
        <w:t>with a scanner and without;</w:t>
      </w:r>
      <w:r w:rsidR="00E36C9C" w:rsidRPr="00E36C9C">
        <w:t xml:space="preserve"> </w:t>
      </w:r>
      <w:r w:rsidR="00E36C9C">
        <w:t>use</w:t>
      </w:r>
      <w:r w:rsidR="00E36C9C" w:rsidRPr="00E36C9C">
        <w:t xml:space="preserve"> a spreadsheet provided by the facility admin</w:t>
      </w:r>
      <w:r w:rsidR="00E36C9C">
        <w:t>istrator</w:t>
      </w:r>
      <w:r w:rsidR="00E36C9C" w:rsidRPr="00E36C9C">
        <w:t xml:space="preserve"> role</w:t>
      </w:r>
      <w:r w:rsidR="00E36C9C">
        <w:t xml:space="preserve"> to register multiple </w:t>
      </w:r>
      <w:r w:rsidR="00C40289">
        <w:t>patient/residents;</w:t>
      </w:r>
      <w:r w:rsidR="00E36C9C">
        <w:t xml:space="preserve"> update</w:t>
      </w:r>
      <w:r w:rsidR="00E36C9C" w:rsidRPr="00E36C9C">
        <w:t xml:space="preserve"> </w:t>
      </w:r>
      <w:r w:rsidR="00604EC3">
        <w:t xml:space="preserve">patient/resident </w:t>
      </w:r>
      <w:r w:rsidR="00C40289">
        <w:t xml:space="preserve">tracking </w:t>
      </w:r>
      <w:r w:rsidR="00B37127">
        <w:t>information</w:t>
      </w:r>
      <w:r w:rsidR="00C40289">
        <w:t>; a</w:t>
      </w:r>
      <w:r w:rsidR="001347BA" w:rsidRPr="00E36C9C">
        <w:t>s</w:t>
      </w:r>
      <w:r w:rsidR="00E36C9C" w:rsidRPr="00E36C9C">
        <w:t xml:space="preserve"> an evacuating facility</w:t>
      </w:r>
      <w:r w:rsidR="00C40289">
        <w:t>, and as a receiving facility;</w:t>
      </w:r>
      <w:r w:rsidR="004262C8">
        <w:t xml:space="preserve"> plus successfully update</w:t>
      </w:r>
      <w:r w:rsidR="00E36C9C" w:rsidRPr="00E36C9C">
        <w:t xml:space="preserve"> one </w:t>
      </w:r>
      <w:r w:rsidR="00604EC3">
        <w:t>patient/</w:t>
      </w:r>
      <w:r w:rsidR="001347BA">
        <w:t xml:space="preserve">resident </w:t>
      </w:r>
      <w:r w:rsidR="001347BA" w:rsidRPr="00E36C9C">
        <w:t>at</w:t>
      </w:r>
      <w:r w:rsidR="00E36C9C" w:rsidRPr="00E36C9C">
        <w:t xml:space="preserve"> a time, and then </w:t>
      </w:r>
      <w:r w:rsidR="004262C8">
        <w:t xml:space="preserve">update </w:t>
      </w:r>
      <w:r w:rsidR="00E36C9C" w:rsidRPr="00E36C9C">
        <w:t>multiples.</w:t>
      </w:r>
      <w:r w:rsidR="004262C8">
        <w:t xml:space="preserve"> </w:t>
      </w:r>
      <w:r w:rsidR="00E36C9C" w:rsidRPr="00E36C9C">
        <w:t>As the facility admin</w:t>
      </w:r>
      <w:r w:rsidR="004262C8">
        <w:t>istrator role,</w:t>
      </w:r>
      <w:r w:rsidR="00E36C9C" w:rsidRPr="00E36C9C">
        <w:t xml:space="preserve"> </w:t>
      </w:r>
      <w:r w:rsidR="00C40289">
        <w:t>generate</w:t>
      </w:r>
      <w:r w:rsidR="004262C8">
        <w:t xml:space="preserve"> a </w:t>
      </w:r>
      <w:r w:rsidR="00604EC3">
        <w:t xml:space="preserve">patient/resident </w:t>
      </w:r>
      <w:r w:rsidR="00E36C9C" w:rsidRPr="00E36C9C">
        <w:t>spreadsheet</w:t>
      </w:r>
      <w:r w:rsidR="004262C8">
        <w:t xml:space="preserve">, as well as </w:t>
      </w:r>
      <w:r w:rsidR="00C40289">
        <w:t>register</w:t>
      </w:r>
      <w:r w:rsidR="00E36C9C" w:rsidRPr="00E36C9C">
        <w:t xml:space="preserve"> multiple </w:t>
      </w:r>
      <w:r w:rsidR="00C40289">
        <w:t>patient/resident</w:t>
      </w:r>
      <w:r w:rsidR="00E36C9C" w:rsidRPr="00E36C9C">
        <w:t>s without having wristbands</w:t>
      </w:r>
      <w:r w:rsidR="00084967">
        <w:t xml:space="preserve"> available</w:t>
      </w:r>
      <w:r w:rsidR="00E36C9C" w:rsidRPr="00E36C9C">
        <w:t>.</w:t>
      </w:r>
      <w:r w:rsidR="004262C8">
        <w:t xml:space="preserve"> </w:t>
      </w:r>
      <w:r w:rsidR="004631B7">
        <w:t xml:space="preserve">The session concludes with </w:t>
      </w:r>
      <w:r w:rsidR="004262C8">
        <w:t>hand</w:t>
      </w:r>
      <w:r w:rsidR="00084967">
        <w:t>s</w:t>
      </w:r>
      <w:r w:rsidR="004262C8">
        <w:t>-on exercises</w:t>
      </w:r>
      <w:r w:rsidR="00195155">
        <w:t>.</w:t>
      </w:r>
      <w:r w:rsidR="004631B7">
        <w:t xml:space="preserve"> </w:t>
      </w:r>
    </w:p>
    <w:p w:rsidR="000B2066" w:rsidRDefault="000B2066" w:rsidP="000B2066">
      <w:pPr>
        <w:pStyle w:val="Heading3"/>
      </w:pPr>
      <w:bookmarkStart w:id="23" w:name="_Toc358138471"/>
      <w:bookmarkStart w:id="24" w:name="_Toc373321234"/>
      <w:r>
        <w:t>Target Audience</w:t>
      </w:r>
      <w:bookmarkEnd w:id="23"/>
      <w:bookmarkEnd w:id="24"/>
    </w:p>
    <w:p w:rsidR="000B2066" w:rsidRDefault="000B2066" w:rsidP="000B2066">
      <w:r>
        <w:t xml:space="preserve">The target audience for this curriculum is all state and local health department, </w:t>
      </w:r>
      <w:r w:rsidR="003963DC">
        <w:t>healthcare providers</w:t>
      </w:r>
      <w:r>
        <w:t xml:space="preserve">, and temporary shelter staff who will be responsible for entering and maintaining </w:t>
      </w:r>
      <w:r w:rsidR="00464ED1">
        <w:t xml:space="preserve">patient/resident </w:t>
      </w:r>
      <w:r>
        <w:t xml:space="preserve">tracking information in </w:t>
      </w:r>
      <w:r w:rsidR="00E65B74">
        <w:t>eFINDS</w:t>
      </w:r>
      <w:r>
        <w:t xml:space="preserve"> during declared operational periods.</w:t>
      </w:r>
    </w:p>
    <w:p w:rsidR="00095E7E" w:rsidRDefault="00095E7E" w:rsidP="00095E7E">
      <w:pPr>
        <w:pStyle w:val="Heading3"/>
      </w:pPr>
      <w:bookmarkStart w:id="25" w:name="_Toc358138470"/>
      <w:bookmarkStart w:id="26" w:name="_Toc373321235"/>
      <w:r>
        <w:t>Objectives</w:t>
      </w:r>
      <w:bookmarkEnd w:id="25"/>
      <w:bookmarkEnd w:id="26"/>
    </w:p>
    <w:p w:rsidR="00095E7E" w:rsidRDefault="00095E7E" w:rsidP="00095E7E">
      <w:pPr>
        <w:pStyle w:val="Heading4"/>
      </w:pPr>
      <w:r>
        <w:t>As an Evacuating Facility</w:t>
      </w:r>
    </w:p>
    <w:p w:rsidR="00095E7E" w:rsidRDefault="00095E7E" w:rsidP="00095E7E">
      <w:pPr>
        <w:pStyle w:val="BulletedList"/>
      </w:pPr>
      <w:r>
        <w:t xml:space="preserve">Locate and open </w:t>
      </w:r>
      <w:r w:rsidR="00E65B74">
        <w:t>eFINDS</w:t>
      </w:r>
      <w:r>
        <w:t xml:space="preserve"> on the Health Commerce System.</w:t>
      </w:r>
    </w:p>
    <w:p w:rsidR="00095E7E" w:rsidRDefault="00095E7E" w:rsidP="00095E7E">
      <w:pPr>
        <w:pStyle w:val="BulletedList"/>
      </w:pPr>
      <w:r>
        <w:t xml:space="preserve">Successfully register </w:t>
      </w:r>
      <w:r w:rsidR="00464ED1">
        <w:t xml:space="preserve">patient/resident </w:t>
      </w:r>
      <w:r>
        <w:t>with barcoded wristbands.</w:t>
      </w:r>
    </w:p>
    <w:p w:rsidR="00095E7E" w:rsidRDefault="00095E7E" w:rsidP="00095E7E">
      <w:pPr>
        <w:pStyle w:val="BulletedList"/>
      </w:pPr>
      <w:r>
        <w:t xml:space="preserve">Successfully register multiple </w:t>
      </w:r>
      <w:r w:rsidR="00464ED1">
        <w:t xml:space="preserve">patient/resident </w:t>
      </w:r>
      <w:r>
        <w:t>without pre-printed wristbands.</w:t>
      </w:r>
    </w:p>
    <w:p w:rsidR="00095E7E" w:rsidRDefault="00095E7E" w:rsidP="00095E7E">
      <w:pPr>
        <w:pStyle w:val="BulletedList"/>
      </w:pPr>
      <w:r>
        <w:t xml:space="preserve">Updated </w:t>
      </w:r>
      <w:r w:rsidR="00464ED1">
        <w:t xml:space="preserve">patient/resident </w:t>
      </w:r>
      <w:r>
        <w:t>information.</w:t>
      </w:r>
    </w:p>
    <w:p w:rsidR="00095E7E" w:rsidRPr="00027D46" w:rsidRDefault="0003354F" w:rsidP="00095E7E">
      <w:pPr>
        <w:pStyle w:val="BulletedList"/>
      </w:pPr>
      <w:r>
        <w:t xml:space="preserve">Quick Search </w:t>
      </w:r>
      <w:r w:rsidR="00095E7E">
        <w:t xml:space="preserve">for </w:t>
      </w:r>
      <w:r w:rsidR="00464ED1">
        <w:t>patient/resident</w:t>
      </w:r>
      <w:r w:rsidR="00095E7E">
        <w:t>.</w:t>
      </w:r>
    </w:p>
    <w:p w:rsidR="00095E7E" w:rsidRDefault="00095E7E" w:rsidP="00095E7E">
      <w:pPr>
        <w:pStyle w:val="Heading4"/>
      </w:pPr>
      <w:r>
        <w:t>As a Receiving Facility</w:t>
      </w:r>
    </w:p>
    <w:p w:rsidR="00095E7E" w:rsidRDefault="00095E7E" w:rsidP="00095E7E">
      <w:pPr>
        <w:pStyle w:val="BulletedList"/>
      </w:pPr>
      <w:r>
        <w:t xml:space="preserve">Updated </w:t>
      </w:r>
      <w:r w:rsidR="00464ED1">
        <w:t xml:space="preserve">patient/resident </w:t>
      </w:r>
      <w:r>
        <w:t>with wristbands.</w:t>
      </w:r>
    </w:p>
    <w:p w:rsidR="00095E7E" w:rsidRPr="00E13386" w:rsidRDefault="00095E7E" w:rsidP="00095E7E">
      <w:pPr>
        <w:pStyle w:val="BulletedList"/>
      </w:pPr>
      <w:r>
        <w:t xml:space="preserve">Updated </w:t>
      </w:r>
      <w:r w:rsidR="00464ED1">
        <w:t xml:space="preserve">patient/resident </w:t>
      </w:r>
      <w:r>
        <w:t>without wristbands or barcodes.</w:t>
      </w:r>
    </w:p>
    <w:p w:rsidR="0083420C" w:rsidRDefault="0083420C" w:rsidP="008F1FE9"/>
    <w:p w:rsidR="0083420C" w:rsidRPr="008F1FE9" w:rsidRDefault="0083420C" w:rsidP="008F1FE9">
      <w:pPr>
        <w:sectPr w:rsidR="0083420C" w:rsidRPr="008F1FE9" w:rsidSect="00CA1AF4">
          <w:headerReference w:type="first" r:id="rId18"/>
          <w:pgSz w:w="12240" w:h="15840" w:code="1"/>
          <w:pgMar w:top="2160" w:right="2160" w:bottom="1440" w:left="720" w:header="720" w:footer="720" w:gutter="0"/>
          <w:cols w:space="720"/>
          <w:docGrid w:linePitch="360"/>
        </w:sectPr>
      </w:pPr>
    </w:p>
    <w:p w:rsidR="00E61364" w:rsidRDefault="005E383D" w:rsidP="005E383D">
      <w:pPr>
        <w:pStyle w:val="Heading1"/>
      </w:pPr>
      <w:bookmarkStart w:id="27" w:name="_Toc373321236"/>
      <w:r>
        <w:lastRenderedPageBreak/>
        <w:t>Syllabus</w:t>
      </w:r>
      <w:bookmarkEnd w:id="27"/>
    </w:p>
    <w:p w:rsidR="0007719C" w:rsidRPr="00626068" w:rsidRDefault="00E65B74" w:rsidP="00C20A3D">
      <w:pPr>
        <w:pStyle w:val="dividerline"/>
      </w:pPr>
      <w:r>
        <w:t>eFINDS</w:t>
      </w:r>
    </w:p>
    <w:p w:rsidR="0007719C" w:rsidRDefault="00235418" w:rsidP="00626068">
      <w:pPr>
        <w:pStyle w:val="Heading3"/>
      </w:pPr>
      <w:r>
        <w:tab/>
      </w:r>
      <w:bookmarkStart w:id="28" w:name="_Toc306196349"/>
      <w:bookmarkStart w:id="29" w:name="_Toc373321237"/>
      <w:r w:rsidR="0007719C">
        <w:t>Prework</w:t>
      </w:r>
      <w:bookmarkEnd w:id="28"/>
      <w:bookmarkEnd w:id="29"/>
    </w:p>
    <w:p w:rsidR="00AB0C6C" w:rsidRPr="005343C6" w:rsidRDefault="00414F78" w:rsidP="001357A6">
      <w:pPr>
        <w:pStyle w:val="ListParagraph"/>
        <w:numPr>
          <w:ilvl w:val="0"/>
          <w:numId w:val="4"/>
        </w:numPr>
      </w:pPr>
      <w:r w:rsidRPr="005343C6">
        <w:t>Have your Health Commerce System user ID and password available for use</w:t>
      </w:r>
    </w:p>
    <w:p w:rsidR="00E95393" w:rsidRPr="005343C6" w:rsidRDefault="004B6638" w:rsidP="001357A6">
      <w:pPr>
        <w:pStyle w:val="ListParagraph"/>
        <w:numPr>
          <w:ilvl w:val="0"/>
          <w:numId w:val="4"/>
        </w:numPr>
      </w:pPr>
      <w:r w:rsidRPr="005343C6">
        <w:t xml:space="preserve">Verify </w:t>
      </w:r>
      <w:r w:rsidR="00E95393" w:rsidRPr="005343C6">
        <w:t xml:space="preserve">that </w:t>
      </w:r>
      <w:r w:rsidRPr="005343C6">
        <w:t xml:space="preserve">your </w:t>
      </w:r>
      <w:r w:rsidR="00E95393" w:rsidRPr="005343C6">
        <w:t>business and emergency contact in</w:t>
      </w:r>
      <w:r w:rsidRPr="005343C6">
        <w:t>formation is correct</w:t>
      </w:r>
    </w:p>
    <w:p w:rsidR="0007719C" w:rsidRPr="005343C6" w:rsidRDefault="00E95393" w:rsidP="001357A6">
      <w:pPr>
        <w:pStyle w:val="ListParagraph"/>
        <w:numPr>
          <w:ilvl w:val="0"/>
          <w:numId w:val="4"/>
        </w:numPr>
      </w:pPr>
      <w:r w:rsidRPr="005343C6">
        <w:t xml:space="preserve">Confirm you have </w:t>
      </w:r>
      <w:r w:rsidR="004B6638" w:rsidRPr="005343C6">
        <w:t xml:space="preserve">been assigned the proper role to access </w:t>
      </w:r>
      <w:r w:rsidR="00B37127" w:rsidRPr="005343C6">
        <w:t>e</w:t>
      </w:r>
      <w:r w:rsidR="00D30932" w:rsidRPr="005343C6">
        <w:t>FINDS</w:t>
      </w:r>
    </w:p>
    <w:p w:rsidR="00E95393" w:rsidRDefault="00F60C26" w:rsidP="00E95393">
      <w:pPr>
        <w:tabs>
          <w:tab w:val="left" w:pos="360"/>
          <w:tab w:val="left" w:pos="4320"/>
        </w:tabs>
      </w:pPr>
      <w:r>
        <w:rPr>
          <w:noProof/>
        </w:rPr>
        <w:drawing>
          <wp:inline distT="0" distB="0" distL="0" distR="0" wp14:anchorId="010D542D" wp14:editId="7762FDFD">
            <wp:extent cx="5943600" cy="2542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542540"/>
                    </a:xfrm>
                    <a:prstGeom prst="rect">
                      <a:avLst/>
                    </a:prstGeom>
                  </pic:spPr>
                </pic:pic>
              </a:graphicData>
            </a:graphic>
          </wp:inline>
        </w:drawing>
      </w:r>
    </w:p>
    <w:p w:rsidR="00E95393" w:rsidRDefault="00E95393" w:rsidP="00E95393">
      <w:pPr>
        <w:tabs>
          <w:tab w:val="left" w:pos="360"/>
          <w:tab w:val="left" w:pos="4320"/>
        </w:tabs>
      </w:pPr>
    </w:p>
    <w:p w:rsidR="00AA72B7" w:rsidRDefault="00AA72B7" w:rsidP="00A3601B">
      <w:pPr>
        <w:pStyle w:val="CollapseSpaceafter"/>
      </w:pPr>
    </w:p>
    <w:p w:rsidR="0089628E" w:rsidRDefault="0089628E" w:rsidP="00A3601B">
      <w:pPr>
        <w:pStyle w:val="CollapseSpaceafter"/>
      </w:pPr>
    </w:p>
    <w:p w:rsidR="00D30932" w:rsidRDefault="00124EAF" w:rsidP="00D30932">
      <w:pPr>
        <w:pStyle w:val="Heading1"/>
      </w:pPr>
      <w:bookmarkStart w:id="30" w:name="_Toc373321238"/>
      <w:r>
        <w:rPr>
          <w:noProof/>
        </w:rPr>
        <w:drawing>
          <wp:anchor distT="0" distB="0" distL="114300" distR="114300" simplePos="0" relativeHeight="251723776" behindDoc="1" locked="0" layoutInCell="1" allowOverlap="1" wp14:anchorId="2BB6C33B" wp14:editId="1D6C783E">
            <wp:simplePos x="0" y="0"/>
            <wp:positionH relativeFrom="column">
              <wp:posOffset>4905375</wp:posOffset>
            </wp:positionH>
            <wp:positionV relativeFrom="paragraph">
              <wp:posOffset>-390525</wp:posOffset>
            </wp:positionV>
            <wp:extent cx="1176020" cy="2371725"/>
            <wp:effectExtent l="0" t="0" r="5080" b="9525"/>
            <wp:wrapTight wrapText="bothSides">
              <wp:wrapPolygon edited="0">
                <wp:start x="0" y="0"/>
                <wp:lineTo x="0" y="21513"/>
                <wp:lineTo x="21343" y="21513"/>
                <wp:lineTo x="213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76020" cy="2371725"/>
                    </a:xfrm>
                    <a:prstGeom prst="rect">
                      <a:avLst/>
                    </a:prstGeom>
                  </pic:spPr>
                </pic:pic>
              </a:graphicData>
            </a:graphic>
            <wp14:sizeRelH relativeFrom="page">
              <wp14:pctWidth>0</wp14:pctWidth>
            </wp14:sizeRelH>
            <wp14:sizeRelV relativeFrom="page">
              <wp14:pctHeight>0</wp14:pctHeight>
            </wp14:sizeRelV>
          </wp:anchor>
        </w:drawing>
      </w:r>
      <w:r w:rsidR="00D30932">
        <w:t xml:space="preserve">Access to </w:t>
      </w:r>
      <w:r w:rsidR="00E65B74" w:rsidRPr="00F466D6">
        <w:t>eFINDS</w:t>
      </w:r>
      <w:bookmarkEnd w:id="30"/>
    </w:p>
    <w:p w:rsidR="00D30932" w:rsidRPr="00AF61EC" w:rsidRDefault="00D30932" w:rsidP="00D30932"/>
    <w:p w:rsidR="00D30932" w:rsidRDefault="00D30932" w:rsidP="005343C6">
      <w:r>
        <w:t xml:space="preserve">Role assignments </w:t>
      </w:r>
      <w:r w:rsidR="00757782">
        <w:t xml:space="preserve">will be granted </w:t>
      </w:r>
      <w:r>
        <w:t>by the facility</w:t>
      </w:r>
      <w:r w:rsidR="00757782">
        <w:t>’s</w:t>
      </w:r>
      <w:r>
        <w:t xml:space="preserve"> Health Commerce System Coordin</w:t>
      </w:r>
      <w:r w:rsidR="00757782">
        <w:t>ator</w:t>
      </w:r>
    </w:p>
    <w:p w:rsidR="00D30932" w:rsidRDefault="00D30932" w:rsidP="005343C6">
      <w:r>
        <w:t>Two roles are available at the facility level:  User and Administrator</w:t>
      </w:r>
    </w:p>
    <w:p w:rsidR="00D30932" w:rsidRDefault="00D30932" w:rsidP="005343C6">
      <w:r>
        <w:t xml:space="preserve">One you have been added to the role, </w:t>
      </w:r>
      <w:r w:rsidR="00E65B74">
        <w:t>eFINDS</w:t>
      </w:r>
      <w:r>
        <w:t xml:space="preserve"> will appear in My Applications</w:t>
      </w:r>
    </w:p>
    <w:p w:rsidR="0007719C" w:rsidRPr="0007719C" w:rsidRDefault="008B3901" w:rsidP="00B37127">
      <w:pPr>
        <w:pStyle w:val="Heading3"/>
        <w:tabs>
          <w:tab w:val="left" w:pos="720"/>
          <w:tab w:val="left" w:pos="6480"/>
          <w:tab w:val="left" w:leader="underscore" w:pos="8640"/>
        </w:tabs>
        <w:sectPr w:rsidR="0007719C" w:rsidRPr="0007719C" w:rsidSect="00CA1AF4">
          <w:headerReference w:type="first" r:id="rId21"/>
          <w:pgSz w:w="12240" w:h="15840" w:code="1"/>
          <w:pgMar w:top="2160" w:right="2160" w:bottom="1440" w:left="720" w:header="720" w:footer="720" w:gutter="0"/>
          <w:cols w:space="720"/>
          <w:docGrid w:linePitch="360"/>
        </w:sectPr>
      </w:pPr>
      <w:r>
        <w:tab/>
      </w:r>
    </w:p>
    <w:p w:rsidR="00E61364" w:rsidRDefault="005E383D" w:rsidP="005E383D">
      <w:pPr>
        <w:pStyle w:val="Heading1"/>
      </w:pPr>
      <w:bookmarkStart w:id="31" w:name="_Toc373321239"/>
      <w:r>
        <w:lastRenderedPageBreak/>
        <w:t>Contacts &amp; Logistical</w:t>
      </w:r>
      <w:r w:rsidR="00782D67">
        <w:t xml:space="preserve"> Training</w:t>
      </w:r>
      <w:r>
        <w:t xml:space="preserve"> Information</w:t>
      </w:r>
      <w:bookmarkEnd w:id="31"/>
    </w:p>
    <w:p w:rsidR="003C421B" w:rsidRDefault="00472203" w:rsidP="003C421B">
      <w:pPr>
        <w:pStyle w:val="Heading2"/>
      </w:pPr>
      <w:bookmarkStart w:id="32" w:name="_Toc373321240"/>
      <w:r>
        <w:t>Instructors</w:t>
      </w:r>
      <w:bookmarkEnd w:id="32"/>
    </w:p>
    <w:p w:rsidR="00472203" w:rsidRDefault="00472203" w:rsidP="003C421B">
      <w:pPr>
        <w:pStyle w:val="Heading4"/>
        <w:sectPr w:rsidR="00472203" w:rsidSect="00CA1AF4">
          <w:headerReference w:type="first" r:id="rId22"/>
          <w:pgSz w:w="12240" w:h="15840" w:code="1"/>
          <w:pgMar w:top="2160" w:right="2160" w:bottom="1440" w:left="720" w:header="720" w:footer="720" w:gutter="0"/>
          <w:cols w:space="720"/>
          <w:docGrid w:linePitch="360"/>
        </w:sectPr>
      </w:pPr>
    </w:p>
    <w:p w:rsidR="003C421B" w:rsidRDefault="00B37127" w:rsidP="00472203">
      <w:pPr>
        <w:pStyle w:val="Heading4"/>
      </w:pPr>
      <w:r>
        <w:lastRenderedPageBreak/>
        <w:t>{Instructor’s Name}</w:t>
      </w:r>
    </w:p>
    <w:p w:rsidR="003C421B" w:rsidRDefault="008757F4" w:rsidP="00472203">
      <w:pPr>
        <w:pStyle w:val="Address"/>
      </w:pPr>
      <w:r>
        <w:t>{Instructor title}</w:t>
      </w:r>
    </w:p>
    <w:p w:rsidR="003C421B" w:rsidRDefault="008757F4" w:rsidP="00472203">
      <w:pPr>
        <w:pStyle w:val="Address"/>
      </w:pPr>
      <w:r>
        <w:t>{Instructor address}</w:t>
      </w:r>
    </w:p>
    <w:p w:rsidR="003C421B" w:rsidRDefault="00472203" w:rsidP="00472203">
      <w:pPr>
        <w:pStyle w:val="Address"/>
      </w:pPr>
      <w:r>
        <w:t xml:space="preserve">Phone: </w:t>
      </w:r>
    </w:p>
    <w:p w:rsidR="003C421B" w:rsidRDefault="00472203" w:rsidP="00472203">
      <w:pPr>
        <w:pStyle w:val="Address"/>
      </w:pPr>
      <w:r>
        <w:t xml:space="preserve">Fax: </w:t>
      </w:r>
    </w:p>
    <w:p w:rsidR="003C421B" w:rsidRDefault="004F4617" w:rsidP="00472203">
      <w:pPr>
        <w:pStyle w:val="Address"/>
      </w:pPr>
      <w:r>
        <w:t>E</w:t>
      </w:r>
      <w:r w:rsidR="003C421B">
        <w:t xml:space="preserve">mail: </w:t>
      </w:r>
      <w:hyperlink r:id="rId23" w:history="1">
        <w:r w:rsidR="003C421B" w:rsidRPr="001F064F">
          <w:t>s</w:t>
        </w:r>
      </w:hyperlink>
    </w:p>
    <w:p w:rsidR="006258C3" w:rsidRDefault="006258C3" w:rsidP="00A3601B"/>
    <w:p w:rsidR="00813C03" w:rsidRDefault="00813C03" w:rsidP="00A3601B"/>
    <w:p w:rsidR="00813C03" w:rsidRDefault="00813C03" w:rsidP="00A3601B"/>
    <w:p w:rsidR="00813C03" w:rsidRDefault="00813C03" w:rsidP="00A3601B"/>
    <w:p w:rsidR="00813C03" w:rsidRDefault="00813C03" w:rsidP="00A3601B"/>
    <w:p w:rsidR="00813C03" w:rsidRDefault="00813C03" w:rsidP="00A3601B"/>
    <w:p w:rsidR="00813C03" w:rsidRDefault="00813C03" w:rsidP="00A3601B"/>
    <w:p w:rsidR="00813C03" w:rsidRDefault="00813C03" w:rsidP="00A3601B"/>
    <w:p w:rsidR="00813C03" w:rsidRDefault="00813C03" w:rsidP="00A3601B">
      <w:pPr>
        <w:sectPr w:rsidR="00813C03" w:rsidSect="00CA1AF4">
          <w:type w:val="continuous"/>
          <w:pgSz w:w="12240" w:h="15840" w:code="1"/>
          <w:pgMar w:top="2160" w:right="2160" w:bottom="1440" w:left="720" w:header="720" w:footer="720" w:gutter="0"/>
          <w:cols w:num="2" w:space="720"/>
          <w:docGrid w:linePitch="360"/>
        </w:sectPr>
      </w:pPr>
    </w:p>
    <w:p w:rsidR="00B0530D" w:rsidRDefault="00B0530D" w:rsidP="003A6E26">
      <w:pPr>
        <w:pStyle w:val="Heading2"/>
      </w:pPr>
      <w:bookmarkStart w:id="33" w:name="_Toc373321241"/>
      <w:r>
        <w:lastRenderedPageBreak/>
        <w:t xml:space="preserve">Technical Support </w:t>
      </w:r>
      <w:r w:rsidR="003A6E26">
        <w:t>for</w:t>
      </w:r>
      <w:r>
        <w:t xml:space="preserve"> your Organization</w:t>
      </w:r>
      <w:bookmarkEnd w:id="33"/>
    </w:p>
    <w:p w:rsidR="00B0530D" w:rsidRDefault="003A6E26" w:rsidP="00944D4E">
      <w:pPr>
        <w:pStyle w:val="roomtowrite"/>
        <w:tabs>
          <w:tab w:val="right" w:pos="1080"/>
          <w:tab w:val="right" w:leader="underscore" w:pos="8640"/>
        </w:tabs>
      </w:pPr>
      <w:r>
        <w:tab/>
      </w:r>
      <w:r w:rsidR="00B0530D">
        <w:t>Name:</w:t>
      </w:r>
      <w:r w:rsidR="00B0530D">
        <w:tab/>
      </w:r>
    </w:p>
    <w:p w:rsidR="00B0530D" w:rsidRDefault="00B0530D" w:rsidP="00944D4E">
      <w:pPr>
        <w:pStyle w:val="roomtowrite"/>
        <w:tabs>
          <w:tab w:val="right" w:pos="1080"/>
          <w:tab w:val="right" w:leader="underscore" w:pos="8640"/>
        </w:tabs>
      </w:pPr>
      <w:r>
        <w:tab/>
        <w:t>Phone:</w:t>
      </w:r>
      <w:r>
        <w:tab/>
      </w:r>
    </w:p>
    <w:p w:rsidR="00B0530D" w:rsidRDefault="00B0530D" w:rsidP="00944D4E">
      <w:pPr>
        <w:pStyle w:val="roomtowrite"/>
        <w:tabs>
          <w:tab w:val="right" w:pos="1080"/>
          <w:tab w:val="right" w:leader="underscore" w:pos="8640"/>
        </w:tabs>
      </w:pPr>
      <w:r>
        <w:tab/>
      </w:r>
      <w:r w:rsidR="00E65B74">
        <w:t>Email</w:t>
      </w:r>
      <w:r>
        <w:t>:</w:t>
      </w:r>
      <w:r>
        <w:tab/>
      </w:r>
    </w:p>
    <w:p w:rsidR="008757F4" w:rsidRDefault="008757F4" w:rsidP="008757F4">
      <w:pPr>
        <w:pStyle w:val="Heading2"/>
      </w:pPr>
      <w:bookmarkStart w:id="34" w:name="_Toc373321242"/>
      <w:r>
        <w:t>My HCS Coordinator(s)</w:t>
      </w:r>
      <w:bookmarkEnd w:id="34"/>
    </w:p>
    <w:p w:rsidR="008757F4" w:rsidRPr="005343C6" w:rsidRDefault="002F5902" w:rsidP="005343C6">
      <w:r>
        <w:t xml:space="preserve">To find your HCS </w:t>
      </w:r>
      <w:r w:rsidRPr="005343C6">
        <w:t>Coordinator</w:t>
      </w:r>
    </w:p>
    <w:p w:rsidR="008757F4" w:rsidRPr="005343C6" w:rsidRDefault="008757F4" w:rsidP="001357A6">
      <w:pPr>
        <w:pStyle w:val="ListParagraph"/>
        <w:numPr>
          <w:ilvl w:val="0"/>
          <w:numId w:val="5"/>
        </w:numPr>
      </w:pPr>
      <w:r>
        <w:t>Log into the HCS</w:t>
      </w:r>
    </w:p>
    <w:p w:rsidR="008757F4" w:rsidRPr="005343C6" w:rsidRDefault="008757F4" w:rsidP="001357A6">
      <w:pPr>
        <w:pStyle w:val="ListParagraph"/>
        <w:numPr>
          <w:ilvl w:val="0"/>
          <w:numId w:val="5"/>
        </w:numPr>
      </w:pPr>
      <w:r>
        <w:t>Click My Account</w:t>
      </w:r>
    </w:p>
    <w:p w:rsidR="008757F4" w:rsidRPr="005343C6" w:rsidRDefault="008757F4" w:rsidP="001357A6">
      <w:pPr>
        <w:pStyle w:val="ListParagraph"/>
        <w:numPr>
          <w:ilvl w:val="0"/>
          <w:numId w:val="5"/>
        </w:numPr>
        <w:sectPr w:rsidR="008757F4" w:rsidRPr="005343C6" w:rsidSect="00CA1AF4">
          <w:type w:val="continuous"/>
          <w:pgSz w:w="12240" w:h="15840" w:code="1"/>
          <w:pgMar w:top="2160" w:right="2160" w:bottom="1440" w:left="720" w:header="720" w:footer="720" w:gutter="0"/>
          <w:cols w:space="720"/>
          <w:docGrid w:linePitch="360"/>
        </w:sectPr>
      </w:pPr>
      <w:r>
        <w:t>Click Look up my coordinators</w:t>
      </w:r>
    </w:p>
    <w:p w:rsidR="008757F4" w:rsidRDefault="00944D4E" w:rsidP="00944D4E">
      <w:pPr>
        <w:pStyle w:val="CoordinatorsSection"/>
      </w:pPr>
      <w:r>
        <w:lastRenderedPageBreak/>
        <w:tab/>
        <w:t>N</w:t>
      </w:r>
      <w:r w:rsidR="008757F4">
        <w:t>ame:</w:t>
      </w:r>
      <w:r>
        <w:tab/>
      </w:r>
    </w:p>
    <w:p w:rsidR="008757F4" w:rsidRDefault="00944D4E" w:rsidP="00944D4E">
      <w:pPr>
        <w:pStyle w:val="CoordinatorsSection"/>
      </w:pPr>
      <w:r>
        <w:tab/>
      </w:r>
      <w:r w:rsidR="00E65B74">
        <w:t>Email</w:t>
      </w:r>
      <w:r w:rsidR="008757F4">
        <w:t>:</w:t>
      </w:r>
      <w:r>
        <w:t xml:space="preserve"> </w:t>
      </w:r>
      <w:r>
        <w:tab/>
      </w:r>
    </w:p>
    <w:p w:rsidR="008757F4" w:rsidRDefault="00944D4E" w:rsidP="00944D4E">
      <w:pPr>
        <w:pStyle w:val="CoordinatorsSection"/>
      </w:pPr>
      <w:r>
        <w:tab/>
      </w:r>
      <w:r w:rsidR="008757F4">
        <w:t>Name:</w:t>
      </w:r>
      <w:r>
        <w:tab/>
      </w:r>
    </w:p>
    <w:p w:rsidR="008757F4" w:rsidRDefault="00944D4E" w:rsidP="00944D4E">
      <w:pPr>
        <w:pStyle w:val="CoordinatorsSection"/>
      </w:pPr>
      <w:r>
        <w:tab/>
      </w:r>
      <w:r w:rsidR="00E65B74">
        <w:t>Email</w:t>
      </w:r>
      <w:r w:rsidR="008757F4">
        <w:t>:</w:t>
      </w:r>
      <w:r>
        <w:tab/>
      </w:r>
    </w:p>
    <w:p w:rsidR="008757F4" w:rsidRDefault="00944D4E" w:rsidP="00944D4E">
      <w:pPr>
        <w:pStyle w:val="CoordinatorsSection"/>
      </w:pPr>
      <w:r>
        <w:tab/>
      </w:r>
      <w:r w:rsidR="008757F4">
        <w:t>Name:</w:t>
      </w:r>
      <w:r>
        <w:tab/>
      </w:r>
    </w:p>
    <w:p w:rsidR="008757F4" w:rsidRDefault="00944D4E" w:rsidP="00944D4E">
      <w:pPr>
        <w:pStyle w:val="CoordinatorsSection"/>
      </w:pPr>
      <w:r>
        <w:tab/>
      </w:r>
      <w:r w:rsidR="00E65B74">
        <w:t>Email</w:t>
      </w:r>
      <w:r>
        <w:t>:</w:t>
      </w:r>
      <w:r>
        <w:tab/>
      </w:r>
    </w:p>
    <w:p w:rsidR="008757F4" w:rsidRDefault="00944D4E" w:rsidP="00944D4E">
      <w:pPr>
        <w:pStyle w:val="CoordinatorsSection"/>
      </w:pPr>
      <w:r>
        <w:tab/>
      </w:r>
      <w:r w:rsidR="008757F4">
        <w:t>Name:</w:t>
      </w:r>
      <w:r>
        <w:tab/>
      </w:r>
    </w:p>
    <w:p w:rsidR="008757F4" w:rsidRDefault="00944D4E" w:rsidP="00944D4E">
      <w:pPr>
        <w:pStyle w:val="CoordinatorsSection"/>
      </w:pPr>
      <w:r>
        <w:tab/>
      </w:r>
      <w:r w:rsidR="00E65B74">
        <w:t>Email</w:t>
      </w:r>
      <w:r>
        <w:t xml:space="preserve">: </w:t>
      </w:r>
      <w:r>
        <w:tab/>
      </w:r>
    </w:p>
    <w:p w:rsidR="008757F4" w:rsidRDefault="00944D4E" w:rsidP="00944D4E">
      <w:pPr>
        <w:pStyle w:val="CoordinatorsSection"/>
      </w:pPr>
      <w:r>
        <w:lastRenderedPageBreak/>
        <w:tab/>
        <w:t>Name:</w:t>
      </w:r>
      <w:r>
        <w:tab/>
      </w:r>
    </w:p>
    <w:p w:rsidR="008757F4" w:rsidRDefault="00944D4E" w:rsidP="00944D4E">
      <w:pPr>
        <w:pStyle w:val="CoordinatorsSection"/>
      </w:pPr>
      <w:r>
        <w:tab/>
      </w:r>
      <w:r w:rsidR="00E65B74">
        <w:t>Email</w:t>
      </w:r>
      <w:r w:rsidR="008757F4">
        <w:t>:</w:t>
      </w:r>
      <w:r>
        <w:tab/>
      </w:r>
    </w:p>
    <w:p w:rsidR="008757F4" w:rsidRDefault="00944D4E" w:rsidP="00944D4E">
      <w:pPr>
        <w:pStyle w:val="CoordinatorsSection"/>
      </w:pPr>
      <w:r>
        <w:tab/>
      </w:r>
      <w:r w:rsidR="008757F4">
        <w:t>Name:</w:t>
      </w:r>
      <w:r>
        <w:tab/>
      </w:r>
    </w:p>
    <w:p w:rsidR="008757F4" w:rsidRDefault="00944D4E" w:rsidP="00944D4E">
      <w:pPr>
        <w:pStyle w:val="CoordinatorsSection"/>
      </w:pPr>
      <w:r>
        <w:tab/>
      </w:r>
      <w:r w:rsidR="00E65B74">
        <w:t>Email</w:t>
      </w:r>
      <w:r w:rsidR="008757F4">
        <w:t>:</w:t>
      </w:r>
      <w:r>
        <w:tab/>
      </w:r>
    </w:p>
    <w:p w:rsidR="008757F4" w:rsidRDefault="00944D4E" w:rsidP="00944D4E">
      <w:pPr>
        <w:pStyle w:val="CoordinatorsSection"/>
      </w:pPr>
      <w:r>
        <w:tab/>
      </w:r>
      <w:r w:rsidR="008757F4">
        <w:t>Name:</w:t>
      </w:r>
      <w:r w:rsidR="008757F4">
        <w:tab/>
      </w:r>
    </w:p>
    <w:p w:rsidR="008757F4" w:rsidRDefault="00944D4E" w:rsidP="00944D4E">
      <w:pPr>
        <w:pStyle w:val="CoordinatorsSection"/>
      </w:pPr>
      <w:r>
        <w:tab/>
      </w:r>
      <w:r w:rsidR="00E65B74">
        <w:t>Email</w:t>
      </w:r>
      <w:r w:rsidR="008757F4">
        <w:t>:</w:t>
      </w:r>
      <w:r>
        <w:tab/>
      </w:r>
    </w:p>
    <w:p w:rsidR="008757F4" w:rsidRDefault="00944D4E" w:rsidP="00944D4E">
      <w:pPr>
        <w:pStyle w:val="CoordinatorsSection"/>
      </w:pPr>
      <w:r>
        <w:tab/>
      </w:r>
      <w:r w:rsidR="008757F4">
        <w:t>Name:</w:t>
      </w:r>
      <w:r>
        <w:tab/>
      </w:r>
    </w:p>
    <w:p w:rsidR="008757F4" w:rsidRDefault="00944D4E" w:rsidP="00944D4E">
      <w:pPr>
        <w:pStyle w:val="CoordinatorsSection"/>
      </w:pPr>
      <w:r>
        <w:tab/>
      </w:r>
      <w:r w:rsidR="00E65B74">
        <w:t>Email</w:t>
      </w:r>
      <w:r w:rsidR="008757F4">
        <w:t>:</w:t>
      </w:r>
      <w:r>
        <w:tab/>
      </w:r>
    </w:p>
    <w:p w:rsidR="008757F4" w:rsidRDefault="008757F4" w:rsidP="00944D4E">
      <w:pPr>
        <w:sectPr w:rsidR="008757F4" w:rsidSect="00CA1AF4">
          <w:type w:val="continuous"/>
          <w:pgSz w:w="12240" w:h="15840" w:code="1"/>
          <w:pgMar w:top="2160" w:right="2160" w:bottom="1440" w:left="720" w:header="720" w:footer="720" w:gutter="0"/>
          <w:cols w:num="2" w:space="720"/>
          <w:docGrid w:linePitch="360"/>
        </w:sectPr>
      </w:pPr>
    </w:p>
    <w:p w:rsidR="008757F4" w:rsidRDefault="008757F4" w:rsidP="00944D4E"/>
    <w:p w:rsidR="008757F4" w:rsidRPr="003C421B" w:rsidRDefault="008757F4" w:rsidP="00B0530D">
      <w:pPr>
        <w:sectPr w:rsidR="008757F4" w:rsidRPr="003C421B" w:rsidSect="00CA1AF4">
          <w:type w:val="continuous"/>
          <w:pgSz w:w="12240" w:h="15840" w:code="1"/>
          <w:pgMar w:top="2160" w:right="2160" w:bottom="1440" w:left="720" w:header="720" w:footer="720" w:gutter="0"/>
          <w:cols w:space="720"/>
          <w:docGrid w:linePitch="360"/>
        </w:sectPr>
      </w:pPr>
    </w:p>
    <w:p w:rsidR="00E61364" w:rsidRDefault="005E383D" w:rsidP="005E383D">
      <w:pPr>
        <w:pStyle w:val="Heading1"/>
      </w:pPr>
      <w:bookmarkStart w:id="35" w:name="_Toc373321243"/>
      <w:r>
        <w:lastRenderedPageBreak/>
        <w:t>Course Work</w:t>
      </w:r>
      <w:r w:rsidR="0006179B">
        <w:t xml:space="preserve"> for CTI-500</w:t>
      </w:r>
      <w:bookmarkEnd w:id="35"/>
    </w:p>
    <w:p w:rsidR="005D05BD" w:rsidRPr="005D05BD" w:rsidRDefault="005D05BD" w:rsidP="008C667C">
      <w:pPr>
        <w:pStyle w:val="ListParagraph"/>
      </w:pPr>
    </w:p>
    <w:tbl>
      <w:tblPr>
        <w:tblStyle w:val="TableGrid"/>
        <w:tblW w:w="0" w:type="auto"/>
        <w:tblLook w:val="04A0" w:firstRow="1" w:lastRow="0" w:firstColumn="1" w:lastColumn="0" w:noHBand="0" w:noVBand="1"/>
      </w:tblPr>
      <w:tblGrid>
        <w:gridCol w:w="2538"/>
        <w:gridCol w:w="7038"/>
      </w:tblGrid>
      <w:tr w:rsidR="008A6ED0" w:rsidTr="008A6ED0">
        <w:tc>
          <w:tcPr>
            <w:tcW w:w="9576" w:type="dxa"/>
            <w:gridSpan w:val="2"/>
          </w:tcPr>
          <w:p w:rsidR="008A6ED0" w:rsidRPr="00860E7F" w:rsidRDefault="00860E7F" w:rsidP="00860E7F">
            <w:pPr>
              <w:pStyle w:val="InstructorNotesTitle"/>
            </w:pPr>
            <w:r>
              <w:t>Instructor Notes</w:t>
            </w:r>
          </w:p>
        </w:tc>
      </w:tr>
      <w:tr w:rsidR="008A6ED0" w:rsidTr="008A6ED0">
        <w:tc>
          <w:tcPr>
            <w:tcW w:w="2538" w:type="dxa"/>
          </w:tcPr>
          <w:p w:rsidR="008A6ED0" w:rsidRDefault="008A6ED0" w:rsidP="00642A54">
            <w:pPr>
              <w:pStyle w:val="Slidetitle"/>
            </w:pPr>
            <w:r>
              <w:t>Introductory Slide</w:t>
            </w:r>
          </w:p>
          <w:p w:rsidR="00BF0C07" w:rsidRDefault="00BF0C07" w:rsidP="00BF0C07">
            <w:pPr>
              <w:pStyle w:val="SlideTiming"/>
            </w:pPr>
            <w:r>
              <w:t>2 minutes</w:t>
            </w:r>
          </w:p>
        </w:tc>
        <w:tc>
          <w:tcPr>
            <w:tcW w:w="7038" w:type="dxa"/>
          </w:tcPr>
          <w:p w:rsidR="00DB74E5" w:rsidRPr="00DB74E5" w:rsidRDefault="00DB74E5" w:rsidP="00DB74E5">
            <w:pPr>
              <w:pStyle w:val="Blocking"/>
            </w:pPr>
            <w:r w:rsidRPr="00DB74E5">
              <w:t xml:space="preserve">Take a moment to introduce yourself. </w:t>
            </w:r>
          </w:p>
          <w:p w:rsidR="008A6ED0" w:rsidRDefault="008A6ED0" w:rsidP="008A6ED0">
            <w:r w:rsidRPr="00860E7F">
              <w:rPr>
                <w:rStyle w:val="que"/>
              </w:rPr>
              <w:t>Say:</w:t>
            </w:r>
            <w:r w:rsidRPr="008A6ED0">
              <w:t xml:space="preserve"> Good {insert time of day} everyone!  Thank you. Let me begin with</w:t>
            </w:r>
            <w:r w:rsidR="00DB74E5">
              <w:t xml:space="preserve"> a quick introduction: m</w:t>
            </w:r>
            <w:r w:rsidRPr="008A6ED0">
              <w:t>y name is {insert name and credentials}</w:t>
            </w:r>
          </w:p>
          <w:p w:rsidR="008A6ED0" w:rsidRDefault="008A6ED0" w:rsidP="008A6ED0">
            <w:r w:rsidRPr="00860E7F">
              <w:rPr>
                <w:rStyle w:val="que"/>
              </w:rPr>
              <w:t>Transition:</w:t>
            </w:r>
            <w:r w:rsidRPr="008A6ED0">
              <w:t xml:space="preserve"> I also want to provide you with some contact information for technical and non-technical eFINDS questions.</w:t>
            </w:r>
          </w:p>
        </w:tc>
      </w:tr>
    </w:tbl>
    <w:p w:rsidR="008A6ED0" w:rsidRDefault="008A6ED0" w:rsidP="008A6ED0"/>
    <w:p w:rsidR="005D0E37" w:rsidRDefault="005D0E37" w:rsidP="00F5418D">
      <w:pPr>
        <w:pStyle w:val="Heading2"/>
      </w:pPr>
      <w:r>
        <w:br w:type="page"/>
      </w:r>
    </w:p>
    <w:p w:rsidR="00F5418D" w:rsidRDefault="00F5418D" w:rsidP="00F5418D">
      <w:pPr>
        <w:pStyle w:val="Heading2"/>
      </w:pPr>
      <w:bookmarkStart w:id="36" w:name="_Toc373321244"/>
      <w:r>
        <w:lastRenderedPageBreak/>
        <w:t>Chapter 1: Overview</w:t>
      </w:r>
      <w:bookmarkEnd w:id="36"/>
    </w:p>
    <w:tbl>
      <w:tblPr>
        <w:tblStyle w:val="TableGrid"/>
        <w:tblW w:w="0" w:type="auto"/>
        <w:tblLook w:val="04A0" w:firstRow="1" w:lastRow="0" w:firstColumn="1" w:lastColumn="0" w:noHBand="0" w:noVBand="1"/>
      </w:tblPr>
      <w:tblGrid>
        <w:gridCol w:w="3030"/>
        <w:gridCol w:w="6546"/>
      </w:tblGrid>
      <w:tr w:rsidR="008A6ED0" w:rsidTr="008A6ED0">
        <w:tc>
          <w:tcPr>
            <w:tcW w:w="9576" w:type="dxa"/>
            <w:gridSpan w:val="2"/>
          </w:tcPr>
          <w:p w:rsidR="008A6ED0" w:rsidRPr="008A6ED0" w:rsidRDefault="00860E7F" w:rsidP="00860E7F">
            <w:pPr>
              <w:pStyle w:val="InstructorNotesTitle"/>
            </w:pPr>
            <w:r>
              <w:t>Instructor Notes</w:t>
            </w:r>
          </w:p>
        </w:tc>
      </w:tr>
      <w:tr w:rsidR="008A6ED0" w:rsidTr="008A6ED0">
        <w:tc>
          <w:tcPr>
            <w:tcW w:w="2538" w:type="dxa"/>
          </w:tcPr>
          <w:p w:rsidR="008A6ED0" w:rsidRDefault="00275F78" w:rsidP="00642A54">
            <w:pPr>
              <w:pStyle w:val="Slidetitle"/>
            </w:pPr>
            <w:r>
              <w:t>Technical Help</w:t>
            </w:r>
          </w:p>
          <w:p w:rsidR="00BF0C07" w:rsidRDefault="00BF0C07" w:rsidP="00BF0C07">
            <w:pPr>
              <w:pStyle w:val="SlideTiming"/>
            </w:pPr>
            <w:r>
              <w:t>2 minutes</w:t>
            </w:r>
          </w:p>
          <w:p w:rsidR="009538C7" w:rsidRDefault="009538C7" w:rsidP="00642A54">
            <w:pPr>
              <w:pStyle w:val="Slidetitle"/>
            </w:pPr>
          </w:p>
          <w:p w:rsidR="009538C7" w:rsidRPr="008A6ED0" w:rsidRDefault="009538C7" w:rsidP="00642A54">
            <w:pPr>
              <w:pStyle w:val="Slidetitle"/>
            </w:pPr>
            <w:r>
              <w:rPr>
                <w:rFonts w:asciiTheme="minorHAnsi" w:eastAsiaTheme="minorHAnsi" w:hAnsiTheme="minorHAnsi" w:cstheme="minorBidi"/>
                <w:sz w:val="22"/>
                <w:szCs w:val="22"/>
              </w:rPr>
              <w:object w:dxaOrig="324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104.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5" DrawAspect="Content" ObjectID="_1451800469" r:id="rId25"/>
              </w:object>
            </w:r>
          </w:p>
        </w:tc>
        <w:tc>
          <w:tcPr>
            <w:tcW w:w="7038" w:type="dxa"/>
          </w:tcPr>
          <w:p w:rsidR="005D0E37" w:rsidRDefault="00275F78" w:rsidP="00275F78">
            <w:pPr>
              <w:rPr>
                <w:rFonts w:eastAsiaTheme="minorEastAsia"/>
              </w:rPr>
            </w:pPr>
            <w:r w:rsidRPr="00860E7F">
              <w:rPr>
                <w:rStyle w:val="que"/>
                <w:rFonts w:eastAsiaTheme="minorEastAsia"/>
              </w:rPr>
              <w:t>Say:</w:t>
            </w:r>
            <w:r w:rsidRPr="00F466D6">
              <w:rPr>
                <w:rFonts w:eastAsiaTheme="minorEastAsia"/>
              </w:rPr>
              <w:t xml:space="preserve"> </w:t>
            </w:r>
            <w:r w:rsidR="005D0E37">
              <w:rPr>
                <w:rFonts w:eastAsiaTheme="minorEastAsia"/>
              </w:rPr>
              <w:t xml:space="preserve">On page five of your participant guide you will find contact information for technical and non-technical eFINDS questions. </w:t>
            </w:r>
          </w:p>
          <w:p w:rsidR="00275F78" w:rsidRPr="00275F78" w:rsidRDefault="00275F78" w:rsidP="00275F78">
            <w:r w:rsidRPr="00275F78">
              <w:t>The Health Commerce System trainers are the team responsible for providing technical assistance with eFINDS, so if you find that you are having a technical issue with eFINDS or the Health Commerce System in general you should contact the Health Commerce System Trainers at the numb</w:t>
            </w:r>
            <w:r w:rsidR="005D0E37">
              <w:t>er or email listed on page five</w:t>
            </w:r>
            <w:r w:rsidRPr="00275F78">
              <w:t xml:space="preserve">. </w:t>
            </w:r>
          </w:p>
          <w:p w:rsidR="008A6ED0" w:rsidRPr="008A6ED0" w:rsidRDefault="00275F78" w:rsidP="008A6ED0">
            <w:r w:rsidRPr="00860E7F">
              <w:rPr>
                <w:rStyle w:val="que"/>
                <w:rFonts w:eastAsiaTheme="minorEastAsia"/>
              </w:rPr>
              <w:t xml:space="preserve">Transition: </w:t>
            </w:r>
            <w:r w:rsidRPr="00275F78">
              <w:t xml:space="preserve">Sometime however you will have questions that are non-technical and lean more towards operations and regulatory concerns. Those questions should be address to the NYSDOH Office of Health Systems Management Liaison to Public Health Emergency Preparedness </w:t>
            </w:r>
          </w:p>
        </w:tc>
      </w:tr>
    </w:tbl>
    <w:p w:rsidR="00D16D93" w:rsidRDefault="00D16D93" w:rsidP="00B63777">
      <w:pPr>
        <w:pStyle w:val="Heading3"/>
        <w:sectPr w:rsidR="00D16D93" w:rsidSect="00CA1AF4">
          <w:headerReference w:type="even" r:id="rId26"/>
          <w:headerReference w:type="default" r:id="rId27"/>
          <w:headerReference w:type="first" r:id="rId28"/>
          <w:pgSz w:w="12240" w:h="15840" w:code="1"/>
          <w:pgMar w:top="2160" w:right="2160" w:bottom="1440" w:left="720" w:header="720" w:footer="720" w:gutter="0"/>
          <w:cols w:space="720"/>
          <w:docGrid w:linePitch="360"/>
        </w:sectPr>
      </w:pPr>
      <w:bookmarkStart w:id="37" w:name="_Toc373321245"/>
      <w:r>
        <w:t>Technical Questions? Contact the Health Commerce System Trainers</w:t>
      </w:r>
      <w:bookmarkEnd w:id="37"/>
    </w:p>
    <w:p w:rsidR="00D16D93" w:rsidRPr="00D16D93" w:rsidRDefault="00D16D93" w:rsidP="00A3601B">
      <w:pPr>
        <w:pStyle w:val="InstructorName"/>
      </w:pPr>
      <w:r w:rsidRPr="00D16D93">
        <w:lastRenderedPageBreak/>
        <w:t>Gregory P. Sweet</w:t>
      </w:r>
    </w:p>
    <w:p w:rsidR="00D16D93" w:rsidRPr="00D16D93" w:rsidRDefault="00D16D93" w:rsidP="00A3601B">
      <w:pPr>
        <w:pStyle w:val="CollapseSpaceafter"/>
      </w:pPr>
      <w:r w:rsidRPr="00D16D93">
        <w:t>Learning Management Training Specialist, Synchronous Learning Expert</w:t>
      </w:r>
    </w:p>
    <w:p w:rsidR="00D16D93" w:rsidRPr="00D16D93" w:rsidRDefault="00D16D93" w:rsidP="00A3601B">
      <w:pPr>
        <w:pStyle w:val="CollapseSpaceafter"/>
      </w:pPr>
      <w:r w:rsidRPr="00D16D93">
        <w:t>NYSDOH</w:t>
      </w:r>
    </w:p>
    <w:p w:rsidR="00D16D93" w:rsidRPr="00D16D93" w:rsidRDefault="00D16D93" w:rsidP="00A3601B">
      <w:pPr>
        <w:pStyle w:val="CollapseSpaceafter"/>
      </w:pPr>
      <w:r w:rsidRPr="00D16D93">
        <w:t>800 North Pearl Street • Room 224</w:t>
      </w:r>
    </w:p>
    <w:p w:rsidR="00D16D93" w:rsidRPr="00D16D93" w:rsidRDefault="00D16D93" w:rsidP="00A3601B">
      <w:pPr>
        <w:pStyle w:val="CollapseSpaceafter"/>
      </w:pPr>
      <w:r w:rsidRPr="00D16D93">
        <w:t>Albany  NY  12204</w:t>
      </w:r>
    </w:p>
    <w:p w:rsidR="00D16D93" w:rsidRPr="00D16D93" w:rsidRDefault="00D16D93" w:rsidP="00A3601B">
      <w:pPr>
        <w:pStyle w:val="CollapseSpaceafter"/>
      </w:pPr>
      <w:r w:rsidRPr="00D16D93">
        <w:t xml:space="preserve">Phone: </w:t>
      </w:r>
      <w:r>
        <w:t>518-473-1809 (option 2)</w:t>
      </w:r>
    </w:p>
    <w:p w:rsidR="00D16D93" w:rsidRPr="00D16D93" w:rsidRDefault="00D16D93" w:rsidP="00A3601B">
      <w:pPr>
        <w:pStyle w:val="CollapseSpaceafter"/>
      </w:pPr>
      <w:r w:rsidRPr="00D16D93">
        <w:t>Fax: 518-473-1615</w:t>
      </w:r>
    </w:p>
    <w:p w:rsidR="00D16D93" w:rsidRPr="00D16D93" w:rsidRDefault="00D16D93" w:rsidP="00A3601B">
      <w:pPr>
        <w:pStyle w:val="CollapseSpaceafter"/>
      </w:pPr>
      <w:r w:rsidRPr="00D16D93">
        <w:t xml:space="preserve">Email: </w:t>
      </w:r>
      <w:hyperlink r:id="rId29" w:history="1">
        <w:r>
          <w:t>hcsoutreach</w:t>
        </w:r>
        <w:r w:rsidRPr="00D16D93">
          <w:t>@health.state.ny.us</w:t>
        </w:r>
      </w:hyperlink>
    </w:p>
    <w:p w:rsidR="00D16D93" w:rsidRPr="00D16D93" w:rsidRDefault="00D16D93" w:rsidP="005343C6"/>
    <w:p w:rsidR="00D16D93" w:rsidRPr="00D16D93" w:rsidRDefault="00D16D93" w:rsidP="00A3601B">
      <w:pPr>
        <w:pStyle w:val="InstructorName"/>
      </w:pPr>
      <w:r>
        <w:lastRenderedPageBreak/>
        <w:t>Valerie Shuba</w:t>
      </w:r>
    </w:p>
    <w:p w:rsidR="00D16D93" w:rsidRPr="00D16D93" w:rsidRDefault="00D16D93" w:rsidP="00A3601B">
      <w:pPr>
        <w:pStyle w:val="CollapseSpaceafter"/>
      </w:pPr>
      <w:r w:rsidRPr="00D16D93">
        <w:t>Learning Management</w:t>
      </w:r>
      <w:r>
        <w:t xml:space="preserve"> Training Specialist</w:t>
      </w:r>
    </w:p>
    <w:p w:rsidR="00D16D93" w:rsidRPr="00D16D93" w:rsidRDefault="00D16D93" w:rsidP="00A3601B">
      <w:pPr>
        <w:pStyle w:val="CollapseSpaceafter"/>
      </w:pPr>
      <w:r w:rsidRPr="00D16D93">
        <w:t>NYSDOH</w:t>
      </w:r>
    </w:p>
    <w:p w:rsidR="00D16D93" w:rsidRPr="00D16D93" w:rsidRDefault="00D16D93" w:rsidP="00A3601B">
      <w:pPr>
        <w:pStyle w:val="CollapseSpaceafter"/>
      </w:pPr>
      <w:r w:rsidRPr="00D16D93">
        <w:t>800 North Pearl Street • Room 224</w:t>
      </w:r>
    </w:p>
    <w:p w:rsidR="00D16D93" w:rsidRPr="00D16D93" w:rsidRDefault="00D16D93" w:rsidP="00A3601B">
      <w:pPr>
        <w:pStyle w:val="CollapseSpaceafter"/>
      </w:pPr>
      <w:r w:rsidRPr="00D16D93">
        <w:t>Albany  NY  12204</w:t>
      </w:r>
    </w:p>
    <w:p w:rsidR="00D16D93" w:rsidRPr="00D16D93" w:rsidRDefault="00D16D93" w:rsidP="00A3601B">
      <w:pPr>
        <w:pStyle w:val="CollapseSpaceafter"/>
      </w:pPr>
      <w:r w:rsidRPr="00D16D93">
        <w:t>Phone: 518-473-1809</w:t>
      </w:r>
      <w:r>
        <w:t xml:space="preserve"> (option 2)</w:t>
      </w:r>
    </w:p>
    <w:p w:rsidR="00D16D93" w:rsidRPr="00D16D93" w:rsidRDefault="00D16D93" w:rsidP="00A3601B">
      <w:pPr>
        <w:pStyle w:val="CollapseSpaceafter"/>
      </w:pPr>
      <w:r w:rsidRPr="00D16D93">
        <w:t>Fax: 518-473-1615</w:t>
      </w:r>
    </w:p>
    <w:p w:rsidR="00D16D93" w:rsidRDefault="00D16D93" w:rsidP="00A3601B">
      <w:pPr>
        <w:pStyle w:val="CollapseSpaceafter"/>
      </w:pPr>
      <w:r w:rsidRPr="00D16D93">
        <w:t xml:space="preserve">Email: </w:t>
      </w:r>
      <w:hyperlink r:id="rId30" w:history="1">
        <w:r>
          <w:t>hcsoutreach</w:t>
        </w:r>
        <w:r w:rsidRPr="00D16D93">
          <w:t>@health.state.ny.us</w:t>
        </w:r>
      </w:hyperlink>
    </w:p>
    <w:p w:rsidR="00D16D93" w:rsidRDefault="00D16D93" w:rsidP="00971B16"/>
    <w:p w:rsidR="00D16D93" w:rsidRDefault="00D16D93" w:rsidP="00971B16"/>
    <w:p w:rsidR="00275F78" w:rsidRDefault="00275F78" w:rsidP="00971B16">
      <w:pPr>
        <w:sectPr w:rsidR="00275F78" w:rsidSect="00CA1AF4">
          <w:type w:val="continuous"/>
          <w:pgSz w:w="12240" w:h="15840" w:code="1"/>
          <w:pgMar w:top="2160" w:right="2160" w:bottom="1440" w:left="720" w:header="720" w:footer="720" w:gutter="0"/>
          <w:cols w:num="2" w:space="720"/>
          <w:docGrid w:linePitch="360"/>
        </w:sectPr>
      </w:pPr>
    </w:p>
    <w:p w:rsidR="00275F78" w:rsidRDefault="00275F78">
      <w:r>
        <w:lastRenderedPageBreak/>
        <w:br w:type="page"/>
      </w:r>
    </w:p>
    <w:tbl>
      <w:tblPr>
        <w:tblStyle w:val="TableGrid"/>
        <w:tblW w:w="0" w:type="auto"/>
        <w:tblLook w:val="04A0" w:firstRow="1" w:lastRow="0" w:firstColumn="1" w:lastColumn="0" w:noHBand="0" w:noVBand="1"/>
      </w:tblPr>
      <w:tblGrid>
        <w:gridCol w:w="2955"/>
        <w:gridCol w:w="6621"/>
      </w:tblGrid>
      <w:tr w:rsidR="008A6ED0" w:rsidTr="008A6ED0">
        <w:tc>
          <w:tcPr>
            <w:tcW w:w="9576" w:type="dxa"/>
            <w:gridSpan w:val="2"/>
          </w:tcPr>
          <w:p w:rsidR="008A6ED0" w:rsidRPr="008A6ED0" w:rsidRDefault="008A6ED0" w:rsidP="00860E7F">
            <w:pPr>
              <w:pStyle w:val="InstructorNotesTitle"/>
            </w:pPr>
            <w:r>
              <w:lastRenderedPageBreak/>
              <w:t>Instructor Notes</w:t>
            </w:r>
          </w:p>
        </w:tc>
      </w:tr>
      <w:tr w:rsidR="008A6ED0" w:rsidTr="008A6ED0">
        <w:tc>
          <w:tcPr>
            <w:tcW w:w="2538" w:type="dxa"/>
          </w:tcPr>
          <w:p w:rsidR="008A6ED0" w:rsidRDefault="00275F78" w:rsidP="00860E7F">
            <w:pPr>
              <w:pStyle w:val="Slidetitle"/>
            </w:pPr>
            <w:r>
              <w:t>Non-technical help</w:t>
            </w:r>
          </w:p>
          <w:p w:rsidR="00BF0C07" w:rsidRDefault="00BF0C07" w:rsidP="00BF0C07">
            <w:pPr>
              <w:pStyle w:val="SlideTiming"/>
            </w:pPr>
            <w:r>
              <w:t>2 minutes</w:t>
            </w:r>
          </w:p>
          <w:p w:rsidR="009538C7" w:rsidRDefault="009538C7" w:rsidP="00860E7F">
            <w:pPr>
              <w:pStyle w:val="Slidetitle"/>
            </w:pPr>
          </w:p>
          <w:p w:rsidR="009538C7" w:rsidRDefault="009538C7" w:rsidP="00860E7F">
            <w:pPr>
              <w:pStyle w:val="Slidetitle"/>
              <w:rPr>
                <w:rFonts w:asciiTheme="minorHAnsi" w:eastAsiaTheme="minorHAnsi" w:hAnsiTheme="minorHAnsi" w:cstheme="minorBidi"/>
                <w:sz w:val="22"/>
                <w:szCs w:val="22"/>
              </w:rPr>
            </w:pPr>
            <w:r>
              <w:rPr>
                <w:rFonts w:asciiTheme="minorHAnsi" w:eastAsiaTheme="minorHAnsi" w:hAnsiTheme="minorHAnsi" w:cstheme="minorBidi"/>
                <w:sz w:val="22"/>
                <w:szCs w:val="22"/>
              </w:rPr>
              <w:object w:dxaOrig="3240" w:dyaOrig="2430">
                <v:shape id="_x0000_i1026" type="#_x0000_t75" style="width:135pt;height:101.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6" DrawAspect="Content" ObjectID="_1451800470" r:id="rId32"/>
              </w:object>
            </w:r>
          </w:p>
          <w:p w:rsidR="009538C7" w:rsidRPr="008A6ED0" w:rsidRDefault="009538C7" w:rsidP="00860E7F">
            <w:pPr>
              <w:pStyle w:val="Slidetitle"/>
            </w:pPr>
          </w:p>
        </w:tc>
        <w:tc>
          <w:tcPr>
            <w:tcW w:w="7038" w:type="dxa"/>
          </w:tcPr>
          <w:p w:rsidR="00275F78" w:rsidRPr="00275F78" w:rsidRDefault="00275F78" w:rsidP="00275F78">
            <w:r w:rsidRPr="00275F78">
              <w:t xml:space="preserve">Dr. Debra Sottolano, whose contact information is also provided on page five of your guide. </w:t>
            </w:r>
          </w:p>
          <w:p w:rsidR="008A6ED0" w:rsidRPr="008A6ED0" w:rsidRDefault="00860E7F" w:rsidP="00275F78">
            <w:r w:rsidRPr="00860E7F">
              <w:rPr>
                <w:rStyle w:val="que"/>
              </w:rPr>
              <w:t>Transition:</w:t>
            </w:r>
            <w:r w:rsidR="005D0E37">
              <w:t xml:space="preserve"> S</w:t>
            </w:r>
            <w:r w:rsidR="00275F78" w:rsidRPr="00275F78">
              <w:t xml:space="preserve">o today I am going to show you how, but </w:t>
            </w:r>
            <w:r w:rsidR="005D0E37">
              <w:t>if you have questions about why or when</w:t>
            </w:r>
            <w:r w:rsidR="00275F78" w:rsidRPr="00275F78">
              <w:t xml:space="preserve"> your will need to contact Dr. Sottolano.</w:t>
            </w:r>
          </w:p>
        </w:tc>
      </w:tr>
    </w:tbl>
    <w:p w:rsidR="00B63777" w:rsidRDefault="00D16D93" w:rsidP="00B63777">
      <w:pPr>
        <w:pStyle w:val="Heading3"/>
      </w:pPr>
      <w:bookmarkStart w:id="38" w:name="_Toc373321246"/>
      <w:r>
        <w:t xml:space="preserve">Non-technical Questions? </w:t>
      </w:r>
      <w:r w:rsidR="00B63777">
        <w:br/>
      </w:r>
      <w:r>
        <w:t xml:space="preserve">Contact </w:t>
      </w:r>
      <w:r w:rsidR="00B63777" w:rsidRPr="00B63777">
        <w:t>OHSM Liaison to Public Health Emergency Preparedness</w:t>
      </w:r>
      <w:bookmarkEnd w:id="38"/>
    </w:p>
    <w:p w:rsidR="00B63777" w:rsidRPr="00B63777" w:rsidRDefault="00B63777" w:rsidP="00A3601B">
      <w:pPr>
        <w:pStyle w:val="InstructorName"/>
      </w:pPr>
      <w:r w:rsidRPr="00B63777">
        <w:t>Debra L. Sottolano, PhD, MBA</w:t>
      </w:r>
    </w:p>
    <w:p w:rsidR="00B63777" w:rsidRPr="00B63777" w:rsidRDefault="00B63777" w:rsidP="00A3601B">
      <w:pPr>
        <w:pStyle w:val="CollapseSpaceafter"/>
      </w:pPr>
      <w:r w:rsidRPr="00B63777">
        <w:t>OHSM Liaison to Public Health Emergency Preparedness</w:t>
      </w:r>
    </w:p>
    <w:p w:rsidR="00B63777" w:rsidRPr="00B63777" w:rsidRDefault="00B63777" w:rsidP="00A3601B">
      <w:pPr>
        <w:pStyle w:val="CollapseSpaceafter"/>
      </w:pPr>
      <w:r w:rsidRPr="00B63777">
        <w:t>Division of Standards and Surveillance</w:t>
      </w:r>
    </w:p>
    <w:p w:rsidR="00B63777" w:rsidRPr="00B63777" w:rsidRDefault="00B63777" w:rsidP="00A3601B">
      <w:pPr>
        <w:pStyle w:val="CollapseSpaceafter"/>
      </w:pPr>
      <w:r w:rsidRPr="00B63777">
        <w:t>NYS Department of Health</w:t>
      </w:r>
    </w:p>
    <w:p w:rsidR="00B63777" w:rsidRPr="00B63777" w:rsidRDefault="00B63777" w:rsidP="00A3601B">
      <w:pPr>
        <w:pStyle w:val="CollapseSpaceafter"/>
      </w:pPr>
      <w:r w:rsidRPr="00B63777">
        <w:t xml:space="preserve">875 Central Avenue </w:t>
      </w:r>
    </w:p>
    <w:p w:rsidR="00B63777" w:rsidRPr="00B63777" w:rsidRDefault="00B63777" w:rsidP="00A3601B">
      <w:pPr>
        <w:pStyle w:val="CollapseSpaceafter"/>
      </w:pPr>
      <w:r w:rsidRPr="00B63777">
        <w:t>Albany, NY 12206-1388</w:t>
      </w:r>
    </w:p>
    <w:p w:rsidR="00B63777" w:rsidRDefault="00B63777" w:rsidP="00A3601B">
      <w:pPr>
        <w:pStyle w:val="CollapseSpaceafter"/>
      </w:pPr>
      <w:r>
        <w:t>Phone: 518-402-1004</w:t>
      </w:r>
    </w:p>
    <w:p w:rsidR="00B63777" w:rsidRPr="00B63777" w:rsidRDefault="00B63777" w:rsidP="00A3601B">
      <w:pPr>
        <w:pStyle w:val="CollapseSpaceafter"/>
      </w:pPr>
      <w:r>
        <w:t>Fax: 518-</w:t>
      </w:r>
      <w:r w:rsidRPr="00B63777">
        <w:t>402-1010</w:t>
      </w:r>
    </w:p>
    <w:p w:rsidR="00B63777" w:rsidRPr="00B63777" w:rsidRDefault="00B63777" w:rsidP="00A3601B">
      <w:pPr>
        <w:pStyle w:val="CollapseSpaceafter"/>
      </w:pPr>
      <w:r w:rsidRPr="00B63777">
        <w:t>Email:  dls20@health.state.ny.us</w:t>
      </w:r>
    </w:p>
    <w:p w:rsidR="00090161" w:rsidRDefault="00090161" w:rsidP="00971B16"/>
    <w:p w:rsidR="00636157" w:rsidRDefault="00636157">
      <w:r>
        <w:rPr>
          <w:b/>
          <w:i/>
        </w:rPr>
        <w:br w:type="page"/>
      </w:r>
    </w:p>
    <w:tbl>
      <w:tblPr>
        <w:tblStyle w:val="TableGrid"/>
        <w:tblW w:w="0" w:type="auto"/>
        <w:tblLook w:val="04A0" w:firstRow="1" w:lastRow="0" w:firstColumn="1" w:lastColumn="0" w:noHBand="0" w:noVBand="1"/>
      </w:tblPr>
      <w:tblGrid>
        <w:gridCol w:w="3496"/>
        <w:gridCol w:w="6080"/>
      </w:tblGrid>
      <w:tr w:rsidR="00275F78" w:rsidTr="00430450">
        <w:tc>
          <w:tcPr>
            <w:tcW w:w="9576" w:type="dxa"/>
            <w:gridSpan w:val="2"/>
          </w:tcPr>
          <w:p w:rsidR="00275F78" w:rsidRDefault="00275F78" w:rsidP="00860E7F">
            <w:pPr>
              <w:pStyle w:val="InstructorNotesTitle"/>
            </w:pPr>
            <w:r>
              <w:lastRenderedPageBreak/>
              <w:t>Instructor Notes</w:t>
            </w:r>
          </w:p>
        </w:tc>
      </w:tr>
      <w:tr w:rsidR="00275F78" w:rsidTr="00275F78">
        <w:tc>
          <w:tcPr>
            <w:tcW w:w="2538" w:type="dxa"/>
          </w:tcPr>
          <w:p w:rsidR="00275F78" w:rsidRDefault="00275F78" w:rsidP="00860E7F">
            <w:pPr>
              <w:pStyle w:val="Slidetitle"/>
            </w:pPr>
            <w:r>
              <w:t>Agenda</w:t>
            </w:r>
          </w:p>
          <w:p w:rsidR="009538C7" w:rsidRDefault="00BF0C07" w:rsidP="00BF0C07">
            <w:pPr>
              <w:pStyle w:val="SlideTiming"/>
            </w:pPr>
            <w:r>
              <w:t>2 minutes</w:t>
            </w:r>
          </w:p>
          <w:p w:rsidR="009538C7" w:rsidRDefault="009538C7" w:rsidP="00860E7F">
            <w:pPr>
              <w:pStyle w:val="Slidetitle"/>
              <w:rPr>
                <w:rFonts w:asciiTheme="minorHAnsi" w:eastAsiaTheme="minorHAnsi" w:hAnsiTheme="minorHAnsi" w:cstheme="minorBidi"/>
                <w:sz w:val="22"/>
                <w:szCs w:val="22"/>
              </w:rPr>
            </w:pPr>
            <w:r>
              <w:rPr>
                <w:rFonts w:asciiTheme="minorHAnsi" w:eastAsiaTheme="minorHAnsi" w:hAnsiTheme="minorHAnsi" w:cstheme="minorBidi"/>
                <w:sz w:val="22"/>
                <w:szCs w:val="22"/>
              </w:rPr>
              <w:object w:dxaOrig="3240" w:dyaOrig="2430">
                <v:shape id="_x0000_i1027" type="#_x0000_t75" style="width:162pt;height:12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27" DrawAspect="Content" ObjectID="_1451800471" r:id="rId34"/>
              </w:object>
            </w:r>
          </w:p>
          <w:p w:rsidR="009538C7" w:rsidRDefault="009538C7" w:rsidP="00860E7F">
            <w:pPr>
              <w:pStyle w:val="Slidetitle"/>
              <w:rPr>
                <w:rFonts w:asciiTheme="minorHAnsi" w:eastAsiaTheme="minorHAnsi" w:hAnsiTheme="minorHAnsi" w:cstheme="minorBidi"/>
                <w:sz w:val="22"/>
                <w:szCs w:val="22"/>
              </w:rPr>
            </w:pPr>
          </w:p>
          <w:p w:rsidR="009538C7" w:rsidRDefault="009538C7" w:rsidP="00860E7F">
            <w:pPr>
              <w:pStyle w:val="Slidetitle"/>
            </w:pPr>
            <w:r>
              <w:rPr>
                <w:rFonts w:asciiTheme="minorHAnsi" w:eastAsiaTheme="minorHAnsi" w:hAnsiTheme="minorHAnsi" w:cstheme="minorBidi"/>
                <w:sz w:val="22"/>
                <w:szCs w:val="22"/>
              </w:rPr>
              <w:object w:dxaOrig="3240" w:dyaOrig="2430">
                <v:shape id="_x0000_i1028" type="#_x0000_t75" style="width:162pt;height:121.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28" DrawAspect="Content" ObjectID="_1451800472" r:id="rId36"/>
              </w:object>
            </w:r>
          </w:p>
        </w:tc>
        <w:tc>
          <w:tcPr>
            <w:tcW w:w="7038" w:type="dxa"/>
          </w:tcPr>
          <w:p w:rsidR="00275F78" w:rsidRDefault="00275F78" w:rsidP="00636157">
            <w:r w:rsidRPr="00642A54">
              <w:rPr>
                <w:rStyle w:val="que"/>
              </w:rPr>
              <w:t>Say:</w:t>
            </w:r>
            <w:r>
              <w:t xml:space="preserve"> </w:t>
            </w:r>
            <w:r w:rsidR="00636157">
              <w:t>And here is our agenda for today.</w:t>
            </w:r>
          </w:p>
          <w:p w:rsidR="00636157" w:rsidRDefault="00636157" w:rsidP="00636157">
            <w:r>
              <w:t xml:space="preserve">We will start with an overview of eFINDS including what eFINDS is, what evacuating </w:t>
            </w:r>
            <w:r w:rsidR="00BD0B2E">
              <w:t>facilities can</w:t>
            </w:r>
            <w:r>
              <w:t xml:space="preserve"> do and are expected to do with eFINDS, what receiving facilities can and are expected to do, what goes into accessing eFINDS, including what roles grant access, and the differences in the access granted by each role; The importance of your person record and how to update it; What material you should have received from the NYSDOH and what to do if you do not have it, or did not receive it.</w:t>
            </w:r>
          </w:p>
          <w:p w:rsidR="00636157" w:rsidRDefault="00636157" w:rsidP="00636157">
            <w:r>
              <w:t>The</w:t>
            </w:r>
            <w:r w:rsidR="009538C7">
              <w:t>n</w:t>
            </w:r>
            <w:r>
              <w:t xml:space="preserve"> we will take a short break before we regroup and get started on the practical portion of the course.</w:t>
            </w:r>
          </w:p>
          <w:p w:rsidR="00636157" w:rsidRDefault="00636157" w:rsidP="00636157">
            <w:r>
              <w:t>During the hands on we will cover evacuating a single patient or resident; receiving a single patient or resident, searching eFINDS, how administrators can register multiple patients at one time through the web page; How to release a group of patients or residents from your facility; how to check in a group of patients or residents in one action; how administrators can create a fillable spreadsheet and how any user can upload the completed spreadsheet to register a group of patients or residents and we’ll finish up by looking at how to create a paper log you can use in the event there is no power or Internet access when you need to evacuate.</w:t>
            </w:r>
          </w:p>
          <w:p w:rsidR="00636157" w:rsidRDefault="00636157" w:rsidP="00636157">
            <w:r>
              <w:t>As we work through the practical exercises today, you will need to work with a partner, and we’ll make use of the “patients” at the back of your participant guide. If anyone does not yet have a partner please let me know during the break so we can get you set up for success.</w:t>
            </w:r>
          </w:p>
          <w:p w:rsidR="00275F78" w:rsidRDefault="00275F78" w:rsidP="00275F78">
            <w:r w:rsidRPr="00642A54">
              <w:rPr>
                <w:rStyle w:val="que"/>
              </w:rPr>
              <w:t>Transition:</w:t>
            </w:r>
            <w:r>
              <w:t xml:space="preserve"> Our goal is to have you leave today’s presentation feeling like a skilled operator of this new application. Let’s begin.</w:t>
            </w:r>
          </w:p>
        </w:tc>
      </w:tr>
    </w:tbl>
    <w:p w:rsidR="00275F78" w:rsidRDefault="00275F78">
      <w:r>
        <w:br w:type="page"/>
      </w:r>
    </w:p>
    <w:tbl>
      <w:tblPr>
        <w:tblStyle w:val="TableGrid"/>
        <w:tblW w:w="0" w:type="auto"/>
        <w:tblLook w:val="04A0" w:firstRow="1" w:lastRow="0" w:firstColumn="1" w:lastColumn="0" w:noHBand="0" w:noVBand="1"/>
      </w:tblPr>
      <w:tblGrid>
        <w:gridCol w:w="3043"/>
        <w:gridCol w:w="6533"/>
      </w:tblGrid>
      <w:tr w:rsidR="00275F78" w:rsidTr="00430450">
        <w:tc>
          <w:tcPr>
            <w:tcW w:w="9576" w:type="dxa"/>
            <w:gridSpan w:val="2"/>
          </w:tcPr>
          <w:p w:rsidR="00275F78" w:rsidRPr="00F466D6" w:rsidRDefault="00275F78" w:rsidP="00642A54">
            <w:pPr>
              <w:pStyle w:val="InstructorNotesTitle"/>
            </w:pPr>
            <w:r w:rsidRPr="00F466D6">
              <w:lastRenderedPageBreak/>
              <w:t>Instructor Notes</w:t>
            </w:r>
          </w:p>
        </w:tc>
      </w:tr>
      <w:tr w:rsidR="00275F78" w:rsidTr="00275F78">
        <w:tc>
          <w:tcPr>
            <w:tcW w:w="2538" w:type="dxa"/>
          </w:tcPr>
          <w:p w:rsidR="003A0BC1" w:rsidRPr="00F466D6" w:rsidRDefault="00642A54" w:rsidP="00F466D6">
            <w:pPr>
              <w:pStyle w:val="Slidetitle"/>
            </w:pPr>
            <w:r>
              <w:t>eFINDS</w:t>
            </w:r>
          </w:p>
          <w:p w:rsidR="003A0BC1" w:rsidRDefault="003A0BC1" w:rsidP="003A0BC1">
            <w:pPr>
              <w:pStyle w:val="SlideTiming"/>
            </w:pPr>
            <w:r>
              <w:t>3 minutes</w:t>
            </w:r>
          </w:p>
          <w:p w:rsidR="00275F78" w:rsidRDefault="003A0BC1" w:rsidP="003A0BC1">
            <w:r>
              <w:object w:dxaOrig="7182" w:dyaOrig="5399">
                <v:shape id="_x0000_i1029" type="#_x0000_t75" style="width:139.5pt;height:10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29" DrawAspect="Content" ObjectID="_1451800473" r:id="rId38"/>
              </w:object>
            </w:r>
          </w:p>
        </w:tc>
        <w:tc>
          <w:tcPr>
            <w:tcW w:w="7038" w:type="dxa"/>
          </w:tcPr>
          <w:p w:rsidR="00275F78" w:rsidRPr="00275F78" w:rsidRDefault="00275F78" w:rsidP="00275F78">
            <w:r w:rsidRPr="00642A54">
              <w:rPr>
                <w:rStyle w:val="que"/>
                <w:rFonts w:eastAsiaTheme="minorEastAsia"/>
              </w:rPr>
              <w:t xml:space="preserve">Say: </w:t>
            </w:r>
            <w:r w:rsidRPr="00275F78">
              <w:t xml:space="preserve">So what is </w:t>
            </w:r>
            <w:r w:rsidR="00E65B74">
              <w:t>eFINDS</w:t>
            </w:r>
            <w:r w:rsidRPr="00275F78">
              <w:t>?</w:t>
            </w:r>
            <w:r w:rsidR="009538C7">
              <w:t xml:space="preserve"> eFINDS is a:</w:t>
            </w:r>
            <w:r w:rsidRPr="00275F78">
              <w:t xml:space="preserve"> </w:t>
            </w:r>
          </w:p>
          <w:p w:rsidR="00275F78" w:rsidRPr="009538C7" w:rsidRDefault="00275F78" w:rsidP="009538C7">
            <w:pPr>
              <w:pStyle w:val="BulletedList"/>
            </w:pPr>
            <w:r w:rsidRPr="009538C7">
              <w:t xml:space="preserve">Secure, real time &amp; easy to use </w:t>
            </w:r>
          </w:p>
          <w:p w:rsidR="00275F78" w:rsidRPr="009538C7" w:rsidRDefault="00275F78" w:rsidP="009538C7">
            <w:pPr>
              <w:pStyle w:val="BulletedList"/>
            </w:pPr>
            <w:r w:rsidRPr="009538C7">
              <w:t>common platform for sharing patient and resident location information</w:t>
            </w:r>
          </w:p>
          <w:p w:rsidR="00275F78" w:rsidRPr="009538C7" w:rsidRDefault="00275F78" w:rsidP="009538C7">
            <w:pPr>
              <w:pStyle w:val="BulletedList"/>
            </w:pPr>
            <w:r w:rsidRPr="009538C7">
              <w:t xml:space="preserve">It Promotes data accuracy and  saves Time </w:t>
            </w:r>
          </w:p>
          <w:p w:rsidR="00275F78" w:rsidRPr="009538C7" w:rsidRDefault="00275F78" w:rsidP="009538C7">
            <w:pPr>
              <w:pStyle w:val="BulletedList"/>
            </w:pPr>
            <w:r w:rsidRPr="009538C7">
              <w:t>Allowing collaboration between facilities.</w:t>
            </w:r>
          </w:p>
          <w:p w:rsidR="00275F78" w:rsidRPr="009538C7" w:rsidRDefault="00275F78" w:rsidP="009538C7">
            <w:pPr>
              <w:pStyle w:val="BulletedList"/>
            </w:pPr>
            <w:r w:rsidRPr="009538C7">
              <w:t>Used for incidents, events or practice exercises</w:t>
            </w:r>
            <w:r w:rsidR="009538C7">
              <w:br/>
            </w:r>
          </w:p>
          <w:p w:rsidR="00275F78" w:rsidRPr="00275F78" w:rsidRDefault="009538C7" w:rsidP="00275F78">
            <w:r>
              <w:t>This is a</w:t>
            </w:r>
            <w:r w:rsidR="00275F78" w:rsidRPr="00275F78">
              <w:t xml:space="preserve"> Governor’s initiative from lessons learned after Hurricane Sandy. Essentially, it is to be used for patient and resident location information, when facilities need to relocate their patients or residents. The application is </w:t>
            </w:r>
            <w:r>
              <w:t>designed to save time, and never get in the way of an evacuation. Facilities should always try to do a complete job of entering patient or resident data, but a</w:t>
            </w:r>
            <w:r w:rsidR="00275F78" w:rsidRPr="00275F78">
              <w:t xml:space="preserve">t the very minimum, </w:t>
            </w:r>
            <w:r>
              <w:t>you</w:t>
            </w:r>
            <w:r w:rsidR="00275F78" w:rsidRPr="00275F78">
              <w:t xml:space="preserve"> only need </w:t>
            </w:r>
            <w:r>
              <w:t xml:space="preserve">to </w:t>
            </w:r>
            <w:r w:rsidR="00275F78" w:rsidRPr="00275F78">
              <w:t>place the barcoded wristbands on the patient</w:t>
            </w:r>
            <w:r>
              <w:t xml:space="preserve"> or </w:t>
            </w:r>
            <w:r w:rsidR="00275F78" w:rsidRPr="00275F78">
              <w:t>residents and sen</w:t>
            </w:r>
            <w:r>
              <w:t>d them to a safe location. R</w:t>
            </w:r>
            <w:r w:rsidR="00275F78" w:rsidRPr="00275F78">
              <w:t xml:space="preserve">eceiving locations can </w:t>
            </w:r>
            <w:r>
              <w:t>enter the patient information when the evacuated person arrives at safety.</w:t>
            </w:r>
            <w:r w:rsidR="00275F78" w:rsidRPr="00275F78">
              <w:t xml:space="preserve"> </w:t>
            </w:r>
          </w:p>
          <w:p w:rsidR="00275F78" w:rsidRPr="00275F78" w:rsidRDefault="00275F78" w:rsidP="00275F78">
            <w:r w:rsidRPr="00275F78">
              <w:t xml:space="preserve">The system </w:t>
            </w:r>
            <w:r w:rsidR="009538C7">
              <w:t xml:space="preserve">is not an electronic medical record. eFINDS </w:t>
            </w:r>
            <w:r w:rsidRPr="00275F78">
              <w:t>c</w:t>
            </w:r>
            <w:r w:rsidR="009538C7">
              <w:t>aptures minimal amounts of data;</w:t>
            </w:r>
            <w:r w:rsidRPr="00275F78">
              <w:t xml:space="preserve"> </w:t>
            </w:r>
            <w:r w:rsidR="009538C7">
              <w:t xml:space="preserve">just enough </w:t>
            </w:r>
            <w:r w:rsidRPr="00275F78">
              <w:t>to track their patient’s and resident’s movement to other facilities</w:t>
            </w:r>
            <w:r w:rsidR="009538C7">
              <w:t>.</w:t>
            </w:r>
            <w:r w:rsidRPr="00275F78">
              <w:t xml:space="preserve"> </w:t>
            </w:r>
          </w:p>
          <w:p w:rsidR="00275F78" w:rsidRPr="00275F78" w:rsidRDefault="00BD0B2E" w:rsidP="00275F78">
            <w:r>
              <w:t xml:space="preserve">This is the </w:t>
            </w:r>
            <w:r w:rsidR="00275F78" w:rsidRPr="00275F78">
              <w:t xml:space="preserve">first version, and </w:t>
            </w:r>
            <w:r>
              <w:t>it is</w:t>
            </w:r>
            <w:r w:rsidR="00275F78" w:rsidRPr="00275F78">
              <w:t xml:space="preserve"> modeled it after the Department of Defense Joint Patient Tracking Application</w:t>
            </w:r>
            <w:r>
              <w:t xml:space="preserve"> (JPaTs)</w:t>
            </w:r>
            <w:r w:rsidR="00275F78" w:rsidRPr="00275F78">
              <w:t xml:space="preserve"> used to track</w:t>
            </w:r>
            <w:r>
              <w:t xml:space="preserve"> the global location</w:t>
            </w:r>
            <w:r w:rsidR="00275F78" w:rsidRPr="00275F78">
              <w:t xml:space="preserve"> of seriously wounded service members. </w:t>
            </w:r>
          </w:p>
          <w:p w:rsidR="00275F78" w:rsidRDefault="00275F78" w:rsidP="003A0BC1">
            <w:r w:rsidRPr="00642A54">
              <w:rPr>
                <w:rStyle w:val="que"/>
                <w:rFonts w:eastAsiaTheme="minorEastAsia"/>
              </w:rPr>
              <w:t>Transition:</w:t>
            </w:r>
            <w:r w:rsidRPr="00275F78">
              <w:t xml:space="preserve"> eFINDS is a commerce based-application and relies on Communications Directory role assignments to access the system. There are </w:t>
            </w:r>
            <w:r w:rsidR="003A0BC1">
              <w:t xml:space="preserve">two roles that provide access </w:t>
            </w:r>
            <w:r w:rsidRPr="00275F78">
              <w:t xml:space="preserve">for healthcare facility employees. </w:t>
            </w:r>
          </w:p>
        </w:tc>
      </w:tr>
    </w:tbl>
    <w:p w:rsidR="00275F78" w:rsidRDefault="00275F78" w:rsidP="00971B16"/>
    <w:p w:rsidR="00971B16" w:rsidRDefault="00AB1D8B" w:rsidP="00971B16">
      <w:r>
        <w:rPr>
          <w:noProof/>
        </w:rPr>
        <w:drawing>
          <wp:anchor distT="0" distB="0" distL="114300" distR="114300" simplePos="0" relativeHeight="251724800" behindDoc="1" locked="0" layoutInCell="1" allowOverlap="1" wp14:anchorId="654D92C6" wp14:editId="6C04B53B">
            <wp:simplePos x="0" y="0"/>
            <wp:positionH relativeFrom="column">
              <wp:posOffset>0</wp:posOffset>
            </wp:positionH>
            <wp:positionV relativeFrom="paragraph">
              <wp:posOffset>-4445</wp:posOffset>
            </wp:positionV>
            <wp:extent cx="1831340" cy="920115"/>
            <wp:effectExtent l="0" t="0" r="0" b="0"/>
            <wp:wrapTight wrapText="bothSides">
              <wp:wrapPolygon edited="0">
                <wp:start x="0" y="0"/>
                <wp:lineTo x="0" y="21019"/>
                <wp:lineTo x="21345" y="21019"/>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nds_OutlinedText.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1340" cy="920115"/>
                    </a:xfrm>
                    <a:prstGeom prst="rect">
                      <a:avLst/>
                    </a:prstGeom>
                  </pic:spPr>
                </pic:pic>
              </a:graphicData>
            </a:graphic>
            <wp14:sizeRelH relativeFrom="page">
              <wp14:pctWidth>0</wp14:pctWidth>
            </wp14:sizeRelH>
            <wp14:sizeRelV relativeFrom="page">
              <wp14:pctHeight>0</wp14:pctHeight>
            </wp14:sizeRelV>
          </wp:anchor>
        </w:drawing>
      </w:r>
    </w:p>
    <w:p w:rsidR="00971B16" w:rsidRPr="00AB1D8B" w:rsidRDefault="00971B16" w:rsidP="00971B16">
      <w:pPr>
        <w:rPr>
          <w:rStyle w:val="Emphasis"/>
        </w:rPr>
      </w:pPr>
      <w:r w:rsidRPr="00AB1D8B">
        <w:rPr>
          <w:rStyle w:val="Emphasis"/>
        </w:rPr>
        <w:t xml:space="preserve">What is </w:t>
      </w:r>
      <w:r w:rsidR="00E65B74">
        <w:rPr>
          <w:rStyle w:val="Emphasis"/>
        </w:rPr>
        <w:t>eFINDS</w:t>
      </w:r>
      <w:r w:rsidRPr="00AB1D8B">
        <w:rPr>
          <w:rStyle w:val="Emphasis"/>
        </w:rPr>
        <w:t>?</w:t>
      </w:r>
    </w:p>
    <w:p w:rsidR="00EF5BF2" w:rsidRPr="00AB1D8B" w:rsidRDefault="00EF5BF2" w:rsidP="00971B16">
      <w:pPr>
        <w:rPr>
          <w:rStyle w:val="Emphasis"/>
        </w:rPr>
      </w:pPr>
      <w:r w:rsidRPr="00AB1D8B">
        <w:rPr>
          <w:rStyle w:val="Emphasis"/>
        </w:rPr>
        <w:t>What does it do?</w:t>
      </w:r>
    </w:p>
    <w:p w:rsidR="00EF5BF2" w:rsidRPr="00AB1D8B" w:rsidRDefault="00EF5BF2" w:rsidP="00971B16">
      <w:pPr>
        <w:rPr>
          <w:rStyle w:val="Emphasis"/>
        </w:rPr>
      </w:pPr>
      <w:r w:rsidRPr="00AB1D8B">
        <w:rPr>
          <w:rStyle w:val="Emphasis"/>
        </w:rPr>
        <w:t>When is it used?</w:t>
      </w:r>
    </w:p>
    <w:p w:rsidR="00090161" w:rsidRDefault="00090161" w:rsidP="00A3601B">
      <w:pPr>
        <w:sectPr w:rsidR="00090161" w:rsidSect="00CA1AF4">
          <w:type w:val="continuous"/>
          <w:pgSz w:w="12240" w:h="15840" w:code="1"/>
          <w:pgMar w:top="2160" w:right="2160" w:bottom="1440" w:left="720" w:header="720" w:footer="720" w:gutter="0"/>
          <w:cols w:space="720"/>
          <w:docGrid w:linePitch="360"/>
        </w:sectPr>
      </w:pPr>
    </w:p>
    <w:p w:rsidR="00AB1D8B" w:rsidRDefault="00AB1D8B" w:rsidP="00A3601B"/>
    <w:p w:rsidR="00090161" w:rsidRDefault="00090161" w:rsidP="00AB1D8B">
      <w:pPr>
        <w:pStyle w:val="Heading3"/>
        <w:sectPr w:rsidR="00090161" w:rsidSect="00CA1AF4">
          <w:type w:val="continuous"/>
          <w:pgSz w:w="12240" w:h="15840" w:code="1"/>
          <w:pgMar w:top="2160" w:right="2160" w:bottom="1440" w:left="720" w:header="720" w:footer="720" w:gutter="0"/>
          <w:cols w:space="720"/>
          <w:docGrid w:linePitch="360"/>
        </w:sectPr>
      </w:pPr>
    </w:p>
    <w:p w:rsidR="006D4692" w:rsidRPr="00F11805" w:rsidRDefault="003C23C2" w:rsidP="00AB1D8B">
      <w:pPr>
        <w:pStyle w:val="Heading3"/>
      </w:pPr>
      <w:bookmarkStart w:id="39" w:name="_Toc373321247"/>
      <w:r w:rsidRPr="00F11805">
        <w:lastRenderedPageBreak/>
        <w:t>Actions of an evacuating facility</w:t>
      </w:r>
      <w:r w:rsidR="00124EAF">
        <w:t>:</w:t>
      </w:r>
      <w:bookmarkEnd w:id="39"/>
    </w:p>
    <w:p w:rsidR="006D4692" w:rsidRPr="00F11805" w:rsidRDefault="003C23C2" w:rsidP="005343C6">
      <w:pPr>
        <w:pStyle w:val="BulletedList"/>
      </w:pPr>
      <w:r w:rsidRPr="00F11805">
        <w:t xml:space="preserve">Register </w:t>
      </w:r>
      <w:r w:rsidR="00464ED1">
        <w:t xml:space="preserve">patient/resident </w:t>
      </w:r>
    </w:p>
    <w:p w:rsidR="006D4692" w:rsidRDefault="003C23C2" w:rsidP="005343C6">
      <w:pPr>
        <w:pStyle w:val="BulletedList"/>
      </w:pPr>
      <w:r w:rsidRPr="00F11805">
        <w:t xml:space="preserve">Update </w:t>
      </w:r>
      <w:r w:rsidR="00464ED1">
        <w:t xml:space="preserve">patient/resident </w:t>
      </w:r>
    </w:p>
    <w:p w:rsidR="00F11805" w:rsidRPr="00F11805" w:rsidRDefault="00F11805" w:rsidP="005343C6">
      <w:pPr>
        <w:pStyle w:val="BulletedList"/>
      </w:pPr>
      <w:r w:rsidRPr="00F11805">
        <w:t>Generate barcodes spreadsheets</w:t>
      </w:r>
    </w:p>
    <w:p w:rsidR="006D4692" w:rsidRPr="00F11805" w:rsidRDefault="003C23C2" w:rsidP="00AB1D8B">
      <w:pPr>
        <w:pStyle w:val="Heading3"/>
      </w:pPr>
      <w:bookmarkStart w:id="40" w:name="_Toc373321248"/>
      <w:r w:rsidRPr="00F11805">
        <w:lastRenderedPageBreak/>
        <w:t>Actions of a receiving facility</w:t>
      </w:r>
      <w:r w:rsidR="00124EAF">
        <w:t>:</w:t>
      </w:r>
      <w:bookmarkEnd w:id="40"/>
    </w:p>
    <w:p w:rsidR="006D4692" w:rsidRPr="005343C6" w:rsidRDefault="003C23C2" w:rsidP="005343C6">
      <w:pPr>
        <w:pStyle w:val="BulletedList"/>
      </w:pPr>
      <w:r w:rsidRPr="005343C6">
        <w:t xml:space="preserve">Update </w:t>
      </w:r>
      <w:r w:rsidR="00464ED1" w:rsidRPr="005343C6">
        <w:t xml:space="preserve">patient/resident </w:t>
      </w:r>
    </w:p>
    <w:p w:rsidR="00090161" w:rsidRPr="00F11805" w:rsidRDefault="00090161" w:rsidP="005343C6"/>
    <w:p w:rsidR="00090161" w:rsidRDefault="00090161" w:rsidP="00A3601B">
      <w:pPr>
        <w:sectPr w:rsidR="00090161" w:rsidSect="00CA1AF4">
          <w:type w:val="continuous"/>
          <w:pgSz w:w="12240" w:h="15840" w:code="1"/>
          <w:pgMar w:top="2160" w:right="2160" w:bottom="1440" w:left="720" w:header="720" w:footer="720" w:gutter="0"/>
          <w:cols w:num="2" w:space="720"/>
          <w:docGrid w:linePitch="360"/>
        </w:sectPr>
      </w:pPr>
    </w:p>
    <w:p w:rsidR="00CF126C" w:rsidRDefault="00CF126C" w:rsidP="00A3601B"/>
    <w:p w:rsidR="00CF126C" w:rsidRDefault="00BF0266" w:rsidP="004432EF">
      <w:pPr>
        <w:pStyle w:val="Heading4"/>
      </w:pPr>
      <w:bookmarkStart w:id="41" w:name="_Toc306196360"/>
      <w:r>
        <w:lastRenderedPageBreak/>
        <w:t>Notes:</w:t>
      </w:r>
      <w:bookmarkEnd w:id="41"/>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BF0266" w:rsidRDefault="00BF0266"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090161" w:rsidRDefault="00090161" w:rsidP="00EF0385">
      <w:pPr>
        <w:tabs>
          <w:tab w:val="left" w:pos="180"/>
          <w:tab w:val="left" w:leader="underscore" w:pos="8640"/>
        </w:tabs>
      </w:pPr>
      <w:r>
        <w:tab/>
      </w:r>
      <w:r>
        <w:tab/>
      </w:r>
    </w:p>
    <w:p w:rsidR="00366918" w:rsidRDefault="00366918" w:rsidP="00A3601B">
      <w:pPr>
        <w:pStyle w:val="CollapseSpaceafter"/>
      </w:pPr>
      <w:r>
        <w:br w:type="page"/>
      </w:r>
    </w:p>
    <w:p w:rsidR="00366918" w:rsidRDefault="00366918" w:rsidP="00366918">
      <w:pPr>
        <w:pStyle w:val="Heading2"/>
      </w:pPr>
      <w:bookmarkStart w:id="42" w:name="_Toc373321249"/>
      <w:r>
        <w:lastRenderedPageBreak/>
        <w:t>Chapter 2: Role and Permissions</w:t>
      </w:r>
      <w:bookmarkEnd w:id="42"/>
    </w:p>
    <w:tbl>
      <w:tblPr>
        <w:tblStyle w:val="TableGrid"/>
        <w:tblW w:w="0" w:type="auto"/>
        <w:tblLook w:val="04A0" w:firstRow="1" w:lastRow="0" w:firstColumn="1" w:lastColumn="0" w:noHBand="0" w:noVBand="1"/>
      </w:tblPr>
      <w:tblGrid>
        <w:gridCol w:w="2088"/>
        <w:gridCol w:w="7488"/>
      </w:tblGrid>
      <w:tr w:rsidR="003A0BC1" w:rsidTr="00430450">
        <w:tc>
          <w:tcPr>
            <w:tcW w:w="9576" w:type="dxa"/>
            <w:gridSpan w:val="2"/>
          </w:tcPr>
          <w:p w:rsidR="003A0BC1" w:rsidRPr="003A0BC1" w:rsidRDefault="00642A54" w:rsidP="00642A54">
            <w:pPr>
              <w:pStyle w:val="InstructorNotesTitle"/>
            </w:pPr>
            <w:r>
              <w:t>Instructor Notes</w:t>
            </w:r>
          </w:p>
        </w:tc>
      </w:tr>
      <w:tr w:rsidR="003A0BC1" w:rsidTr="003A0BC1">
        <w:tc>
          <w:tcPr>
            <w:tcW w:w="2088" w:type="dxa"/>
          </w:tcPr>
          <w:p w:rsidR="003A0BC1" w:rsidRPr="003A0BC1" w:rsidRDefault="003A0BC1" w:rsidP="00A3601B">
            <w:pPr>
              <w:pStyle w:val="Slidetitle"/>
            </w:pPr>
            <w:r w:rsidRPr="003A0BC1">
              <w:t>Facility’s Roles</w:t>
            </w:r>
          </w:p>
          <w:p w:rsidR="003A0BC1" w:rsidRPr="003A0BC1" w:rsidRDefault="00BF0C07" w:rsidP="00A3601B">
            <w:pPr>
              <w:pStyle w:val="SlideTiming"/>
            </w:pPr>
            <w:r>
              <w:t>5</w:t>
            </w:r>
            <w:r w:rsidR="003A0BC1" w:rsidRPr="003A0BC1">
              <w:t xml:space="preserve"> minutes</w:t>
            </w:r>
          </w:p>
          <w:p w:rsidR="003A0BC1" w:rsidRPr="003A0BC1" w:rsidRDefault="003A0BC1" w:rsidP="003A0BC1"/>
        </w:tc>
        <w:tc>
          <w:tcPr>
            <w:tcW w:w="7488" w:type="dxa"/>
          </w:tcPr>
          <w:p w:rsidR="003A0BC1" w:rsidRPr="003A0BC1" w:rsidRDefault="003A0BC1" w:rsidP="00F466D6">
            <w:r w:rsidRPr="00F466D6">
              <w:rPr>
                <w:rStyle w:val="que"/>
              </w:rPr>
              <w:t>Say:</w:t>
            </w:r>
            <w:r w:rsidRPr="003A0BC1">
              <w:t xml:space="preserve"> </w:t>
            </w:r>
            <w:r w:rsidR="00BD0B2E">
              <w:t>T</w:t>
            </w:r>
            <w:r w:rsidRPr="003A0BC1">
              <w:t xml:space="preserve">he </w:t>
            </w:r>
            <w:r w:rsidR="00642A54">
              <w:t>eFINDS</w:t>
            </w:r>
            <w:r w:rsidRPr="003A0BC1">
              <w:t xml:space="preserve"> Data Reporter and the </w:t>
            </w:r>
            <w:r w:rsidR="00642A54">
              <w:t>eFINDS</w:t>
            </w:r>
            <w:r w:rsidR="00BD0B2E">
              <w:t xml:space="preserve"> Reporting Administrator roles grant access to the eFINDS application.</w:t>
            </w:r>
            <w:r w:rsidRPr="003A0BC1">
              <w:t xml:space="preserve"> </w:t>
            </w:r>
            <w:r w:rsidR="00BD0B2E">
              <w:t xml:space="preserve">Your HCS Coordinator, or facility administrator* is responsible for making communications directory role assignments. You can find out who your coordinators are by clicking My Account on the HCS home page and then clicking look up my coordinators. </w:t>
            </w:r>
          </w:p>
          <w:p w:rsidR="003A0BC1" w:rsidRPr="003A0BC1" w:rsidRDefault="003A0BC1" w:rsidP="00F466D6">
            <w:r w:rsidRPr="003A0BC1">
              <w:t xml:space="preserve">The </w:t>
            </w:r>
            <w:r w:rsidR="00642A54">
              <w:t>eFINDS</w:t>
            </w:r>
            <w:r w:rsidRPr="003A0BC1">
              <w:t xml:space="preserve"> Data Reporter can register patients/residents in the system with or without a scanner, one at a time or multiples by using the </w:t>
            </w:r>
            <w:r w:rsidR="00642A54">
              <w:t>eFINDS</w:t>
            </w:r>
            <w:r w:rsidRPr="003A0BC1">
              <w:t xml:space="preserve"> spreadsheet provided by the </w:t>
            </w:r>
            <w:r w:rsidR="00642A54">
              <w:t>eFINDS</w:t>
            </w:r>
            <w:r w:rsidRPr="003A0BC1">
              <w:t xml:space="preserve"> Admin. They can also update with or without a scanner, one at a time or more than one.</w:t>
            </w:r>
          </w:p>
          <w:p w:rsidR="003A0BC1" w:rsidRDefault="00BD0B2E" w:rsidP="00BD0B2E">
            <w:r>
              <w:t>Additionally</w:t>
            </w:r>
            <w:r w:rsidR="003A0BC1" w:rsidRPr="00F466D6">
              <w:t xml:space="preserve"> the </w:t>
            </w:r>
            <w:r w:rsidR="00642A54">
              <w:t>eFINDS</w:t>
            </w:r>
            <w:r w:rsidR="003A0BC1" w:rsidRPr="00F466D6">
              <w:t xml:space="preserve"> Reporting </w:t>
            </w:r>
            <w:r>
              <w:t>can also</w:t>
            </w:r>
            <w:r w:rsidR="003A0BC1" w:rsidRPr="00F466D6">
              <w:t xml:space="preserve"> generate the paper log (a PDF of used and unused barcodes), generate a spreadsheet that can be populated with patient/resident information and uploaded by </w:t>
            </w:r>
            <w:r w:rsidR="00642A54">
              <w:t>eFINDS</w:t>
            </w:r>
            <w:r w:rsidR="003A0BC1" w:rsidRPr="00F466D6">
              <w:t xml:space="preserve"> user</w:t>
            </w:r>
            <w:r>
              <w:t>,</w:t>
            </w:r>
            <w:r w:rsidR="003A0BC1" w:rsidRPr="00F466D6">
              <w:t xml:space="preserve"> and register multiple patient/residents in a single click through the web interface. Because the Admin can do everything that a data reporter can, you on</w:t>
            </w:r>
            <w:r>
              <w:t>ly need to be added to one</w:t>
            </w:r>
            <w:r w:rsidR="003A0BC1" w:rsidRPr="00F466D6">
              <w:t xml:space="preserve"> </w:t>
            </w:r>
            <w:r>
              <w:t>role; both roles are not needed and in fact, being assigned to both roles will give you an extra click in eFINDS as you will constantly have to tell eFINDS whether you want to act as a data reporter or an administrator each time you access the system.</w:t>
            </w:r>
            <w:r w:rsidR="003A0BC1" w:rsidRPr="00F466D6">
              <w:t xml:space="preserve"> </w:t>
            </w:r>
            <w:r>
              <w:t>As usual</w:t>
            </w:r>
            <w:r w:rsidR="003A0BC1" w:rsidRPr="00F466D6">
              <w:t xml:space="preserve"> a facility can </w:t>
            </w:r>
            <w:r>
              <w:t xml:space="preserve">of course </w:t>
            </w:r>
            <w:r w:rsidR="003A0BC1" w:rsidRPr="00F466D6">
              <w:t>have more than one person assigned to either role.</w:t>
            </w:r>
          </w:p>
          <w:p w:rsidR="00E70423" w:rsidRPr="003A0BC1" w:rsidRDefault="00E70423" w:rsidP="00BD0B2E">
            <w:r w:rsidRPr="00E70423">
              <w:rPr>
                <w:rStyle w:val="que"/>
              </w:rPr>
              <w:t>Transition:</w:t>
            </w:r>
            <w:r>
              <w:t xml:space="preserve"> As eFINDS is a role-based tool, your person record is very important to your ability to access the system. Let’s take just a moment to review our role assignments and update our person records.</w:t>
            </w:r>
          </w:p>
        </w:tc>
      </w:tr>
    </w:tbl>
    <w:p w:rsidR="00275F78" w:rsidRPr="00A3601B" w:rsidRDefault="00275F78" w:rsidP="00A3601B"/>
    <w:p w:rsidR="00366918" w:rsidRDefault="00366918" w:rsidP="003A0BC1">
      <w:pPr>
        <w:pStyle w:val="Heading4"/>
      </w:pPr>
      <w:r>
        <w:t>What are the facility roles?</w:t>
      </w:r>
    </w:p>
    <w:tbl>
      <w:tblPr>
        <w:tblStyle w:val="TableGrid"/>
        <w:tblW w:w="8838" w:type="dxa"/>
        <w:tblLook w:val="04A0" w:firstRow="1" w:lastRow="0" w:firstColumn="1" w:lastColumn="0" w:noHBand="0" w:noVBand="1"/>
      </w:tblPr>
      <w:tblGrid>
        <w:gridCol w:w="4518"/>
        <w:gridCol w:w="4320"/>
      </w:tblGrid>
      <w:tr w:rsidR="000A709B" w:rsidTr="003A0BC1">
        <w:trPr>
          <w:trHeight w:val="395"/>
        </w:trPr>
        <w:tc>
          <w:tcPr>
            <w:tcW w:w="8838" w:type="dxa"/>
            <w:gridSpan w:val="2"/>
          </w:tcPr>
          <w:p w:rsidR="000A709B" w:rsidRDefault="000A709B" w:rsidP="00642A54">
            <w:pPr>
              <w:pStyle w:val="QuestionDirections"/>
            </w:pPr>
            <w:bookmarkStart w:id="43" w:name="_Toc373321250"/>
            <w:r>
              <w:t>List th</w:t>
            </w:r>
            <w:r w:rsidR="006F2E65">
              <w:t>e role names and the tasks they can accomplish.</w:t>
            </w:r>
            <w:bookmarkEnd w:id="43"/>
          </w:p>
        </w:tc>
      </w:tr>
      <w:tr w:rsidR="000A709B" w:rsidTr="003A0BC1">
        <w:trPr>
          <w:trHeight w:val="728"/>
        </w:trPr>
        <w:tc>
          <w:tcPr>
            <w:tcW w:w="4518" w:type="dxa"/>
          </w:tcPr>
          <w:p w:rsidR="000A709B" w:rsidRDefault="000A709B" w:rsidP="000A709B"/>
        </w:tc>
        <w:tc>
          <w:tcPr>
            <w:tcW w:w="4320" w:type="dxa"/>
          </w:tcPr>
          <w:p w:rsidR="000A709B" w:rsidRDefault="000A709B" w:rsidP="000A709B"/>
        </w:tc>
      </w:tr>
      <w:tr w:rsidR="000A709B" w:rsidTr="00642A54">
        <w:trPr>
          <w:trHeight w:val="1205"/>
        </w:trPr>
        <w:tc>
          <w:tcPr>
            <w:tcW w:w="4518" w:type="dxa"/>
          </w:tcPr>
          <w:p w:rsidR="000A709B" w:rsidRDefault="000A709B" w:rsidP="000A709B"/>
        </w:tc>
        <w:tc>
          <w:tcPr>
            <w:tcW w:w="4320" w:type="dxa"/>
          </w:tcPr>
          <w:p w:rsidR="000A709B" w:rsidRDefault="000A709B" w:rsidP="000A709B"/>
        </w:tc>
      </w:tr>
    </w:tbl>
    <w:p w:rsidR="000A709B" w:rsidRPr="000A709B" w:rsidRDefault="000A709B" w:rsidP="000A709B"/>
    <w:p w:rsidR="00366918" w:rsidRDefault="00366918" w:rsidP="00366918">
      <w:pPr>
        <w:pStyle w:val="Heading4"/>
      </w:pPr>
      <w:r>
        <w:t>Notes:</w:t>
      </w:r>
    </w:p>
    <w:p w:rsidR="00366918" w:rsidRDefault="00366918" w:rsidP="00366918">
      <w:pPr>
        <w:tabs>
          <w:tab w:val="left" w:pos="180"/>
          <w:tab w:val="left" w:leader="underscore" w:pos="8640"/>
        </w:tabs>
      </w:pPr>
      <w:r>
        <w:tab/>
      </w:r>
      <w:r>
        <w:tab/>
      </w:r>
    </w:p>
    <w:p w:rsidR="00366918" w:rsidRDefault="00366918" w:rsidP="00366918">
      <w:pPr>
        <w:tabs>
          <w:tab w:val="left" w:pos="180"/>
          <w:tab w:val="left" w:leader="underscore" w:pos="8640"/>
        </w:tabs>
      </w:pPr>
      <w:r>
        <w:tab/>
      </w:r>
      <w:r>
        <w:tab/>
      </w:r>
    </w:p>
    <w:p w:rsidR="00366918" w:rsidRDefault="00366918" w:rsidP="00366918">
      <w:pPr>
        <w:tabs>
          <w:tab w:val="left" w:pos="180"/>
          <w:tab w:val="left" w:leader="underscore" w:pos="8640"/>
        </w:tabs>
      </w:pPr>
    </w:p>
    <w:p w:rsidR="002476A8" w:rsidRDefault="002476A8" w:rsidP="00A3601B">
      <w:pPr>
        <w:pStyle w:val="CollapseSpaceafter"/>
      </w:pPr>
    </w:p>
    <w:p w:rsidR="000A709B" w:rsidRDefault="000A709B" w:rsidP="00A3601B">
      <w:pPr>
        <w:pStyle w:val="CollapseSpaceafter"/>
        <w:sectPr w:rsidR="000A709B" w:rsidSect="00CA1AF4">
          <w:type w:val="continuous"/>
          <w:pgSz w:w="12240" w:h="15840" w:code="1"/>
          <w:pgMar w:top="2160" w:right="2160" w:bottom="1440" w:left="720" w:header="720" w:footer="720" w:gutter="0"/>
          <w:cols w:space="720"/>
          <w:docGrid w:linePitch="360"/>
        </w:sectPr>
      </w:pPr>
      <w:bookmarkStart w:id="44" w:name="_Toc144532218"/>
    </w:p>
    <w:tbl>
      <w:tblPr>
        <w:tblStyle w:val="TableGrid"/>
        <w:tblW w:w="0" w:type="auto"/>
        <w:tblInd w:w="-1152" w:type="dxa"/>
        <w:tblLook w:val="04A0" w:firstRow="1" w:lastRow="0" w:firstColumn="1" w:lastColumn="0" w:noHBand="0" w:noVBand="1"/>
      </w:tblPr>
      <w:tblGrid>
        <w:gridCol w:w="3240"/>
        <w:gridCol w:w="7488"/>
      </w:tblGrid>
      <w:tr w:rsidR="00642A54" w:rsidTr="000E6B24">
        <w:tc>
          <w:tcPr>
            <w:tcW w:w="10728" w:type="dxa"/>
            <w:gridSpan w:val="2"/>
          </w:tcPr>
          <w:p w:rsidR="00642A54" w:rsidRDefault="00642A54" w:rsidP="00642A54">
            <w:pPr>
              <w:pStyle w:val="InstructorNotesTitle"/>
            </w:pPr>
            <w:r>
              <w:lastRenderedPageBreak/>
              <w:t>Instructor Notes</w:t>
            </w:r>
          </w:p>
        </w:tc>
      </w:tr>
      <w:tr w:rsidR="00F466D6" w:rsidTr="000E6B24">
        <w:tc>
          <w:tcPr>
            <w:tcW w:w="3240" w:type="dxa"/>
          </w:tcPr>
          <w:p w:rsidR="00F466D6" w:rsidRPr="00F466D6" w:rsidRDefault="00F466D6" w:rsidP="00A3601B">
            <w:pPr>
              <w:pStyle w:val="Slidetitle"/>
            </w:pPr>
            <w:r w:rsidRPr="00F466D6">
              <w:t>Person records</w:t>
            </w:r>
          </w:p>
          <w:p w:rsidR="00F466D6" w:rsidRPr="00F466D6" w:rsidRDefault="00BF0C07" w:rsidP="00A3601B">
            <w:pPr>
              <w:pStyle w:val="SlideTiming"/>
            </w:pPr>
            <w:r>
              <w:t>10</w:t>
            </w:r>
            <w:r w:rsidR="00F466D6" w:rsidRPr="00F466D6">
              <w:t xml:space="preserve"> minutes</w:t>
            </w:r>
          </w:p>
          <w:p w:rsidR="00F466D6" w:rsidRDefault="00F466D6" w:rsidP="00A3601B">
            <w:pPr>
              <w:pStyle w:val="CollapseSpaceafter"/>
            </w:pPr>
            <w:r w:rsidRPr="00F466D6">
              <w:object w:dxaOrig="7183" w:dyaOrig="5399">
                <v:shape id="_x0000_i1030" type="#_x0000_t75" style="width:142.5pt;height:107.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0" DrawAspect="Content" ObjectID="_1451800474" r:id="rId41"/>
              </w:object>
            </w:r>
          </w:p>
        </w:tc>
        <w:tc>
          <w:tcPr>
            <w:tcW w:w="7488" w:type="dxa"/>
          </w:tcPr>
          <w:p w:rsidR="00E70423" w:rsidRDefault="00F466D6" w:rsidP="00F466D6">
            <w:r w:rsidRPr="00F466D6">
              <w:rPr>
                <w:rStyle w:val="que"/>
              </w:rPr>
              <w:t>Say:</w:t>
            </w:r>
            <w:r w:rsidR="00F950DD">
              <w:rPr>
                <w:rStyle w:val="que"/>
              </w:rPr>
              <w:t xml:space="preserve"> </w:t>
            </w:r>
            <w:r w:rsidR="00F950DD">
              <w:t>Turn to page eight of your participant guide, and o</w:t>
            </w:r>
            <w:r w:rsidR="00E70423">
              <w:t>pen the Health Commerce System</w:t>
            </w:r>
            <w:r w:rsidR="00F950DD">
              <w:t>.</w:t>
            </w:r>
          </w:p>
          <w:p w:rsidR="00E70423" w:rsidRDefault="00E70423" w:rsidP="00E70423">
            <w:pPr>
              <w:pStyle w:val="Blocking"/>
            </w:pPr>
            <w:r>
              <w:t>Assists with the URL https://commerce.health.state.ny.us</w:t>
            </w:r>
          </w:p>
          <w:p w:rsidR="00F466D6" w:rsidRPr="00F466D6" w:rsidRDefault="00F466D6" w:rsidP="00F466D6">
            <w:r w:rsidRPr="00F466D6">
              <w:t xml:space="preserve">To verify your role assignment, go to the My Account link and click See what roles I hold. If you are not in an </w:t>
            </w:r>
            <w:r w:rsidR="00642A54">
              <w:t>eFINDS</w:t>
            </w:r>
            <w:r w:rsidRPr="00F466D6">
              <w:t xml:space="preserve"> and would like to be, then click on the Look up my coordinators. They are the ones who will add you to the role.</w:t>
            </w:r>
          </w:p>
          <w:p w:rsidR="00F466D6" w:rsidRPr="00F950DD" w:rsidRDefault="00F466D6" w:rsidP="00F950DD">
            <w:pPr>
              <w:pStyle w:val="Blocking"/>
            </w:pPr>
            <w:r w:rsidRPr="00F950DD">
              <w:t xml:space="preserve">Point </w:t>
            </w:r>
            <w:r w:rsidR="000E6B24" w:rsidRPr="00F950DD">
              <w:t xml:space="preserve">out </w:t>
            </w:r>
            <w:r w:rsidRPr="00F950DD">
              <w:t>the My Account link on the menu bar.</w:t>
            </w:r>
            <w:r w:rsidR="000E6B24" w:rsidRPr="00F950DD">
              <w:t xml:space="preserve"> Click into My Account.</w:t>
            </w:r>
          </w:p>
          <w:p w:rsidR="00F466D6" w:rsidRPr="00F466D6" w:rsidRDefault="00F466D6" w:rsidP="00F466D6">
            <w:r w:rsidRPr="00F466D6">
              <w:rPr>
                <w:rStyle w:val="que"/>
              </w:rPr>
              <w:t>Say:</w:t>
            </w:r>
            <w:r w:rsidRPr="00F466D6">
              <w:t xml:space="preserve"> How many people </w:t>
            </w:r>
            <w:r w:rsidR="00F950DD">
              <w:t xml:space="preserve">here today have ever </w:t>
            </w:r>
            <w:r w:rsidRPr="00F466D6">
              <w:t xml:space="preserve">looked at, updated or verified their contact information on commerce? </w:t>
            </w:r>
          </w:p>
          <w:p w:rsidR="00F466D6" w:rsidRPr="00F466D6" w:rsidRDefault="00F466D6" w:rsidP="00F466D6">
            <w:r w:rsidRPr="00F466D6">
              <w:t>Now, I will assume that you are participating in this training because you are either a facility administrator or in some kind of preparedness role. To be sure that you receive communications from your county health department or the state, please make sure your business and emergency contact information is correct. To do so, click on the Update or verify my contact information</w:t>
            </w:r>
            <w:r w:rsidR="000E6B24">
              <w:t xml:space="preserve">. </w:t>
            </w:r>
          </w:p>
          <w:p w:rsidR="000E6B24" w:rsidRPr="00F950DD" w:rsidRDefault="000E6B24" w:rsidP="00F950DD">
            <w:pPr>
              <w:pStyle w:val="Blocking"/>
            </w:pPr>
            <w:r w:rsidRPr="00F950DD">
              <w:t>Click</w:t>
            </w:r>
            <w:r w:rsidR="00F466D6" w:rsidRPr="00F950DD">
              <w:t xml:space="preserve"> Update or verify my contact information.</w:t>
            </w:r>
            <w:r w:rsidR="00CA1AF4" w:rsidRPr="00F950DD">
              <w:t xml:space="preserve"> </w:t>
            </w:r>
          </w:p>
          <w:p w:rsidR="000E6B24" w:rsidRDefault="000E6B24" w:rsidP="00F950DD">
            <w:r w:rsidRPr="000E6B24">
              <w:rPr>
                <w:rStyle w:val="que"/>
              </w:rPr>
              <w:t>Say:</w:t>
            </w:r>
            <w:r>
              <w:t xml:space="preserve"> </w:t>
            </w:r>
            <w:r w:rsidR="00F950DD">
              <w:t>Your</w:t>
            </w:r>
            <w:r>
              <w:t xml:space="preserve"> Person Record is your address book entry</w:t>
            </w:r>
            <w:r w:rsidR="00F950DD">
              <w:t xml:space="preserve"> on the health commerce system</w:t>
            </w:r>
            <w:r>
              <w:t>. This is where you will find all of the contact i</w:t>
            </w:r>
            <w:r w:rsidR="00F950DD">
              <w:t>nformation stored for each user and the sum total of the contact information the department will use to contact you should there be an emergency that will affect your facility, up to and including directing you to evacuate.</w:t>
            </w:r>
            <w:r>
              <w:t xml:space="preserve"> </w:t>
            </w:r>
            <w:r w:rsidR="00F950DD">
              <w:t>So it is very important you keep this information up to date. W</w:t>
            </w:r>
            <w:r>
              <w:t xml:space="preserve">hen you look up other users in the Communications Directory you are actually looking up their person records. </w:t>
            </w:r>
          </w:p>
          <w:p w:rsidR="00F950DD" w:rsidRDefault="00F950DD" w:rsidP="00F950DD">
            <w:r>
              <w:t>Because this is the information that will be used to contact you during emergencies, the DOH recommends that you only include telephone number that will be answered by you in your emergency contact information. If you include numbers like the “front desk” there is a very good possibility that someone else will confirm receiving a notification for you – you show up on the report having confirmed receiving a message and you may not know a message was ever sent.</w:t>
            </w:r>
          </w:p>
          <w:p w:rsidR="00F950DD" w:rsidRDefault="00F950DD" w:rsidP="00F950DD">
            <w:r w:rsidRPr="00F950DD">
              <w:rPr>
                <w:rStyle w:val="que"/>
              </w:rPr>
              <w:t>Transition:</w:t>
            </w:r>
            <w:r>
              <w:t xml:space="preserve"> Let’s move on and talk about what materials you should have already received to work with eFINDS.</w:t>
            </w:r>
          </w:p>
        </w:tc>
      </w:tr>
    </w:tbl>
    <w:p w:rsidR="00BF0266" w:rsidRDefault="00BF0266" w:rsidP="00A3601B">
      <w:pPr>
        <w:pStyle w:val="CollapseSpaceafter"/>
      </w:pPr>
    </w:p>
    <w:p w:rsidR="00F466D6" w:rsidRPr="00F466D6" w:rsidRDefault="00F466D6" w:rsidP="00A3601B">
      <w:pPr>
        <w:pStyle w:val="CollapseSpaceafter"/>
      </w:pPr>
      <w:bookmarkStart w:id="45" w:name="_Toc304883577"/>
      <w:bookmarkEnd w:id="44"/>
      <w:r>
        <w:br w:type="page"/>
      </w:r>
    </w:p>
    <w:p w:rsidR="00E70423" w:rsidRDefault="00E70423" w:rsidP="00E70423">
      <w:pPr>
        <w:pStyle w:val="Heading2"/>
      </w:pPr>
      <w:bookmarkStart w:id="46" w:name="_Toc373321251"/>
      <w:bookmarkEnd w:id="45"/>
      <w:r>
        <w:lastRenderedPageBreak/>
        <w:t>Verify your role assignments and update your person record</w:t>
      </w:r>
      <w:bookmarkEnd w:id="46"/>
    </w:p>
    <w:p w:rsidR="00E70423" w:rsidRDefault="00E70423" w:rsidP="00E70423">
      <w:pPr>
        <w:pStyle w:val="Heading3"/>
      </w:pPr>
      <w:bookmarkStart w:id="47" w:name="_Toc373321252"/>
      <w:r>
        <w:t>Verify Role Assignments</w:t>
      </w:r>
      <w:bookmarkEnd w:id="47"/>
    </w:p>
    <w:p w:rsidR="00E70423" w:rsidRDefault="00E70423" w:rsidP="00E70423">
      <w:pPr>
        <w:pStyle w:val="ListParagraph"/>
        <w:ind w:hanging="360"/>
      </w:pPr>
      <w:r>
        <w:rPr>
          <w:rFonts w:eastAsia="Garamond" w:cs="Garamond"/>
        </w:rPr>
        <w:t>1.</w:t>
      </w:r>
      <w:r>
        <w:rPr>
          <w:rFonts w:eastAsia="Garamond"/>
          <w:sz w:val="14"/>
          <w:szCs w:val="14"/>
        </w:rPr>
        <w:t xml:space="preserve">       </w:t>
      </w:r>
      <w:r>
        <w:t xml:space="preserve">Log into the Health Commerce System: </w:t>
      </w:r>
      <w:hyperlink r:id="rId42" w:history="1">
        <w:r>
          <w:rPr>
            <w:rStyle w:val="Hyperlink"/>
          </w:rPr>
          <w:t>https://commerce.health.state.ny.us</w:t>
        </w:r>
      </w:hyperlink>
    </w:p>
    <w:p w:rsidR="00E70423" w:rsidRDefault="00E70423" w:rsidP="00E70423">
      <w:pPr>
        <w:pStyle w:val="ListParagraph"/>
        <w:ind w:hanging="360"/>
      </w:pPr>
      <w:r>
        <w:rPr>
          <w:rFonts w:eastAsia="Garamond" w:cs="Garamond"/>
        </w:rPr>
        <w:t>2.</w:t>
      </w:r>
      <w:r>
        <w:rPr>
          <w:rFonts w:eastAsia="Garamond"/>
          <w:sz w:val="14"/>
          <w:szCs w:val="14"/>
        </w:rPr>
        <w:t xml:space="preserve">       </w:t>
      </w:r>
      <w:r>
        <w:t>Click My Account</w:t>
      </w:r>
    </w:p>
    <w:p w:rsidR="00E70423" w:rsidRDefault="00E70423" w:rsidP="00E70423">
      <w:pPr>
        <w:pStyle w:val="ListParagraph"/>
        <w:ind w:hanging="360"/>
      </w:pPr>
      <w:r>
        <w:rPr>
          <w:rFonts w:eastAsia="Garamond" w:cs="Garamond"/>
        </w:rPr>
        <w:t>3.</w:t>
      </w:r>
      <w:r>
        <w:rPr>
          <w:rFonts w:eastAsia="Garamond"/>
          <w:sz w:val="14"/>
          <w:szCs w:val="14"/>
        </w:rPr>
        <w:t xml:space="preserve">       </w:t>
      </w:r>
      <w:r>
        <w:t>Click “See what roles I hold”</w:t>
      </w:r>
    </w:p>
    <w:p w:rsidR="00E70423" w:rsidRDefault="00E70423" w:rsidP="00E70423">
      <w:pPr>
        <w:spacing w:before="100" w:beforeAutospacing="1" w:after="100" w:afterAutospacing="1"/>
      </w:pPr>
      <w:r>
        <w:t>If you see that you are assigned to an eFINDS role you are all set. If you see that you are not assigned to an eFINDS role click Look up my coordinators to find out who to contact to be assigned to a role. You MUST be assigned to an eFINDS role to complete the practical exercises.</w:t>
      </w:r>
    </w:p>
    <w:p w:rsidR="00E70423" w:rsidRDefault="00E70423" w:rsidP="00E70423">
      <w:pPr>
        <w:pStyle w:val="Heading3"/>
      </w:pPr>
      <w:bookmarkStart w:id="48" w:name="_Toc373321253"/>
      <w:r>
        <w:t>Update your Person Record</w:t>
      </w:r>
      <w:bookmarkEnd w:id="48"/>
    </w:p>
    <w:p w:rsidR="00E70423" w:rsidRDefault="00E70423" w:rsidP="00E70423">
      <w:pPr>
        <w:pStyle w:val="ListParagraph"/>
        <w:ind w:hanging="360"/>
      </w:pPr>
      <w:r>
        <w:rPr>
          <w:rFonts w:eastAsia="Garamond" w:cs="Garamond"/>
        </w:rPr>
        <w:t>1.</w:t>
      </w:r>
      <w:r>
        <w:rPr>
          <w:rFonts w:eastAsia="Garamond"/>
          <w:sz w:val="14"/>
          <w:szCs w:val="14"/>
        </w:rPr>
        <w:t xml:space="preserve">       </w:t>
      </w:r>
      <w:r>
        <w:t xml:space="preserve">Log into the Health Commerce System: </w:t>
      </w:r>
      <w:hyperlink r:id="rId43" w:history="1">
        <w:r>
          <w:rPr>
            <w:rStyle w:val="Hyperlink"/>
          </w:rPr>
          <w:t>https://commerce.health.state.ny.us</w:t>
        </w:r>
      </w:hyperlink>
    </w:p>
    <w:p w:rsidR="00E70423" w:rsidRDefault="00E70423" w:rsidP="00E70423">
      <w:pPr>
        <w:pStyle w:val="ListParagraph"/>
        <w:ind w:hanging="360"/>
      </w:pPr>
      <w:r>
        <w:rPr>
          <w:rFonts w:eastAsia="Garamond" w:cs="Garamond"/>
        </w:rPr>
        <w:t>2.</w:t>
      </w:r>
      <w:r>
        <w:rPr>
          <w:rFonts w:eastAsia="Garamond"/>
          <w:sz w:val="14"/>
          <w:szCs w:val="14"/>
        </w:rPr>
        <w:t xml:space="preserve">       </w:t>
      </w:r>
      <w:r>
        <w:t>Click My Account</w:t>
      </w:r>
    </w:p>
    <w:p w:rsidR="00E70423" w:rsidRDefault="00E70423" w:rsidP="00E70423">
      <w:pPr>
        <w:pStyle w:val="ListParagraph"/>
        <w:ind w:hanging="360"/>
      </w:pPr>
      <w:r>
        <w:rPr>
          <w:rFonts w:eastAsia="Garamond" w:cs="Garamond"/>
        </w:rPr>
        <w:t>3.</w:t>
      </w:r>
      <w:r>
        <w:rPr>
          <w:rFonts w:eastAsia="Garamond"/>
          <w:sz w:val="14"/>
          <w:szCs w:val="14"/>
        </w:rPr>
        <w:t xml:space="preserve">       </w:t>
      </w:r>
      <w:r>
        <w:t>Click Update or verify my contact information.</w:t>
      </w:r>
    </w:p>
    <w:p w:rsidR="00E70423" w:rsidRDefault="00E70423" w:rsidP="00E70423">
      <w:pPr>
        <w:spacing w:before="100" w:beforeAutospacing="1" w:after="100" w:afterAutospacing="1"/>
      </w:pPr>
      <w:r>
        <w:t>Ensure that all of your contact information is up to date. Be sure to review both Business Contact Information and Emergency Contact Information. If you need to make changes, enter the changes and click submit.</w:t>
      </w:r>
    </w:p>
    <w:p w:rsidR="00E70423" w:rsidRDefault="00E70423" w:rsidP="00E70423">
      <w:pPr>
        <w:spacing w:before="100" w:beforeAutospacing="1" w:after="100" w:afterAutospacing="1"/>
      </w:pPr>
      <w:r>
        <w:t>Note: You are strongly encouraged to only include telephone numbers that you will personally answer in your Emergency Contact information.</w:t>
      </w:r>
    </w:p>
    <w:p w:rsidR="00E70423" w:rsidRDefault="00E70423" w:rsidP="00E70423">
      <w:pPr>
        <w:pStyle w:val="Heading4"/>
      </w:pPr>
      <w:r>
        <w:t>Notes:</w:t>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E70423" w:rsidRDefault="00E70423" w:rsidP="00E70423">
      <w:pPr>
        <w:tabs>
          <w:tab w:val="left" w:pos="180"/>
          <w:tab w:val="left" w:leader="underscore" w:pos="8640"/>
        </w:tabs>
        <w:spacing w:before="100" w:beforeAutospacing="1" w:after="100" w:afterAutospacing="1"/>
      </w:pPr>
      <w:r>
        <w:tab/>
      </w:r>
      <w:r>
        <w:tab/>
      </w:r>
    </w:p>
    <w:p w:rsidR="00344F2D" w:rsidRPr="00F466D6" w:rsidRDefault="00E70423" w:rsidP="00F950DD">
      <w:pPr>
        <w:tabs>
          <w:tab w:val="left" w:pos="180"/>
          <w:tab w:val="left" w:leader="underscore" w:pos="8640"/>
        </w:tabs>
        <w:spacing w:before="100" w:beforeAutospacing="1" w:after="100" w:afterAutospacing="1"/>
      </w:pPr>
      <w:r>
        <w:tab/>
      </w:r>
      <w:r w:rsidR="00344F2D">
        <w:br w:type="page"/>
      </w:r>
    </w:p>
    <w:tbl>
      <w:tblPr>
        <w:tblStyle w:val="TableGrid"/>
        <w:tblW w:w="0" w:type="auto"/>
        <w:tblLook w:val="04A0" w:firstRow="1" w:lastRow="0" w:firstColumn="1" w:lastColumn="0" w:noHBand="0" w:noVBand="1"/>
      </w:tblPr>
      <w:tblGrid>
        <w:gridCol w:w="3496"/>
        <w:gridCol w:w="6080"/>
      </w:tblGrid>
      <w:tr w:rsidR="00E00787" w:rsidTr="00430450">
        <w:tc>
          <w:tcPr>
            <w:tcW w:w="9576" w:type="dxa"/>
            <w:gridSpan w:val="2"/>
          </w:tcPr>
          <w:p w:rsidR="00E00787" w:rsidRDefault="00E00787" w:rsidP="00E00787">
            <w:pPr>
              <w:pStyle w:val="InstructorNotesTitle"/>
            </w:pPr>
            <w:r>
              <w:lastRenderedPageBreak/>
              <w:t>Instructor Notes</w:t>
            </w:r>
          </w:p>
        </w:tc>
      </w:tr>
      <w:tr w:rsidR="00E00787" w:rsidTr="00E00787">
        <w:tc>
          <w:tcPr>
            <w:tcW w:w="2628" w:type="dxa"/>
          </w:tcPr>
          <w:p w:rsidR="00E00787" w:rsidRPr="00E00787" w:rsidRDefault="00E00787" w:rsidP="00E00787">
            <w:pPr>
              <w:pStyle w:val="Slidetitle"/>
            </w:pPr>
            <w:r w:rsidRPr="00E00787">
              <w:t>What’s in the box?</w:t>
            </w:r>
          </w:p>
          <w:p w:rsidR="00E00787" w:rsidRPr="00E00787" w:rsidRDefault="00E00787" w:rsidP="00E00787">
            <w:pPr>
              <w:pStyle w:val="SlideTiming"/>
            </w:pPr>
            <w:r w:rsidRPr="00E00787">
              <w:t>5 minutes</w:t>
            </w:r>
          </w:p>
          <w:p w:rsidR="00E00787" w:rsidRDefault="009538C7" w:rsidP="00E00787">
            <w:r>
              <w:rPr>
                <w:rFonts w:asciiTheme="minorHAnsi" w:eastAsiaTheme="minorHAnsi" w:hAnsiTheme="minorHAnsi" w:cstheme="minorBidi"/>
                <w:szCs w:val="22"/>
              </w:rPr>
              <w:object w:dxaOrig="3240" w:dyaOrig="2430">
                <v:shape id="_x0000_i1031" type="#_x0000_t75" style="width:162pt;height:121.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1" DrawAspect="Content" ObjectID="_1451800475" r:id="rId45"/>
              </w:object>
            </w:r>
          </w:p>
        </w:tc>
        <w:tc>
          <w:tcPr>
            <w:tcW w:w="6948" w:type="dxa"/>
          </w:tcPr>
          <w:p w:rsidR="00E00787" w:rsidRDefault="00E00787" w:rsidP="00E00787">
            <w:r w:rsidRPr="00E00787">
              <w:rPr>
                <w:rStyle w:val="que"/>
              </w:rPr>
              <w:t>Say:</w:t>
            </w:r>
            <w:r>
              <w:t xml:space="preserve"> Each facility will receive a number of wristbands, based on the licensed bed</w:t>
            </w:r>
            <w:r w:rsidR="00F950DD">
              <w:t>s</w:t>
            </w:r>
            <w:r>
              <w:t xml:space="preserve">, and the corresponding </w:t>
            </w:r>
            <w:r w:rsidR="00F950DD">
              <w:t xml:space="preserve">paper </w:t>
            </w:r>
            <w:r>
              <w:t xml:space="preserve">log sheets. The barcodes provided will have a special sequence number used solely for your facility to allow for better patient and resident relocation management. Each wristband will contain the facility name, a barcode, and the barcode number. </w:t>
            </w:r>
          </w:p>
          <w:p w:rsidR="00E00787" w:rsidRDefault="00E00787" w:rsidP="00E00787">
            <w:r>
              <w:t>The number of wristbands you receive is based on the number of licensed beds your facility has, not on any current census.</w:t>
            </w:r>
          </w:p>
          <w:p w:rsidR="00E00787" w:rsidRDefault="00E00787" w:rsidP="00E00787">
            <w:r>
              <w:t>The barcodes on the wristband have a prefix that corresponds to the type of facility HO for hospital, NH for nursing home, ACF for adult care facility</w:t>
            </w:r>
          </w:p>
          <w:p w:rsidR="00E00787" w:rsidRDefault="00E00787" w:rsidP="00E00787">
            <w:r>
              <w:t xml:space="preserve">Facilities will also be receiving a small set of training bands. You will clearly know that they are for training, because they are marked for training in two places, and the barcode number ends in a D for demo. Training wristbands can only be used in the </w:t>
            </w:r>
            <w:r w:rsidR="00633171">
              <w:t>eFINDS</w:t>
            </w:r>
            <w:r>
              <w:t xml:space="preserve"> Demo application and the production bands are only</w:t>
            </w:r>
            <w:r w:rsidR="002C7DDA">
              <w:t xml:space="preserve"> recognized in the production e</w:t>
            </w:r>
            <w:r>
              <w:t>FINDS. The bands cannot be used in the wrong application by mistake.</w:t>
            </w:r>
          </w:p>
          <w:p w:rsidR="002C7DDA" w:rsidRDefault="002C7DDA" w:rsidP="00E00787">
            <w:r>
              <w:t>If you brought training wristbands with you today, that’s great and you can look forward to using them in the exercises, but the training bands are not required. And this is an important point to keep in mind, the barcodes and wristbands are not the same thing. You do not need a wristband to use a barcode. Of course it is much easier to process patients in eFINDS when they are wearing the wristbands, but it is not at all necessary to use the system.</w:t>
            </w:r>
          </w:p>
          <w:p w:rsidR="00E00787" w:rsidRDefault="00E00787" w:rsidP="00E00787">
            <w:r>
              <w:t xml:space="preserve">Each facility is also receiving one bar code scanner </w:t>
            </w:r>
            <w:r w:rsidR="002C7DDA">
              <w:t>programmed</w:t>
            </w:r>
            <w:r>
              <w:t xml:space="preserve"> to work with the </w:t>
            </w:r>
            <w:r w:rsidR="00633171">
              <w:t>eFINDS</w:t>
            </w:r>
            <w:r>
              <w:t xml:space="preserve"> application. The budget only provides for one scanner per facility, </w:t>
            </w:r>
            <w:r w:rsidR="002C7DDA">
              <w:t>and you are free to purchase more scanners on your own. The model guaranteed to work with eFINDS is the Honeywell XENON 1900</w:t>
            </w:r>
            <w:r>
              <w:t>.</w:t>
            </w:r>
            <w:r w:rsidR="002C7DDA">
              <w:t xml:space="preserve"> And that doesn’t mean any scanner you may already own will not work. You will have to plug it in and try it.</w:t>
            </w:r>
            <w:r>
              <w:t xml:space="preserve"> </w:t>
            </w:r>
          </w:p>
          <w:p w:rsidR="00E00787" w:rsidRDefault="002C7DDA" w:rsidP="00E00787">
            <w:r>
              <w:t>You will also get one copy of your paper log you can fall back to if you do not have power or Internet, and one of our exercises will go over how to create more copies.</w:t>
            </w:r>
          </w:p>
          <w:p w:rsidR="002C7DDA" w:rsidRDefault="002C7DDA" w:rsidP="00E00787">
            <w:r>
              <w:t>Page nine of your guide provides a worksheet you can use to verify you have all your materials accounted for. If you come up with anything missing, contact the HCS at hcsoutreach@health.state.ny.us.</w:t>
            </w:r>
          </w:p>
          <w:p w:rsidR="00E00787" w:rsidRDefault="00E00787" w:rsidP="002C7DDA">
            <w:r w:rsidRPr="00E00787">
              <w:rPr>
                <w:rStyle w:val="que"/>
              </w:rPr>
              <w:t>Transition:</w:t>
            </w:r>
            <w:r>
              <w:t xml:space="preserve"> </w:t>
            </w:r>
            <w:r w:rsidR="00B105B5">
              <w:t>Whew! Lot</w:t>
            </w:r>
            <w:r w:rsidR="002C7DDA">
              <w:t>s of info so far. Let’s take 10 minutes to regroup, and come back fresh, because up next we’re diving into eFINDS!</w:t>
            </w:r>
          </w:p>
        </w:tc>
      </w:tr>
    </w:tbl>
    <w:p w:rsidR="00E00787" w:rsidRDefault="00E00787">
      <w:pPr>
        <w:spacing w:after="0"/>
        <w:rPr>
          <w:rFonts w:ascii="Arial" w:hAnsi="Arial" w:cs="Arial"/>
          <w:b/>
          <w:bCs/>
          <w:i/>
          <w:iCs/>
          <w:sz w:val="28"/>
          <w:szCs w:val="28"/>
        </w:rPr>
      </w:pPr>
      <w:r>
        <w:br w:type="page"/>
      </w:r>
    </w:p>
    <w:p w:rsidR="00344F2D" w:rsidRDefault="00344F2D" w:rsidP="00344F2D">
      <w:pPr>
        <w:pStyle w:val="Heading2"/>
      </w:pPr>
      <w:bookmarkStart w:id="49" w:name="_Toc373321254"/>
      <w:r>
        <w:lastRenderedPageBreak/>
        <w:t>eFINDS Materials or What’s in the box?</w:t>
      </w:r>
      <w:bookmarkEnd w:id="49"/>
    </w:p>
    <w:p w:rsidR="00344F2D" w:rsidRDefault="00344F2D" w:rsidP="00642A54">
      <w:pPr>
        <w:pStyle w:val="QuestionDirections"/>
      </w:pPr>
      <w:bookmarkStart w:id="50" w:name="_Toc373321255"/>
      <w:r>
        <w:t>Verify your facility has received its scanner and make note of its color, serial no. and location at your facility.</w:t>
      </w:r>
      <w:bookmarkEnd w:id="50"/>
    </w:p>
    <w:p w:rsidR="00344F2D" w:rsidRDefault="00344F2D" w:rsidP="00642A54">
      <w:pPr>
        <w:pStyle w:val="roomtowrite"/>
        <w:tabs>
          <w:tab w:val="left" w:leader="underscore" w:pos="9000"/>
        </w:tabs>
      </w:pPr>
      <w:r>
        <w:t>We have received our scanner and it is whit</w:t>
      </w:r>
      <w:r w:rsidR="00642A54">
        <w:t xml:space="preserve">e / black. Its serial no. is: </w:t>
      </w:r>
      <w:r w:rsidR="00642A54">
        <w:tab/>
      </w:r>
    </w:p>
    <w:p w:rsidR="00344F2D" w:rsidRDefault="00642A54" w:rsidP="00642A54">
      <w:pPr>
        <w:pStyle w:val="roomtowrite"/>
        <w:tabs>
          <w:tab w:val="left" w:leader="underscore" w:pos="9000"/>
        </w:tabs>
      </w:pPr>
      <w:r>
        <w:t>And it is located</w:t>
      </w:r>
      <w:r>
        <w:tab/>
      </w:r>
      <w:r w:rsidR="00344F2D">
        <w:t>.</w:t>
      </w:r>
    </w:p>
    <w:p w:rsidR="00344F2D" w:rsidRDefault="00344F2D" w:rsidP="00642A54">
      <w:pPr>
        <w:pStyle w:val="QuestionDirections"/>
      </w:pPr>
      <w:bookmarkStart w:id="51" w:name="_Toc373321256"/>
      <w:r>
        <w:t>Verify that your facility has received wristbands. Note their beginning and ending barcode numbers, and describe their location within your facility.</w:t>
      </w:r>
      <w:bookmarkEnd w:id="51"/>
    </w:p>
    <w:p w:rsidR="00642A54" w:rsidRDefault="00344F2D" w:rsidP="00642A54">
      <w:pPr>
        <w:pStyle w:val="roomtowrite"/>
        <w:tabs>
          <w:tab w:val="left" w:pos="990"/>
          <w:tab w:val="left" w:leader="underscore" w:pos="9000"/>
        </w:tabs>
      </w:pPr>
      <w:r>
        <w:t>We have received our eFINDS wrist bands.</w:t>
      </w:r>
      <w:r w:rsidR="00642A54">
        <w:t xml:space="preserve"> Our barcode numbers begin at </w:t>
      </w:r>
      <w:r w:rsidR="00642A54">
        <w:tab/>
      </w:r>
    </w:p>
    <w:p w:rsidR="00344F2D" w:rsidRDefault="00642A54" w:rsidP="00642A54">
      <w:pPr>
        <w:pStyle w:val="roomtowrite"/>
        <w:tabs>
          <w:tab w:val="left" w:leader="underscore" w:pos="3240"/>
          <w:tab w:val="left" w:leader="underscore" w:pos="9000"/>
        </w:tabs>
      </w:pPr>
      <w:r>
        <w:t>and end at</w:t>
      </w:r>
      <w:r>
        <w:tab/>
        <w:t xml:space="preserve"> and are located </w:t>
      </w:r>
      <w:r>
        <w:tab/>
      </w:r>
      <w:r w:rsidR="00344F2D">
        <w:t>.</w:t>
      </w:r>
    </w:p>
    <w:p w:rsidR="00344F2D" w:rsidRDefault="00344F2D" w:rsidP="00642A54">
      <w:pPr>
        <w:pStyle w:val="roomtowrite"/>
        <w:tabs>
          <w:tab w:val="left" w:leader="underscore" w:pos="5490"/>
          <w:tab w:val="left" w:leader="underscore" w:pos="9000"/>
        </w:tabs>
      </w:pPr>
      <w:r>
        <w:t>Our training wristbands start with number</w:t>
      </w:r>
      <w:r w:rsidR="00833FCF">
        <w:t xml:space="preserve"> </w:t>
      </w:r>
      <w:r w:rsidR="00833FCF">
        <w:tab/>
        <w:t>and end at number</w:t>
      </w:r>
      <w:r w:rsidR="00833FCF">
        <w:tab/>
        <w:t>.</w:t>
      </w:r>
    </w:p>
    <w:p w:rsidR="00430450" w:rsidRDefault="00430450" w:rsidP="00EC6804">
      <w:pPr>
        <w:pStyle w:val="Heading2"/>
      </w:pPr>
      <w:r>
        <w:br w:type="page"/>
      </w:r>
    </w:p>
    <w:tbl>
      <w:tblPr>
        <w:tblStyle w:val="TableGrid"/>
        <w:tblW w:w="0" w:type="auto"/>
        <w:tblLook w:val="04A0" w:firstRow="1" w:lastRow="0" w:firstColumn="1" w:lastColumn="0" w:noHBand="0" w:noVBand="1"/>
      </w:tblPr>
      <w:tblGrid>
        <w:gridCol w:w="2538"/>
        <w:gridCol w:w="7038"/>
      </w:tblGrid>
      <w:tr w:rsidR="00EE7995" w:rsidTr="007E6D3B">
        <w:tc>
          <w:tcPr>
            <w:tcW w:w="9576" w:type="dxa"/>
            <w:gridSpan w:val="2"/>
          </w:tcPr>
          <w:p w:rsidR="00EE7995" w:rsidRDefault="00EE7995" w:rsidP="00EE7995">
            <w:pPr>
              <w:pStyle w:val="InstructorNotesTitle"/>
            </w:pPr>
            <w:r>
              <w:lastRenderedPageBreak/>
              <w:t>Instructor Notes</w:t>
            </w:r>
          </w:p>
        </w:tc>
      </w:tr>
      <w:tr w:rsidR="00EE7995" w:rsidTr="007E6D3B">
        <w:tc>
          <w:tcPr>
            <w:tcW w:w="2538" w:type="dxa"/>
          </w:tcPr>
          <w:p w:rsidR="00EE7995" w:rsidRDefault="00EE7995" w:rsidP="00EE7995">
            <w:pPr>
              <w:pStyle w:val="Slidetitle"/>
            </w:pPr>
            <w:r>
              <w:t>Set Up Patients</w:t>
            </w:r>
          </w:p>
          <w:p w:rsidR="00BF0C07" w:rsidRDefault="00BF0C07" w:rsidP="00BF0C07">
            <w:pPr>
              <w:pStyle w:val="SlideTiming"/>
            </w:pPr>
            <w:r>
              <w:t>5 minutes</w:t>
            </w:r>
          </w:p>
        </w:tc>
        <w:tc>
          <w:tcPr>
            <w:tcW w:w="7038" w:type="dxa"/>
          </w:tcPr>
          <w:p w:rsidR="00EE7995" w:rsidRDefault="00EE7995" w:rsidP="007E6D3B">
            <w:r>
              <w:t>Please turn to page nine of your participant guide so we can begin our practical demonstrations and exercises. I am going to take your through the typical tasks users are expected to perform in eFINDS. I’ll start by giving you a demonstration of how to complete the task and then you will have an opportunity to practice the task.</w:t>
            </w:r>
          </w:p>
          <w:p w:rsidR="00EE7995" w:rsidRDefault="00EE7995" w:rsidP="007E6D3B">
            <w:r>
              <w:t>At the back of your guide you will find some paper “patients” you can use to practice the tasks. Go ahead and separate the “patients” from your guide  and give them names and dates of birth if you wish – we’ll see in a moment that date of birth is not required.</w:t>
            </w:r>
          </w:p>
          <w:p w:rsidR="00EE7995" w:rsidRDefault="00EE7995" w:rsidP="007E6D3B">
            <w:r>
              <w:t>If you did not bring training wrist bands with your today, that’s OK. You can use your paper log.</w:t>
            </w:r>
          </w:p>
          <w:p w:rsidR="00EE7995" w:rsidRDefault="00EE7995" w:rsidP="007E6D3B">
            <w:r>
              <w:t>I’ll give everyone a few minutes to get set up and then we will move on with our first exercise.</w:t>
            </w:r>
          </w:p>
          <w:p w:rsidR="00EE7995" w:rsidRDefault="00EE7995" w:rsidP="00EE7995">
            <w:pPr>
              <w:pStyle w:val="Blocking"/>
            </w:pPr>
            <w:r>
              <w:t>While the students are setting up their patients, open and sign into the HCS.</w:t>
            </w:r>
          </w:p>
        </w:tc>
      </w:tr>
    </w:tbl>
    <w:p w:rsidR="00EC6804" w:rsidRDefault="00EC6804" w:rsidP="00EC6804">
      <w:pPr>
        <w:pStyle w:val="Heading2"/>
      </w:pPr>
      <w:bookmarkStart w:id="52" w:name="_Toc373321257"/>
      <w:r>
        <w:t xml:space="preserve">Chapter </w:t>
      </w:r>
      <w:r w:rsidR="0099312F">
        <w:t>3</w:t>
      </w:r>
      <w:r>
        <w:t xml:space="preserve">: Training </w:t>
      </w:r>
      <w:r w:rsidR="00633171">
        <w:t>Exercise</w:t>
      </w:r>
      <w:r w:rsidR="009A77B5">
        <w:t>s</w:t>
      </w:r>
      <w:bookmarkEnd w:id="52"/>
    </w:p>
    <w:p w:rsidR="00EE7995" w:rsidRPr="00EE7995" w:rsidRDefault="00EE7995" w:rsidP="00EE7995">
      <w:pPr>
        <w:spacing w:before="100" w:beforeAutospacing="1" w:after="100" w:afterAutospacing="1"/>
        <w:ind w:left="360"/>
        <w:rPr>
          <w:rFonts w:ascii="Times New Roman" w:hAnsi="Times New Roman"/>
          <w:sz w:val="24"/>
        </w:rPr>
      </w:pPr>
      <w:r w:rsidRPr="00EE7995">
        <w:rPr>
          <w:rFonts w:ascii="Times New Roman" w:hAnsi="Times New Roman"/>
          <w:sz w:val="24"/>
        </w:rPr>
        <w:t xml:space="preserve">Your facility plans to evacuate, wristbands have been received from NYSDOH. You will work with your assigned partner to complete these exercises. All participants will complete these exercises, switching </w:t>
      </w:r>
      <w:r w:rsidR="00B105B5" w:rsidRPr="00EE7995">
        <w:rPr>
          <w:rFonts w:ascii="Times New Roman" w:hAnsi="Times New Roman"/>
          <w:sz w:val="24"/>
        </w:rPr>
        <w:t>between</w:t>
      </w:r>
      <w:r w:rsidRPr="00EE7995">
        <w:rPr>
          <w:rFonts w:ascii="Times New Roman" w:hAnsi="Times New Roman"/>
          <w:sz w:val="24"/>
        </w:rPr>
        <w:t xml:space="preserve"> evacuating and receiving facility as necessary.</w:t>
      </w:r>
    </w:p>
    <w:p w:rsidR="00EE7995" w:rsidRPr="00B105B5" w:rsidRDefault="00EE7995" w:rsidP="00B105B5">
      <w:pPr>
        <w:pStyle w:val="ListParagraph"/>
        <w:numPr>
          <w:ilvl w:val="0"/>
          <w:numId w:val="42"/>
        </w:numPr>
      </w:pPr>
      <w:r w:rsidRPr="00B105B5">
        <w:t xml:space="preserve">Remove the paper “patient” from the back of this guide. </w:t>
      </w:r>
    </w:p>
    <w:p w:rsidR="00EE7995" w:rsidRPr="00B105B5" w:rsidRDefault="00EE7995" w:rsidP="00B105B5">
      <w:pPr>
        <w:pStyle w:val="ListParagraph"/>
        <w:numPr>
          <w:ilvl w:val="0"/>
          <w:numId w:val="42"/>
        </w:numPr>
      </w:pPr>
      <w:r w:rsidRPr="00B105B5">
        <w:t>Give your “patient” a name and date of birth.</w:t>
      </w:r>
    </w:p>
    <w:p w:rsidR="00EE7995" w:rsidRPr="00B105B5" w:rsidRDefault="00EE7995" w:rsidP="00B105B5">
      <w:pPr>
        <w:pStyle w:val="ListParagraph"/>
        <w:numPr>
          <w:ilvl w:val="0"/>
          <w:numId w:val="42"/>
        </w:numPr>
      </w:pPr>
      <w:r w:rsidRPr="00B105B5">
        <w:t>You may also decorate your patient to make it unique.</w:t>
      </w:r>
    </w:p>
    <w:p w:rsidR="00EE7995" w:rsidRDefault="00EE7995">
      <w:bookmarkStart w:id="53" w:name="_Toc144532219"/>
      <w:r>
        <w:rPr>
          <w:b/>
          <w:i/>
        </w:rPr>
        <w:br w:type="page"/>
      </w:r>
    </w:p>
    <w:tbl>
      <w:tblPr>
        <w:tblStyle w:val="TableGrid"/>
        <w:tblW w:w="0" w:type="auto"/>
        <w:tblLook w:val="04A0" w:firstRow="1" w:lastRow="0" w:firstColumn="1" w:lastColumn="0" w:noHBand="0" w:noVBand="1"/>
      </w:tblPr>
      <w:tblGrid>
        <w:gridCol w:w="2538"/>
        <w:gridCol w:w="7038"/>
      </w:tblGrid>
      <w:tr w:rsidR="00AC7AE4" w:rsidTr="00430450">
        <w:tc>
          <w:tcPr>
            <w:tcW w:w="9576" w:type="dxa"/>
            <w:gridSpan w:val="2"/>
          </w:tcPr>
          <w:p w:rsidR="00AC7AE4" w:rsidRDefault="00AC7AE4" w:rsidP="007A152C">
            <w:pPr>
              <w:pStyle w:val="InstructorNotesTitle"/>
            </w:pPr>
            <w:r>
              <w:lastRenderedPageBreak/>
              <w:t>Instructor Notes</w:t>
            </w:r>
          </w:p>
        </w:tc>
      </w:tr>
      <w:tr w:rsidR="00AC7AE4" w:rsidTr="00AC7AE4">
        <w:tc>
          <w:tcPr>
            <w:tcW w:w="2538" w:type="dxa"/>
          </w:tcPr>
          <w:p w:rsidR="007A152C" w:rsidRDefault="00EE7995" w:rsidP="007A152C">
            <w:pPr>
              <w:pStyle w:val="Slidetitle"/>
            </w:pPr>
            <w:r>
              <w:t>R</w:t>
            </w:r>
            <w:r w:rsidR="007A152C">
              <w:t xml:space="preserve">egister </w:t>
            </w:r>
            <w:r>
              <w:t>a single patient.</w:t>
            </w:r>
          </w:p>
          <w:p w:rsidR="00AC7AE4" w:rsidRDefault="00BF0C07" w:rsidP="007A152C">
            <w:pPr>
              <w:pStyle w:val="SlideTiming"/>
            </w:pPr>
            <w:r>
              <w:t>10</w:t>
            </w:r>
            <w:r w:rsidR="007A152C">
              <w:t xml:space="preserve"> minutes</w:t>
            </w:r>
          </w:p>
        </w:tc>
        <w:tc>
          <w:tcPr>
            <w:tcW w:w="7038" w:type="dxa"/>
          </w:tcPr>
          <w:p w:rsidR="00EE7995" w:rsidRDefault="00430450" w:rsidP="007A152C">
            <w:r w:rsidRPr="008E0DA4">
              <w:rPr>
                <w:rStyle w:val="que"/>
              </w:rPr>
              <w:t>Say:</w:t>
            </w:r>
            <w:r w:rsidRPr="007A152C">
              <w:t xml:space="preserve"> </w:t>
            </w:r>
            <w:r w:rsidR="00EE7995">
              <w:t xml:space="preserve">First, things first. As we are about to do training exercises it is important to make sure that we are in the eFINDS DEMO system, in fact, as we found out just a few minutes ago our training barcodes, the ones that end in D, willnot work in the regular eFINDS system. So we have to open DEMO. To open DEMO we go to the applications list, click e and then scroll down until we find eFINDS DEMO. There is no link to the DEMO system in the My Applications panel to prevent users from opening the wrong system in the event of a real emergency. </w:t>
            </w:r>
          </w:p>
          <w:p w:rsidR="00430450" w:rsidRPr="007A152C" w:rsidRDefault="008E0DA4" w:rsidP="007A152C">
            <w:r>
              <w:t xml:space="preserve">Our first </w:t>
            </w:r>
            <w:r w:rsidR="00633171">
              <w:t>exercise</w:t>
            </w:r>
            <w:r>
              <w:t xml:space="preserve"> is to register a single patient into eFINDS.  </w:t>
            </w:r>
            <w:r w:rsidR="00430450" w:rsidRPr="007A152C">
              <w:t xml:space="preserve">In this case, </w:t>
            </w:r>
            <w:r>
              <w:t>we will assume that we have sufficient lead time to place wristbands on the patients and scan them into eFINDS for registration. Again if you do not have wrist bands with your today, work from your paper log.</w:t>
            </w:r>
          </w:p>
          <w:p w:rsidR="00430450" w:rsidRPr="007A152C" w:rsidRDefault="00430450" w:rsidP="001357A6">
            <w:pPr>
              <w:pStyle w:val="ListParagraph"/>
              <w:numPr>
                <w:ilvl w:val="0"/>
                <w:numId w:val="6"/>
              </w:numPr>
            </w:pPr>
            <w:r w:rsidRPr="007A152C">
              <w:t>Select your current location form the dropdown list</w:t>
            </w:r>
          </w:p>
          <w:p w:rsidR="00430450" w:rsidRPr="007A152C" w:rsidRDefault="00430450" w:rsidP="001357A6">
            <w:pPr>
              <w:pStyle w:val="ListParagraph"/>
              <w:numPr>
                <w:ilvl w:val="0"/>
                <w:numId w:val="6"/>
              </w:numPr>
            </w:pPr>
            <w:r w:rsidRPr="007A152C">
              <w:t>Click Submit</w:t>
            </w:r>
          </w:p>
          <w:p w:rsidR="00430450" w:rsidRPr="007A152C" w:rsidRDefault="00430450" w:rsidP="001357A6">
            <w:pPr>
              <w:pStyle w:val="ListParagraph"/>
              <w:numPr>
                <w:ilvl w:val="0"/>
                <w:numId w:val="6"/>
              </w:numPr>
            </w:pPr>
            <w:r w:rsidRPr="007A152C">
              <w:t xml:space="preserve">Scan a </w:t>
            </w:r>
            <w:r w:rsidR="004004E8" w:rsidRPr="007A152C">
              <w:t>barcode OR click</w:t>
            </w:r>
            <w:r w:rsidRPr="007A152C">
              <w:t xml:space="preserve"> Register Patient/Resident &gt; With Scanner.</w:t>
            </w:r>
            <w:r w:rsidR="008E0DA4">
              <w:t xml:space="preserve"> Alternate you can type the barcode number into the field.</w:t>
            </w:r>
          </w:p>
          <w:p w:rsidR="00430450" w:rsidRPr="007A152C" w:rsidRDefault="00430450" w:rsidP="001357A6">
            <w:pPr>
              <w:pStyle w:val="ListParagraph"/>
              <w:numPr>
                <w:ilvl w:val="0"/>
                <w:numId w:val="6"/>
              </w:numPr>
            </w:pPr>
            <w:r w:rsidRPr="007A152C">
              <w:t>Confirm message: Barcode is located. You can register a new Patient/Resident with it.</w:t>
            </w:r>
          </w:p>
          <w:p w:rsidR="00430450" w:rsidRPr="007A152C" w:rsidRDefault="008E0DA4" w:rsidP="001357A6">
            <w:pPr>
              <w:pStyle w:val="ListParagraph"/>
              <w:numPr>
                <w:ilvl w:val="0"/>
                <w:numId w:val="6"/>
              </w:numPr>
            </w:pPr>
            <w:r>
              <w:t>E</w:t>
            </w:r>
            <w:r w:rsidR="00430450" w:rsidRPr="007A152C">
              <w:t>nter first name, last name, date of birth (mm/dd/yyyy), gender, etc.</w:t>
            </w:r>
          </w:p>
          <w:p w:rsidR="00430450" w:rsidRPr="007A152C" w:rsidRDefault="008E0DA4" w:rsidP="001357A6">
            <w:pPr>
              <w:pStyle w:val="ListParagraph"/>
              <w:numPr>
                <w:ilvl w:val="0"/>
                <w:numId w:val="6"/>
              </w:numPr>
            </w:pPr>
            <w:r>
              <w:t>Verify the Evacuation Operation.</w:t>
            </w:r>
          </w:p>
          <w:p w:rsidR="00430450" w:rsidRPr="007A152C" w:rsidRDefault="00430450" w:rsidP="001357A6">
            <w:pPr>
              <w:pStyle w:val="ListParagraph"/>
              <w:numPr>
                <w:ilvl w:val="0"/>
                <w:numId w:val="6"/>
              </w:numPr>
            </w:pPr>
            <w:r w:rsidRPr="007A152C">
              <w:t>Verify the patient/resident current location is correct.</w:t>
            </w:r>
          </w:p>
          <w:p w:rsidR="00430450" w:rsidRPr="007A152C" w:rsidRDefault="00430450" w:rsidP="001357A6">
            <w:pPr>
              <w:pStyle w:val="ListParagraph"/>
              <w:numPr>
                <w:ilvl w:val="0"/>
                <w:numId w:val="6"/>
              </w:numPr>
            </w:pPr>
            <w:r w:rsidRPr="007A152C">
              <w:t>Select the Intended Destination Organization type, if necessary.</w:t>
            </w:r>
          </w:p>
          <w:p w:rsidR="00430450" w:rsidRPr="007A152C" w:rsidRDefault="00430450" w:rsidP="001357A6">
            <w:pPr>
              <w:pStyle w:val="ListParagraph"/>
              <w:numPr>
                <w:ilvl w:val="0"/>
                <w:numId w:val="6"/>
              </w:numPr>
            </w:pPr>
            <w:r w:rsidRPr="007A152C">
              <w:t xml:space="preserve">Select the Intended </w:t>
            </w:r>
            <w:r w:rsidR="008E0DA4" w:rsidRPr="007A152C">
              <w:t>Destination</w:t>
            </w:r>
            <w:r w:rsidR="008E0DA4">
              <w:t>; this is your partner’s organization</w:t>
            </w:r>
            <w:r w:rsidRPr="007A152C">
              <w:t>.</w:t>
            </w:r>
          </w:p>
          <w:p w:rsidR="00430450" w:rsidRPr="007A152C" w:rsidRDefault="00430450" w:rsidP="001357A6">
            <w:pPr>
              <w:pStyle w:val="ListParagraph"/>
              <w:numPr>
                <w:ilvl w:val="0"/>
                <w:numId w:val="6"/>
              </w:numPr>
            </w:pPr>
            <w:r w:rsidRPr="007A152C">
              <w:t>Enter the Bulk Group; such as bus no. or transportation description.</w:t>
            </w:r>
          </w:p>
          <w:p w:rsidR="00430450" w:rsidRPr="007A152C" w:rsidRDefault="00430450" w:rsidP="001357A6">
            <w:pPr>
              <w:pStyle w:val="ListParagraph"/>
              <w:numPr>
                <w:ilvl w:val="0"/>
                <w:numId w:val="6"/>
              </w:numPr>
            </w:pPr>
            <w:r w:rsidRPr="007A152C">
              <w:t>Click Register. If the required fields are not complete, you will receive an error message. Click Override to bypass the error.</w:t>
            </w:r>
          </w:p>
          <w:p w:rsidR="00430450" w:rsidRPr="007A152C" w:rsidRDefault="00430450" w:rsidP="001357A6">
            <w:pPr>
              <w:pStyle w:val="ListParagraph"/>
              <w:numPr>
                <w:ilvl w:val="0"/>
                <w:numId w:val="6"/>
              </w:numPr>
            </w:pPr>
            <w:r w:rsidRPr="007A152C">
              <w:t>Confirm message: Patient/Resident info is updated.</w:t>
            </w:r>
          </w:p>
          <w:p w:rsidR="00430450" w:rsidRPr="007A152C" w:rsidRDefault="00430450" w:rsidP="007A152C">
            <w:r w:rsidRPr="007A152C">
              <w:t>Repeat Steps 5-14 for each person being evacuated.</w:t>
            </w:r>
          </w:p>
          <w:p w:rsidR="00AC7AE4" w:rsidRDefault="00430450" w:rsidP="007A152C">
            <w:r w:rsidRPr="007A152C">
              <w:t>It is as simple as that</w:t>
            </w:r>
            <w:r w:rsidR="007A152C">
              <w:t xml:space="preserve">. </w:t>
            </w:r>
            <w:r w:rsidRPr="007A152C">
              <w:t>Evacuating facilities may not have time to complete the registration process, so multiple time saving options are available</w:t>
            </w:r>
          </w:p>
        </w:tc>
      </w:tr>
    </w:tbl>
    <w:p w:rsidR="00AC7AE4" w:rsidRPr="00AC7AE4" w:rsidRDefault="00AC7AE4" w:rsidP="00AC7AE4"/>
    <w:p w:rsidR="00430450" w:rsidRDefault="00430450" w:rsidP="005648CF">
      <w:pPr>
        <w:pStyle w:val="Heading3"/>
      </w:pPr>
      <w:r>
        <w:br w:type="page"/>
      </w:r>
    </w:p>
    <w:p w:rsidR="005648CF" w:rsidRDefault="005823B2" w:rsidP="005648CF">
      <w:pPr>
        <w:pStyle w:val="Heading3"/>
      </w:pPr>
      <w:bookmarkStart w:id="54" w:name="_Toc373321258"/>
      <w:r>
        <w:lastRenderedPageBreak/>
        <w:t xml:space="preserve">Training </w:t>
      </w:r>
      <w:r w:rsidR="00633171">
        <w:t>exercise</w:t>
      </w:r>
      <w:r>
        <w:t xml:space="preserve"> 1</w:t>
      </w:r>
      <w:bookmarkEnd w:id="54"/>
    </w:p>
    <w:p w:rsidR="008E0DA4" w:rsidRDefault="008E0DA4" w:rsidP="008E0DA4">
      <w:pPr>
        <w:spacing w:before="100" w:beforeAutospacing="1" w:after="100" w:afterAutospacing="1"/>
      </w:pPr>
      <w:bookmarkStart w:id="55" w:name="_Toc306196369"/>
      <w:r>
        <w:t>Demonstrates an evacuating facility would register patient/resident with barcoded wristband:</w:t>
      </w:r>
    </w:p>
    <w:p w:rsidR="008E0DA4" w:rsidRDefault="008E0DA4" w:rsidP="008E0DA4">
      <w:pPr>
        <w:pStyle w:val="Heading4"/>
      </w:pPr>
      <w:r>
        <w:t>Notes:</w:t>
      </w:r>
    </w:p>
    <w:p w:rsidR="008E0DA4" w:rsidRDefault="008E0DA4" w:rsidP="008E0DA4">
      <w:pPr>
        <w:tabs>
          <w:tab w:val="left" w:pos="180"/>
          <w:tab w:val="left" w:leader="underscore" w:pos="8640"/>
        </w:tabs>
        <w:spacing w:before="100" w:beforeAutospacing="1" w:after="100" w:afterAutospacing="1"/>
      </w:pPr>
      <w:r>
        <w:tab/>
      </w:r>
      <w:r>
        <w:tab/>
      </w:r>
    </w:p>
    <w:p w:rsidR="008E0DA4" w:rsidRDefault="008E0DA4" w:rsidP="008E0DA4">
      <w:pPr>
        <w:tabs>
          <w:tab w:val="left" w:pos="180"/>
          <w:tab w:val="left" w:leader="underscore" w:pos="8640"/>
        </w:tabs>
        <w:spacing w:before="100" w:beforeAutospacing="1" w:after="100" w:afterAutospacing="1"/>
      </w:pPr>
      <w:r>
        <w:tab/>
      </w:r>
      <w:r>
        <w:tab/>
      </w:r>
    </w:p>
    <w:p w:rsidR="008E0DA4" w:rsidRDefault="008E0DA4" w:rsidP="008E0DA4">
      <w:pPr>
        <w:tabs>
          <w:tab w:val="left" w:pos="180"/>
          <w:tab w:val="left" w:leader="underscore" w:pos="8640"/>
        </w:tabs>
        <w:spacing w:before="100" w:beforeAutospacing="1" w:after="100" w:afterAutospacing="1"/>
      </w:pPr>
      <w:r>
        <w:tab/>
      </w:r>
      <w:r>
        <w:tab/>
      </w:r>
    </w:p>
    <w:p w:rsidR="008E0DA4" w:rsidRDefault="008E0DA4" w:rsidP="008E0DA4">
      <w:pPr>
        <w:tabs>
          <w:tab w:val="left" w:pos="180"/>
          <w:tab w:val="left" w:leader="underscore" w:pos="8640"/>
        </w:tabs>
        <w:spacing w:before="100" w:beforeAutospacing="1" w:after="100" w:afterAutospacing="1"/>
      </w:pPr>
      <w:r>
        <w:tab/>
      </w:r>
      <w:r>
        <w:tab/>
      </w:r>
    </w:p>
    <w:p w:rsidR="008E0DA4" w:rsidRDefault="008E0DA4" w:rsidP="008E0DA4">
      <w:pPr>
        <w:tabs>
          <w:tab w:val="left" w:pos="180"/>
          <w:tab w:val="left" w:leader="underscore" w:pos="8640"/>
        </w:tabs>
        <w:spacing w:before="100" w:beforeAutospacing="1" w:after="100" w:afterAutospacing="1"/>
      </w:pPr>
      <w:r>
        <w:tab/>
      </w:r>
    </w:p>
    <w:p w:rsidR="008E0DA4" w:rsidRDefault="008E0DA4" w:rsidP="008E0DA4">
      <w:pPr>
        <w:pStyle w:val="Heading4"/>
      </w:pPr>
      <w:r>
        <w:t>Hands-On Practice</w:t>
      </w:r>
    </w:p>
    <w:p w:rsidR="008E0DA4" w:rsidRDefault="008E0DA4" w:rsidP="008E0DA4">
      <w:pPr>
        <w:pStyle w:val="ListParagraph"/>
        <w:tabs>
          <w:tab w:val="left" w:pos="180"/>
          <w:tab w:val="left" w:leader="underscore" w:pos="8640"/>
        </w:tabs>
        <w:ind w:left="1080" w:hanging="360"/>
      </w:pPr>
      <w:r>
        <w:rPr>
          <w:rFonts w:eastAsia="Garamond" w:cs="Garamond"/>
        </w:rPr>
        <w:t>1.</w:t>
      </w:r>
      <w:r>
        <w:rPr>
          <w:rFonts w:eastAsia="Garamond"/>
          <w:sz w:val="14"/>
          <w:szCs w:val="14"/>
        </w:rPr>
        <w:t xml:space="preserve">       </w:t>
      </w:r>
      <w:r>
        <w:t>Open eFINDS Demo</w:t>
      </w:r>
    </w:p>
    <w:p w:rsidR="008E0DA4" w:rsidRDefault="008E0DA4" w:rsidP="008E0DA4">
      <w:pPr>
        <w:pStyle w:val="ListParagraph"/>
        <w:tabs>
          <w:tab w:val="left" w:pos="180"/>
          <w:tab w:val="left" w:leader="underscore" w:pos="8640"/>
        </w:tabs>
        <w:ind w:left="1080" w:hanging="360"/>
      </w:pPr>
      <w:r>
        <w:rPr>
          <w:rFonts w:eastAsia="Garamond" w:cs="Garamond"/>
        </w:rPr>
        <w:t>2.</w:t>
      </w:r>
      <w:r>
        <w:rPr>
          <w:rFonts w:eastAsia="Garamond"/>
          <w:sz w:val="14"/>
          <w:szCs w:val="14"/>
        </w:rPr>
        <w:t xml:space="preserve">       </w:t>
      </w:r>
      <w:r>
        <w:t>Log into the HCS</w:t>
      </w:r>
    </w:p>
    <w:p w:rsidR="008E0DA4" w:rsidRDefault="008E0DA4" w:rsidP="008E0DA4">
      <w:pPr>
        <w:pStyle w:val="ListParagraph"/>
        <w:tabs>
          <w:tab w:val="left" w:pos="180"/>
          <w:tab w:val="left" w:leader="underscore" w:pos="8640"/>
        </w:tabs>
        <w:ind w:left="1080" w:hanging="360"/>
      </w:pPr>
      <w:r>
        <w:rPr>
          <w:rFonts w:eastAsia="Garamond" w:cs="Garamond"/>
        </w:rPr>
        <w:t>3.</w:t>
      </w:r>
      <w:r>
        <w:rPr>
          <w:rFonts w:eastAsia="Garamond"/>
          <w:sz w:val="14"/>
          <w:szCs w:val="14"/>
        </w:rPr>
        <w:t xml:space="preserve">       </w:t>
      </w:r>
      <w:r>
        <w:t>Click Applications</w:t>
      </w:r>
    </w:p>
    <w:p w:rsidR="008E0DA4" w:rsidRDefault="008E0DA4" w:rsidP="008E0DA4">
      <w:pPr>
        <w:pStyle w:val="ListParagraph"/>
        <w:tabs>
          <w:tab w:val="left" w:pos="180"/>
          <w:tab w:val="left" w:leader="underscore" w:pos="8640"/>
        </w:tabs>
        <w:ind w:left="1080" w:hanging="360"/>
      </w:pPr>
      <w:r>
        <w:rPr>
          <w:rFonts w:eastAsia="Garamond" w:cs="Garamond"/>
        </w:rPr>
        <w:t>4.</w:t>
      </w:r>
      <w:r>
        <w:rPr>
          <w:rFonts w:eastAsia="Garamond"/>
          <w:sz w:val="14"/>
          <w:szCs w:val="14"/>
        </w:rPr>
        <w:t xml:space="preserve">       </w:t>
      </w:r>
      <w:r>
        <w:t>Click E</w:t>
      </w:r>
    </w:p>
    <w:p w:rsidR="008E0DA4" w:rsidRDefault="008E0DA4" w:rsidP="008E0DA4">
      <w:pPr>
        <w:tabs>
          <w:tab w:val="left" w:pos="180"/>
          <w:tab w:val="left" w:leader="underscore" w:pos="8640"/>
        </w:tabs>
        <w:spacing w:before="100" w:beforeAutospacing="1" w:after="100" w:afterAutospacing="1"/>
      </w:pPr>
      <w:r>
        <w:t>Scroll down to find and click Evacuation of Facilities in Disaster System Demo – At the time of writing this was the last item in the list of applications starting with ‘E’.</w:t>
      </w:r>
    </w:p>
    <w:p w:rsidR="008E0DA4" w:rsidRDefault="008E0DA4" w:rsidP="008E0DA4">
      <w:pPr>
        <w:pStyle w:val="Heading4"/>
      </w:pPr>
      <w:r>
        <w:t>Register a Single patient or resident</w:t>
      </w:r>
    </w:p>
    <w:p w:rsidR="008E0DA4" w:rsidRDefault="008E0DA4" w:rsidP="008E0DA4">
      <w:pPr>
        <w:pStyle w:val="ListParagraph"/>
        <w:ind w:left="1080" w:hanging="360"/>
      </w:pPr>
      <w:r>
        <w:rPr>
          <w:rFonts w:eastAsia="Garamond" w:cs="Garamond"/>
        </w:rPr>
        <w:t>1.</w:t>
      </w:r>
      <w:r>
        <w:rPr>
          <w:rFonts w:eastAsia="Garamond"/>
          <w:sz w:val="14"/>
          <w:szCs w:val="14"/>
        </w:rPr>
        <w:t xml:space="preserve">       </w:t>
      </w:r>
      <w:r>
        <w:t>Select your current location form the dropdown list</w:t>
      </w:r>
    </w:p>
    <w:p w:rsidR="008E0DA4" w:rsidRDefault="008E0DA4" w:rsidP="008E0DA4">
      <w:pPr>
        <w:pStyle w:val="ListParagraph"/>
        <w:ind w:left="1080" w:hanging="360"/>
      </w:pPr>
      <w:r>
        <w:rPr>
          <w:rFonts w:eastAsia="Garamond" w:cs="Garamond"/>
        </w:rPr>
        <w:t>2.</w:t>
      </w:r>
      <w:r>
        <w:rPr>
          <w:rFonts w:eastAsia="Garamond"/>
          <w:sz w:val="14"/>
          <w:szCs w:val="14"/>
        </w:rPr>
        <w:t xml:space="preserve">       </w:t>
      </w:r>
      <w:r>
        <w:t>Click Submit</w:t>
      </w:r>
    </w:p>
    <w:p w:rsidR="008E0DA4" w:rsidRDefault="008E0DA4" w:rsidP="008E0DA4">
      <w:pPr>
        <w:pStyle w:val="ListParagraph"/>
        <w:ind w:left="1080" w:hanging="360"/>
      </w:pPr>
      <w:r>
        <w:rPr>
          <w:rFonts w:eastAsia="Garamond" w:cs="Garamond"/>
        </w:rPr>
        <w:t>3.</w:t>
      </w:r>
      <w:r>
        <w:rPr>
          <w:rFonts w:eastAsia="Garamond"/>
          <w:sz w:val="14"/>
          <w:szCs w:val="14"/>
        </w:rPr>
        <w:t xml:space="preserve">       </w:t>
      </w:r>
      <w:r>
        <w:t>Scan a barcode OR click Register Patient/Resident &gt; With Scanner. Alternate you can type the barcode number into the field.</w:t>
      </w:r>
    </w:p>
    <w:p w:rsidR="008E0DA4" w:rsidRDefault="008E0DA4" w:rsidP="008E0DA4">
      <w:pPr>
        <w:pStyle w:val="ListParagraph"/>
        <w:ind w:left="1080" w:hanging="360"/>
      </w:pPr>
      <w:r>
        <w:rPr>
          <w:rFonts w:eastAsia="Garamond" w:cs="Garamond"/>
        </w:rPr>
        <w:t>4.</w:t>
      </w:r>
      <w:r>
        <w:rPr>
          <w:rFonts w:eastAsia="Garamond"/>
          <w:sz w:val="14"/>
          <w:szCs w:val="14"/>
        </w:rPr>
        <w:t xml:space="preserve">       </w:t>
      </w:r>
      <w:r>
        <w:t>Confirm message: Barcode is located. You can register a new Patient/Resident with it.</w:t>
      </w:r>
    </w:p>
    <w:p w:rsidR="008E0DA4" w:rsidRDefault="008E0DA4" w:rsidP="008E0DA4">
      <w:pPr>
        <w:pStyle w:val="ListParagraph"/>
        <w:ind w:left="1080" w:hanging="360"/>
      </w:pPr>
      <w:r>
        <w:rPr>
          <w:rFonts w:eastAsia="Garamond" w:cs="Garamond"/>
        </w:rPr>
        <w:t>5.</w:t>
      </w:r>
      <w:r>
        <w:rPr>
          <w:rFonts w:eastAsia="Garamond"/>
          <w:sz w:val="14"/>
          <w:szCs w:val="14"/>
        </w:rPr>
        <w:t xml:space="preserve">       </w:t>
      </w:r>
      <w:r>
        <w:t>Enter first name, last name, date of birth (mm/dd/yyyy), gender, etc.</w:t>
      </w:r>
    </w:p>
    <w:p w:rsidR="008E0DA4" w:rsidRDefault="008E0DA4" w:rsidP="008E0DA4">
      <w:pPr>
        <w:pStyle w:val="ListParagraph"/>
        <w:ind w:left="1080" w:hanging="360"/>
      </w:pPr>
      <w:r>
        <w:rPr>
          <w:rFonts w:eastAsia="Garamond" w:cs="Garamond"/>
        </w:rPr>
        <w:t>6.</w:t>
      </w:r>
      <w:r>
        <w:rPr>
          <w:rFonts w:eastAsia="Garamond"/>
          <w:sz w:val="14"/>
          <w:szCs w:val="14"/>
        </w:rPr>
        <w:t xml:space="preserve">       </w:t>
      </w:r>
      <w:r>
        <w:t>Verify the Evacuation Operation.</w:t>
      </w:r>
    </w:p>
    <w:p w:rsidR="008E0DA4" w:rsidRDefault="008E0DA4" w:rsidP="008E0DA4">
      <w:pPr>
        <w:pStyle w:val="ListParagraph"/>
        <w:ind w:left="1080" w:hanging="360"/>
      </w:pPr>
      <w:r>
        <w:rPr>
          <w:rFonts w:eastAsia="Garamond" w:cs="Garamond"/>
        </w:rPr>
        <w:t>7.</w:t>
      </w:r>
      <w:r>
        <w:rPr>
          <w:rFonts w:eastAsia="Garamond"/>
          <w:sz w:val="14"/>
          <w:szCs w:val="14"/>
        </w:rPr>
        <w:t xml:space="preserve">       </w:t>
      </w:r>
      <w:r>
        <w:t>Verify the patient/resident current location is correct.</w:t>
      </w:r>
    </w:p>
    <w:p w:rsidR="008E0DA4" w:rsidRDefault="008E0DA4" w:rsidP="008E0DA4">
      <w:pPr>
        <w:pStyle w:val="ListParagraph"/>
        <w:ind w:left="1080" w:hanging="360"/>
      </w:pPr>
      <w:r>
        <w:rPr>
          <w:rFonts w:eastAsia="Garamond" w:cs="Garamond"/>
        </w:rPr>
        <w:t>8.</w:t>
      </w:r>
      <w:r>
        <w:rPr>
          <w:rFonts w:eastAsia="Garamond"/>
          <w:sz w:val="14"/>
          <w:szCs w:val="14"/>
        </w:rPr>
        <w:t xml:space="preserve">       </w:t>
      </w:r>
      <w:r>
        <w:t>Select the Intended Destination Organization type, if necessary.</w:t>
      </w:r>
    </w:p>
    <w:p w:rsidR="008E0DA4" w:rsidRDefault="008E0DA4" w:rsidP="008E0DA4">
      <w:pPr>
        <w:pStyle w:val="ListParagraph"/>
        <w:ind w:left="1080" w:hanging="360"/>
      </w:pPr>
      <w:r>
        <w:rPr>
          <w:rFonts w:eastAsia="Garamond" w:cs="Garamond"/>
        </w:rPr>
        <w:t>9.</w:t>
      </w:r>
      <w:r>
        <w:rPr>
          <w:rFonts w:eastAsia="Garamond"/>
          <w:sz w:val="14"/>
          <w:szCs w:val="14"/>
        </w:rPr>
        <w:t xml:space="preserve">       </w:t>
      </w:r>
      <w:r>
        <w:t>Select the Intended Destination; this is your partner’s organization.</w:t>
      </w:r>
    </w:p>
    <w:p w:rsidR="008E0DA4" w:rsidRDefault="008E0DA4" w:rsidP="008E0DA4">
      <w:pPr>
        <w:pStyle w:val="ListParagraph"/>
        <w:ind w:left="1080" w:hanging="360"/>
      </w:pPr>
      <w:r>
        <w:rPr>
          <w:rFonts w:eastAsia="Garamond" w:cs="Garamond"/>
        </w:rPr>
        <w:t>10.</w:t>
      </w:r>
      <w:r>
        <w:rPr>
          <w:rFonts w:eastAsia="Garamond"/>
          <w:sz w:val="14"/>
          <w:szCs w:val="14"/>
        </w:rPr>
        <w:t xml:space="preserve">    </w:t>
      </w:r>
      <w:r>
        <w:t>Enter the Bulk Group; such as bus no. or transportation description.</w:t>
      </w:r>
    </w:p>
    <w:p w:rsidR="008E0DA4" w:rsidRDefault="008E0DA4" w:rsidP="008E0DA4">
      <w:pPr>
        <w:pStyle w:val="ListParagraph"/>
        <w:ind w:left="1080" w:hanging="360"/>
      </w:pPr>
      <w:r>
        <w:rPr>
          <w:rFonts w:eastAsia="Garamond" w:cs="Garamond"/>
        </w:rPr>
        <w:t>11.</w:t>
      </w:r>
      <w:r>
        <w:rPr>
          <w:rFonts w:eastAsia="Garamond"/>
          <w:sz w:val="14"/>
          <w:szCs w:val="14"/>
        </w:rPr>
        <w:t xml:space="preserve">    </w:t>
      </w:r>
      <w:r>
        <w:t>Click Register. If the required fields are not complete, you will receive an error message. Click Override to bypass the error.</w:t>
      </w:r>
    </w:p>
    <w:p w:rsidR="008E0DA4" w:rsidRDefault="008E0DA4" w:rsidP="008E0DA4">
      <w:pPr>
        <w:pStyle w:val="ListParagraph"/>
        <w:ind w:left="1080" w:hanging="360"/>
      </w:pPr>
      <w:r>
        <w:rPr>
          <w:rFonts w:eastAsia="Garamond" w:cs="Garamond"/>
        </w:rPr>
        <w:t>12.</w:t>
      </w:r>
      <w:r>
        <w:rPr>
          <w:rFonts w:eastAsia="Garamond"/>
          <w:sz w:val="14"/>
          <w:szCs w:val="14"/>
        </w:rPr>
        <w:t xml:space="preserve">    </w:t>
      </w:r>
      <w:r>
        <w:t>Confirm message: Patient/Resident info is updated.</w:t>
      </w:r>
    </w:p>
    <w:p w:rsidR="00813C03" w:rsidRPr="00F466D6" w:rsidRDefault="00813C03" w:rsidP="00A3601B">
      <w:pPr>
        <w:pStyle w:val="CollapseSpaceafter"/>
      </w:pPr>
      <w:r>
        <w:br w:type="page"/>
      </w:r>
    </w:p>
    <w:tbl>
      <w:tblPr>
        <w:tblStyle w:val="TableGrid"/>
        <w:tblW w:w="0" w:type="auto"/>
        <w:tblLook w:val="04A0" w:firstRow="1" w:lastRow="0" w:firstColumn="1" w:lastColumn="0" w:noHBand="0" w:noVBand="1"/>
      </w:tblPr>
      <w:tblGrid>
        <w:gridCol w:w="2538"/>
        <w:gridCol w:w="7038"/>
      </w:tblGrid>
      <w:tr w:rsidR="00AC7AE4" w:rsidTr="00430450">
        <w:tc>
          <w:tcPr>
            <w:tcW w:w="9576" w:type="dxa"/>
            <w:gridSpan w:val="2"/>
          </w:tcPr>
          <w:p w:rsidR="00AC7AE4" w:rsidRDefault="00AC7AE4" w:rsidP="004004E8">
            <w:pPr>
              <w:pStyle w:val="InstructorNotesTitle"/>
            </w:pPr>
            <w:r>
              <w:lastRenderedPageBreak/>
              <w:t>Instructor Notes</w:t>
            </w:r>
          </w:p>
        </w:tc>
      </w:tr>
      <w:tr w:rsidR="00AC7AE4" w:rsidTr="00430450">
        <w:tc>
          <w:tcPr>
            <w:tcW w:w="2538" w:type="dxa"/>
          </w:tcPr>
          <w:p w:rsidR="00AC7AE4" w:rsidRDefault="007A152C" w:rsidP="004004E8">
            <w:pPr>
              <w:pStyle w:val="Slidetitle"/>
            </w:pPr>
            <w:r w:rsidRPr="007A152C">
              <w:t>Receiver updates with band</w:t>
            </w:r>
          </w:p>
          <w:p w:rsidR="00BF0C07" w:rsidRDefault="00BF0C07" w:rsidP="00BF0C07">
            <w:pPr>
              <w:pStyle w:val="SlideTiming"/>
            </w:pPr>
            <w:r>
              <w:t>10 minutes</w:t>
            </w:r>
          </w:p>
        </w:tc>
        <w:tc>
          <w:tcPr>
            <w:tcW w:w="7038" w:type="dxa"/>
          </w:tcPr>
          <w:p w:rsidR="007A152C" w:rsidRPr="004004E8" w:rsidRDefault="007A152C" w:rsidP="004004E8">
            <w:r w:rsidRPr="004004E8">
              <w:rPr>
                <w:rStyle w:val="que"/>
              </w:rPr>
              <w:t>Say:</w:t>
            </w:r>
            <w:r w:rsidRPr="004004E8">
              <w:t xml:space="preserve"> Now we are the receiving facility. A </w:t>
            </w:r>
            <w:r w:rsidR="00A56479">
              <w:t>patient</w:t>
            </w:r>
            <w:r w:rsidRPr="004004E8">
              <w:t xml:space="preserve"> has just arrived from an evacuating facility. All patients/residents have barcoded wristbands, and need to be checked in.</w:t>
            </w:r>
            <w:r w:rsidR="00A56479">
              <w:t xml:space="preserve"> remember if you have the scanner you can use it – it will be faster, but you can always type the numbers in as well.</w:t>
            </w:r>
          </w:p>
          <w:p w:rsidR="007A152C" w:rsidRPr="004004E8" w:rsidRDefault="007A152C" w:rsidP="001357A6">
            <w:pPr>
              <w:pStyle w:val="ListParagraph"/>
              <w:numPr>
                <w:ilvl w:val="0"/>
                <w:numId w:val="7"/>
              </w:numPr>
            </w:pPr>
            <w:r w:rsidRPr="004004E8">
              <w:t xml:space="preserve">Click Update Patient/Resident &gt; With Scanner </w:t>
            </w:r>
          </w:p>
          <w:p w:rsidR="007A152C" w:rsidRPr="004004E8" w:rsidRDefault="007A152C" w:rsidP="001357A6">
            <w:pPr>
              <w:pStyle w:val="ListParagraph"/>
              <w:numPr>
                <w:ilvl w:val="0"/>
                <w:numId w:val="7"/>
              </w:numPr>
            </w:pPr>
            <w:r w:rsidRPr="004004E8">
              <w:t>Scan a barcode and click Submit, if necessary.</w:t>
            </w:r>
          </w:p>
          <w:p w:rsidR="007A152C" w:rsidRPr="004004E8" w:rsidRDefault="007A152C" w:rsidP="001357A6">
            <w:pPr>
              <w:pStyle w:val="ListParagraph"/>
              <w:numPr>
                <w:ilvl w:val="0"/>
                <w:numId w:val="7"/>
              </w:numPr>
            </w:pPr>
            <w:r w:rsidRPr="004004E8">
              <w:t>Enter or confirm information, including Evacuation Operation and the current patient/resident location.</w:t>
            </w:r>
          </w:p>
          <w:p w:rsidR="007A152C" w:rsidRPr="004004E8" w:rsidRDefault="007A152C" w:rsidP="001357A6">
            <w:pPr>
              <w:pStyle w:val="ListParagraph"/>
              <w:numPr>
                <w:ilvl w:val="0"/>
                <w:numId w:val="7"/>
              </w:numPr>
            </w:pPr>
            <w:r w:rsidRPr="004004E8">
              <w:t>Click Update, or Override.</w:t>
            </w:r>
          </w:p>
          <w:p w:rsidR="00AC7AE4" w:rsidRDefault="007A152C" w:rsidP="001357A6">
            <w:pPr>
              <w:pStyle w:val="ListParagraph"/>
              <w:numPr>
                <w:ilvl w:val="0"/>
                <w:numId w:val="7"/>
              </w:numPr>
            </w:pPr>
            <w:r w:rsidRPr="004004E8">
              <w:t>Confirm message: Patient/Resident info is updated.</w:t>
            </w:r>
          </w:p>
          <w:p w:rsidR="00A56479" w:rsidRDefault="00A56479" w:rsidP="00A56479">
            <w:r>
              <w:t>And that’s it/ Receiving a patient in eFINDS is nothing more than updating the current location to your facility.</w:t>
            </w:r>
          </w:p>
          <w:p w:rsidR="00A56479" w:rsidRDefault="00A56479" w:rsidP="00A56479">
            <w:r>
              <w:t>As a quick side note, if you are using the mobile app version of eFINDS, you are limited to dealing with patients or residents one at a time as we just did.</w:t>
            </w:r>
          </w:p>
        </w:tc>
      </w:tr>
    </w:tbl>
    <w:p w:rsidR="003B7708" w:rsidRDefault="003B7708" w:rsidP="003B7708">
      <w:pPr>
        <w:pStyle w:val="Heading3"/>
      </w:pPr>
      <w:bookmarkStart w:id="56" w:name="_Toc373321259"/>
      <w:r>
        <w:t xml:space="preserve">Training </w:t>
      </w:r>
      <w:r w:rsidR="00633171">
        <w:t>exercise</w:t>
      </w:r>
      <w:r>
        <w:t xml:space="preserve"> 2</w:t>
      </w:r>
      <w:bookmarkEnd w:id="56"/>
    </w:p>
    <w:p w:rsidR="00E967A9" w:rsidRDefault="00E967A9" w:rsidP="003B7708">
      <w:r>
        <w:t>Demonstrates</w:t>
      </w:r>
      <w:r w:rsidR="00BF185C">
        <w:t xml:space="preserve"> how a</w:t>
      </w:r>
      <w:r>
        <w:t xml:space="preserve"> receiving facility u</w:t>
      </w:r>
      <w:r w:rsidRPr="00E967A9">
        <w:t>pdates</w:t>
      </w:r>
      <w:r>
        <w:t xml:space="preserve"> </w:t>
      </w:r>
      <w:r w:rsidR="00464ED1">
        <w:t xml:space="preserve">patient/resident </w:t>
      </w:r>
      <w:r>
        <w:t>location information by scanning the w</w:t>
      </w:r>
      <w:r w:rsidRPr="00E967A9">
        <w:t>ristbands</w:t>
      </w:r>
      <w:r w:rsidR="00BF185C">
        <w:t>.</w:t>
      </w:r>
    </w:p>
    <w:p w:rsidR="00E967A9" w:rsidRDefault="00E967A9" w:rsidP="00E967A9">
      <w:pPr>
        <w:pStyle w:val="Heading4"/>
      </w:pPr>
      <w:r>
        <w:t>Notes:</w:t>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A56479" w:rsidRDefault="00A56479" w:rsidP="00A56479">
      <w:pPr>
        <w:pStyle w:val="Heading4"/>
      </w:pPr>
      <w:r>
        <w:t>Hands-On Practice</w:t>
      </w:r>
    </w:p>
    <w:p w:rsidR="00A56479" w:rsidRDefault="00A56479" w:rsidP="002943FE">
      <w:pPr>
        <w:pStyle w:val="ListParagraph"/>
        <w:numPr>
          <w:ilvl w:val="0"/>
          <w:numId w:val="20"/>
        </w:numPr>
      </w:pPr>
      <w:r>
        <w:t>Pass your patient to your partner. You will now be the receiving facility and receive each other’s “patient”.</w:t>
      </w:r>
    </w:p>
    <w:p w:rsidR="00A56479" w:rsidRDefault="00A56479" w:rsidP="002943FE">
      <w:pPr>
        <w:pStyle w:val="ListParagraph"/>
        <w:numPr>
          <w:ilvl w:val="0"/>
          <w:numId w:val="20"/>
        </w:numPr>
      </w:pPr>
      <w:r>
        <w:t xml:space="preserve">Click Update Patient/Resident &gt; With Scanner </w:t>
      </w:r>
    </w:p>
    <w:p w:rsidR="00A56479" w:rsidRDefault="00A56479" w:rsidP="002943FE">
      <w:pPr>
        <w:pStyle w:val="ListParagraph"/>
        <w:numPr>
          <w:ilvl w:val="0"/>
          <w:numId w:val="20"/>
        </w:numPr>
      </w:pPr>
      <w:r>
        <w:t>Scan a barcode and click Submit, if necessary.</w:t>
      </w:r>
    </w:p>
    <w:p w:rsidR="00A56479" w:rsidRDefault="00A56479" w:rsidP="002943FE">
      <w:pPr>
        <w:pStyle w:val="ListParagraph"/>
        <w:numPr>
          <w:ilvl w:val="0"/>
          <w:numId w:val="20"/>
        </w:numPr>
      </w:pPr>
      <w:r>
        <w:t>Confirm message: Barcode is located. Patient/Resident is found. You can update the information.</w:t>
      </w:r>
    </w:p>
    <w:p w:rsidR="00A56479" w:rsidRDefault="00A56479" w:rsidP="002943FE">
      <w:pPr>
        <w:pStyle w:val="ListParagraph"/>
        <w:numPr>
          <w:ilvl w:val="0"/>
          <w:numId w:val="20"/>
        </w:numPr>
      </w:pPr>
      <w:r>
        <w:t>Enter or confirm information, including Evacuation Operation and the current patient/resident location.</w:t>
      </w:r>
    </w:p>
    <w:p w:rsidR="00A56479" w:rsidRDefault="00A56479" w:rsidP="002943FE">
      <w:pPr>
        <w:pStyle w:val="ListParagraph"/>
        <w:numPr>
          <w:ilvl w:val="0"/>
          <w:numId w:val="20"/>
        </w:numPr>
      </w:pPr>
      <w:r>
        <w:t>Click Update, or Override.</w:t>
      </w:r>
    </w:p>
    <w:p w:rsidR="00A56479" w:rsidRDefault="00A56479" w:rsidP="002943FE">
      <w:pPr>
        <w:pStyle w:val="ListParagraph"/>
        <w:numPr>
          <w:ilvl w:val="0"/>
          <w:numId w:val="20"/>
        </w:numPr>
      </w:pPr>
      <w:r>
        <w:t>Confirm message: Patient/Resident info is updated</w:t>
      </w:r>
    </w:p>
    <w:p w:rsidR="00AC7AE4" w:rsidRDefault="00AC7AE4" w:rsidP="00E967A9">
      <w:pPr>
        <w:tabs>
          <w:tab w:val="left" w:pos="180"/>
          <w:tab w:val="left" w:leader="underscore" w:pos="8640"/>
        </w:tabs>
      </w:pPr>
    </w:p>
    <w:p w:rsidR="007A152C" w:rsidRDefault="007A152C">
      <w:r>
        <w:br w:type="page"/>
      </w:r>
    </w:p>
    <w:tbl>
      <w:tblPr>
        <w:tblStyle w:val="TableGrid"/>
        <w:tblW w:w="0" w:type="auto"/>
        <w:tblLook w:val="04A0" w:firstRow="1" w:lastRow="0" w:firstColumn="1" w:lastColumn="0" w:noHBand="0" w:noVBand="1"/>
      </w:tblPr>
      <w:tblGrid>
        <w:gridCol w:w="2538"/>
        <w:gridCol w:w="7038"/>
      </w:tblGrid>
      <w:tr w:rsidR="00AC7AE4" w:rsidTr="00430450">
        <w:tc>
          <w:tcPr>
            <w:tcW w:w="9576" w:type="dxa"/>
            <w:gridSpan w:val="2"/>
          </w:tcPr>
          <w:p w:rsidR="00AC7AE4" w:rsidRDefault="00AC7AE4" w:rsidP="004004E8">
            <w:pPr>
              <w:pStyle w:val="InstructorNotesTitle"/>
            </w:pPr>
            <w:r>
              <w:lastRenderedPageBreak/>
              <w:t>Instructor Notes</w:t>
            </w:r>
          </w:p>
        </w:tc>
      </w:tr>
      <w:tr w:rsidR="00AC7AE4" w:rsidTr="00430450">
        <w:tc>
          <w:tcPr>
            <w:tcW w:w="2538" w:type="dxa"/>
          </w:tcPr>
          <w:p w:rsidR="007A152C" w:rsidRDefault="007A152C" w:rsidP="004004E8">
            <w:pPr>
              <w:pStyle w:val="Slidetitle"/>
            </w:pPr>
            <w:r>
              <w:t>Quick Search</w:t>
            </w:r>
          </w:p>
          <w:p w:rsidR="00AC7AE4" w:rsidRDefault="00BF0C07" w:rsidP="004004E8">
            <w:pPr>
              <w:pStyle w:val="SlideTiming"/>
            </w:pPr>
            <w:r>
              <w:t>5</w:t>
            </w:r>
            <w:r w:rsidR="007A152C">
              <w:t xml:space="preserve"> minutes</w:t>
            </w:r>
          </w:p>
        </w:tc>
        <w:tc>
          <w:tcPr>
            <w:tcW w:w="7038" w:type="dxa"/>
          </w:tcPr>
          <w:p w:rsidR="007A152C" w:rsidRPr="004004E8" w:rsidRDefault="007A152C" w:rsidP="004004E8">
            <w:r w:rsidRPr="00CC19A3">
              <w:rPr>
                <w:rStyle w:val="que"/>
              </w:rPr>
              <w:t>Say:</w:t>
            </w:r>
            <w:r w:rsidRPr="004004E8">
              <w:t xml:space="preserve"> You can use the Quick Search find and Update information. </w:t>
            </w:r>
            <w:r w:rsidR="007E6D3B">
              <w:t xml:space="preserve">You can search by name or bay barcode. You would search by name if you were looking for the current location of a patient or resident you evacuated or if your receive someone and the person is not wearing a wristband, or otherwise has a visible barcode. Note that there is some privacy built in and if a person was never at your facility, or intended to come to your facility, you will not be able to find them in eFINDS. </w:t>
            </w:r>
          </w:p>
          <w:p w:rsidR="007A152C" w:rsidRPr="004004E8" w:rsidRDefault="007E6D3B" w:rsidP="004004E8">
            <w:r>
              <w:t xml:space="preserve">Let’s update </w:t>
            </w:r>
            <w:r w:rsidR="007A152C" w:rsidRPr="004004E8">
              <w:t>Updating a record would be to add more information or change info. such as correct spelling, DOB, location, notes, etc. Let find the person who needs to be updated.</w:t>
            </w:r>
          </w:p>
          <w:p w:rsidR="007A152C" w:rsidRPr="004004E8" w:rsidRDefault="007A152C" w:rsidP="001357A6">
            <w:pPr>
              <w:pStyle w:val="ListParagraph"/>
              <w:numPr>
                <w:ilvl w:val="0"/>
                <w:numId w:val="8"/>
              </w:numPr>
            </w:pPr>
            <w:r w:rsidRPr="004004E8">
              <w:t xml:space="preserve">Click Home on the </w:t>
            </w:r>
            <w:r w:rsidR="00633171">
              <w:t>eFINDS</w:t>
            </w:r>
            <w:r w:rsidRPr="004004E8">
              <w:t xml:space="preserve"> menu bar.</w:t>
            </w:r>
          </w:p>
          <w:p w:rsidR="007A152C" w:rsidRPr="004004E8" w:rsidRDefault="007A152C" w:rsidP="001357A6">
            <w:pPr>
              <w:pStyle w:val="ListParagraph"/>
              <w:numPr>
                <w:ilvl w:val="0"/>
                <w:numId w:val="8"/>
              </w:numPr>
            </w:pPr>
            <w:r w:rsidRPr="004004E8">
              <w:t>Scan a barcode, enter a barcode number, OR enter first or last name in Quick Search (located top right).If necessary click Quick Search.</w:t>
            </w:r>
          </w:p>
          <w:p w:rsidR="007A152C" w:rsidRPr="004004E8" w:rsidRDefault="007A152C" w:rsidP="001357A6">
            <w:pPr>
              <w:pStyle w:val="ListParagraph"/>
              <w:numPr>
                <w:ilvl w:val="0"/>
                <w:numId w:val="8"/>
              </w:numPr>
            </w:pPr>
            <w:r w:rsidRPr="004004E8">
              <w:t>Locate the correct patient/resident record.</w:t>
            </w:r>
          </w:p>
          <w:p w:rsidR="007A152C" w:rsidRPr="004004E8" w:rsidRDefault="007A152C" w:rsidP="001357A6">
            <w:pPr>
              <w:pStyle w:val="ListParagraph"/>
              <w:numPr>
                <w:ilvl w:val="0"/>
                <w:numId w:val="8"/>
              </w:numPr>
            </w:pPr>
            <w:r w:rsidRPr="004004E8">
              <w:t>Click the Barcode (Serial ID) link.</w:t>
            </w:r>
          </w:p>
          <w:p w:rsidR="007A152C" w:rsidRPr="004004E8" w:rsidRDefault="007A152C" w:rsidP="001357A6">
            <w:pPr>
              <w:pStyle w:val="ListParagraph"/>
              <w:numPr>
                <w:ilvl w:val="0"/>
                <w:numId w:val="8"/>
              </w:numPr>
            </w:pPr>
            <w:r w:rsidRPr="004004E8">
              <w:t>Verify: Patient/Resident is found. You can update the information.</w:t>
            </w:r>
          </w:p>
          <w:p w:rsidR="007A152C" w:rsidRPr="004004E8" w:rsidRDefault="007A152C" w:rsidP="001357A6">
            <w:pPr>
              <w:pStyle w:val="ListParagraph"/>
              <w:numPr>
                <w:ilvl w:val="0"/>
                <w:numId w:val="8"/>
              </w:numPr>
            </w:pPr>
            <w:r w:rsidRPr="004004E8">
              <w:t>View, Add, or change the necessary information.</w:t>
            </w:r>
          </w:p>
          <w:p w:rsidR="007A152C" w:rsidRPr="004004E8" w:rsidRDefault="007A152C" w:rsidP="001357A6">
            <w:pPr>
              <w:pStyle w:val="ListParagraph"/>
              <w:numPr>
                <w:ilvl w:val="0"/>
                <w:numId w:val="8"/>
              </w:numPr>
            </w:pPr>
            <w:r w:rsidRPr="004004E8">
              <w:t>Click Update Patient/Resident.</w:t>
            </w:r>
          </w:p>
          <w:p w:rsidR="00AC7AE4" w:rsidRDefault="007A152C" w:rsidP="004004E8">
            <w:r w:rsidRPr="004004E8">
              <w:t>Note: the Patient/Resident Tracking History has been updated</w:t>
            </w:r>
          </w:p>
        </w:tc>
      </w:tr>
    </w:tbl>
    <w:p w:rsidR="003B7708" w:rsidRDefault="003B7708" w:rsidP="003B7708">
      <w:pPr>
        <w:pStyle w:val="Heading3"/>
      </w:pPr>
      <w:bookmarkStart w:id="57" w:name="_Toc373321260"/>
      <w:r>
        <w:t xml:space="preserve">Training </w:t>
      </w:r>
      <w:r w:rsidR="00633171">
        <w:t>exercise</w:t>
      </w:r>
      <w:r>
        <w:t xml:space="preserve"> 3</w:t>
      </w:r>
      <w:bookmarkEnd w:id="57"/>
    </w:p>
    <w:p w:rsidR="00E967A9" w:rsidRDefault="00E967A9" w:rsidP="00E967A9">
      <w:r>
        <w:t>Demonstrates</w:t>
      </w:r>
      <w:r w:rsidR="00813C03">
        <w:t xml:space="preserve"> how an evacuating facility can use the mobile application to register a patient.</w:t>
      </w:r>
    </w:p>
    <w:p w:rsidR="00E967A9" w:rsidRDefault="00E967A9" w:rsidP="00E967A9">
      <w:pPr>
        <w:pStyle w:val="Heading4"/>
      </w:pPr>
      <w:r>
        <w:t>Notes:</w:t>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E967A9" w:rsidRDefault="00E967A9"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813C03" w:rsidRDefault="00813C03" w:rsidP="00E967A9">
      <w:pPr>
        <w:tabs>
          <w:tab w:val="left" w:pos="180"/>
          <w:tab w:val="left" w:leader="underscore" w:pos="8640"/>
        </w:tabs>
      </w:pPr>
      <w:r>
        <w:tab/>
      </w:r>
      <w:r>
        <w:tab/>
      </w:r>
    </w:p>
    <w:p w:rsidR="00AC7AE4" w:rsidRDefault="00AC7AE4" w:rsidP="00AC7AE4">
      <w:pPr>
        <w:tabs>
          <w:tab w:val="left" w:pos="180"/>
          <w:tab w:val="left" w:leader="underscore" w:pos="8640"/>
        </w:tabs>
      </w:pPr>
    </w:p>
    <w:p w:rsidR="007E6D3B" w:rsidRDefault="007E6D3B">
      <w:r>
        <w:rPr>
          <w:b/>
          <w:i/>
        </w:rPr>
        <w:br w:type="page"/>
      </w:r>
    </w:p>
    <w:tbl>
      <w:tblPr>
        <w:tblStyle w:val="TableGrid"/>
        <w:tblW w:w="0" w:type="auto"/>
        <w:tblLook w:val="04A0" w:firstRow="1" w:lastRow="0" w:firstColumn="1" w:lastColumn="0" w:noHBand="0" w:noVBand="1"/>
      </w:tblPr>
      <w:tblGrid>
        <w:gridCol w:w="2538"/>
        <w:gridCol w:w="7038"/>
      </w:tblGrid>
      <w:tr w:rsidR="00AC7AE4" w:rsidTr="00430450">
        <w:tc>
          <w:tcPr>
            <w:tcW w:w="9576" w:type="dxa"/>
            <w:gridSpan w:val="2"/>
          </w:tcPr>
          <w:p w:rsidR="00AC7AE4" w:rsidRDefault="00AC7AE4" w:rsidP="00CC19A3">
            <w:pPr>
              <w:pStyle w:val="InstructorNotesTitle"/>
            </w:pPr>
            <w:r>
              <w:lastRenderedPageBreak/>
              <w:t>Instructor Notes</w:t>
            </w:r>
          </w:p>
        </w:tc>
      </w:tr>
      <w:tr w:rsidR="00AC7AE4" w:rsidTr="00430450">
        <w:tc>
          <w:tcPr>
            <w:tcW w:w="2538" w:type="dxa"/>
          </w:tcPr>
          <w:p w:rsidR="007A152C" w:rsidRDefault="007A152C" w:rsidP="00CC19A3">
            <w:pPr>
              <w:pStyle w:val="Slidetitle"/>
            </w:pPr>
            <w:r>
              <w:t>Evac reg multiples</w:t>
            </w:r>
          </w:p>
          <w:p w:rsidR="00AC7AE4" w:rsidRDefault="00BF0C07" w:rsidP="00CC19A3">
            <w:pPr>
              <w:pStyle w:val="SlideTiming"/>
            </w:pPr>
            <w:r>
              <w:t>10</w:t>
            </w:r>
            <w:r w:rsidR="007A152C">
              <w:t xml:space="preserve"> minutes</w:t>
            </w:r>
          </w:p>
        </w:tc>
        <w:tc>
          <w:tcPr>
            <w:tcW w:w="7038" w:type="dxa"/>
          </w:tcPr>
          <w:p w:rsidR="007A152C" w:rsidRPr="00CC19A3" w:rsidRDefault="007A152C" w:rsidP="007E6D3B">
            <w:r w:rsidRPr="007E6D3B">
              <w:rPr>
                <w:rStyle w:val="que"/>
              </w:rPr>
              <w:t>Say</w:t>
            </w:r>
            <w:r w:rsidRPr="00CC19A3">
              <w:t xml:space="preserve">: </w:t>
            </w:r>
            <w:r w:rsidR="007E6D3B">
              <w:t>Continuing our evacuation, we are running short on time. The administrator, to save time, is going to register our patients en</w:t>
            </w:r>
            <w:r w:rsidR="005319C3">
              <w:t xml:space="preserve"> </w:t>
            </w:r>
            <w:r w:rsidR="007E6D3B">
              <w:t>mass</w:t>
            </w:r>
            <w:r w:rsidR="005319C3">
              <w:t>e</w:t>
            </w:r>
            <w:r w:rsidR="007E6D3B">
              <w:t xml:space="preserve"> through the web interface. </w:t>
            </w:r>
          </w:p>
          <w:p w:rsidR="007A152C" w:rsidRPr="00CC19A3" w:rsidRDefault="007A152C" w:rsidP="00CC19A3">
            <w:r w:rsidRPr="00CC19A3">
              <w:t>If you have administrator permission, then:</w:t>
            </w:r>
          </w:p>
          <w:p w:rsidR="007A152C" w:rsidRPr="00CC19A3" w:rsidRDefault="007A152C" w:rsidP="007D547E">
            <w:pPr>
              <w:pStyle w:val="ListParagraph"/>
              <w:numPr>
                <w:ilvl w:val="0"/>
                <w:numId w:val="13"/>
              </w:numPr>
            </w:pPr>
            <w:r w:rsidRPr="00CC19A3">
              <w:t>Click Register Patient/Resident &gt; Multi Patient/Resident Input.</w:t>
            </w:r>
          </w:p>
          <w:p w:rsidR="007A152C" w:rsidRPr="00CC19A3" w:rsidRDefault="007A152C" w:rsidP="007D547E">
            <w:pPr>
              <w:pStyle w:val="ListParagraph"/>
              <w:numPr>
                <w:ilvl w:val="0"/>
                <w:numId w:val="13"/>
              </w:numPr>
            </w:pPr>
            <w:r w:rsidRPr="00CC19A3">
              <w:t>Change Evacuation Operation and verify Current Location.</w:t>
            </w:r>
          </w:p>
          <w:p w:rsidR="007A152C" w:rsidRPr="00CC19A3" w:rsidRDefault="007A152C" w:rsidP="007D547E">
            <w:pPr>
              <w:pStyle w:val="ListParagraph"/>
              <w:numPr>
                <w:ilvl w:val="0"/>
                <w:numId w:val="13"/>
              </w:numPr>
            </w:pPr>
            <w:r w:rsidRPr="00CC19A3">
              <w:t>Select Intended Destination.</w:t>
            </w:r>
          </w:p>
          <w:p w:rsidR="007A152C" w:rsidRPr="00CC19A3" w:rsidRDefault="007A152C" w:rsidP="007D547E">
            <w:pPr>
              <w:pStyle w:val="ListParagraph"/>
              <w:numPr>
                <w:ilvl w:val="0"/>
                <w:numId w:val="13"/>
              </w:numPr>
            </w:pPr>
            <w:r w:rsidRPr="00CC19A3">
              <w:t>Enter the number of barcodes to be assigned.</w:t>
            </w:r>
          </w:p>
          <w:p w:rsidR="007A152C" w:rsidRPr="00CC19A3" w:rsidRDefault="007A152C" w:rsidP="007D547E">
            <w:pPr>
              <w:pStyle w:val="ListParagraph"/>
              <w:numPr>
                <w:ilvl w:val="0"/>
                <w:numId w:val="13"/>
              </w:numPr>
            </w:pPr>
            <w:r w:rsidRPr="00CC19A3">
              <w:t>Click Generate Fillable Spreadsheet.</w:t>
            </w:r>
          </w:p>
          <w:p w:rsidR="007A152C" w:rsidRPr="00CC19A3" w:rsidRDefault="007A152C" w:rsidP="007D547E">
            <w:pPr>
              <w:pStyle w:val="ListParagraph"/>
              <w:numPr>
                <w:ilvl w:val="0"/>
                <w:numId w:val="13"/>
              </w:numPr>
            </w:pPr>
            <w:r w:rsidRPr="00CC19A3">
              <w:t>Enter known information, such as first name, last name, date of birth (mm/dd/yyyy), and gender.</w:t>
            </w:r>
          </w:p>
          <w:p w:rsidR="007A152C" w:rsidRPr="00CC19A3" w:rsidRDefault="007A152C" w:rsidP="007D547E">
            <w:pPr>
              <w:pStyle w:val="ListParagraph"/>
              <w:numPr>
                <w:ilvl w:val="0"/>
                <w:numId w:val="13"/>
              </w:numPr>
            </w:pPr>
            <w:r w:rsidRPr="00CC19A3">
              <w:t>Click Save all Patient/Resident.</w:t>
            </w:r>
          </w:p>
          <w:p w:rsidR="00AC7AE4" w:rsidRDefault="007A152C" w:rsidP="007D547E">
            <w:pPr>
              <w:pStyle w:val="ListParagraph"/>
              <w:numPr>
                <w:ilvl w:val="0"/>
                <w:numId w:val="13"/>
              </w:numPr>
            </w:pPr>
            <w:r w:rsidRPr="00CC19A3">
              <w:t>Verify message: Successfully saved {correct # being evacuated} Patient/Resident and click barcode to view or update the patient or resident   information.</w:t>
            </w:r>
          </w:p>
        </w:tc>
      </w:tr>
    </w:tbl>
    <w:p w:rsidR="001427D1" w:rsidRDefault="001427D1" w:rsidP="001427D1">
      <w:pPr>
        <w:pStyle w:val="Heading3"/>
      </w:pPr>
      <w:bookmarkStart w:id="58" w:name="_Toc373321261"/>
      <w:r>
        <w:t xml:space="preserve">Training </w:t>
      </w:r>
      <w:r w:rsidR="00633171">
        <w:t>exercise</w:t>
      </w:r>
      <w:r>
        <w:t xml:space="preserve"> 4</w:t>
      </w:r>
      <w:bookmarkEnd w:id="58"/>
    </w:p>
    <w:p w:rsidR="007D547E" w:rsidRPr="007D547E" w:rsidRDefault="007D547E" w:rsidP="007D547E">
      <w:pPr>
        <w:spacing w:before="100" w:beforeAutospacing="1" w:after="100" w:afterAutospacing="1"/>
        <w:rPr>
          <w:rFonts w:ascii="Times New Roman" w:hAnsi="Times New Roman"/>
          <w:sz w:val="24"/>
        </w:rPr>
      </w:pPr>
      <w:r w:rsidRPr="007D547E">
        <w:rPr>
          <w:rFonts w:ascii="Times New Roman" w:hAnsi="Times New Roman"/>
          <w:sz w:val="24"/>
        </w:rPr>
        <w:t>Demonstrates how administrators can register multiple patients through the web interface.</w:t>
      </w:r>
    </w:p>
    <w:p w:rsidR="001427D1" w:rsidRDefault="001427D1" w:rsidP="001427D1">
      <w:pPr>
        <w:pStyle w:val="Heading4"/>
      </w:pPr>
      <w:r>
        <w:t>Notes:</w:t>
      </w:r>
    </w:p>
    <w:p w:rsidR="001427D1" w:rsidRDefault="001427D1" w:rsidP="001427D1">
      <w:pPr>
        <w:tabs>
          <w:tab w:val="left" w:pos="180"/>
          <w:tab w:val="left" w:leader="underscore" w:pos="8640"/>
        </w:tabs>
      </w:pPr>
      <w:r>
        <w:tab/>
      </w:r>
      <w:r>
        <w:tab/>
      </w:r>
    </w:p>
    <w:p w:rsidR="007D547E" w:rsidRDefault="007D547E" w:rsidP="001427D1">
      <w:pPr>
        <w:tabs>
          <w:tab w:val="left" w:pos="180"/>
          <w:tab w:val="left" w:leader="underscore" w:pos="8640"/>
        </w:tabs>
      </w:pPr>
      <w:r>
        <w:tab/>
      </w:r>
      <w:r>
        <w:tab/>
      </w:r>
    </w:p>
    <w:p w:rsidR="007D547E" w:rsidRDefault="007D547E" w:rsidP="001427D1">
      <w:pPr>
        <w:tabs>
          <w:tab w:val="left" w:pos="180"/>
          <w:tab w:val="left" w:leader="underscore" w:pos="8640"/>
        </w:tabs>
      </w:pPr>
      <w:r>
        <w:tab/>
      </w:r>
      <w:r>
        <w:tab/>
      </w:r>
    </w:p>
    <w:p w:rsidR="007D547E" w:rsidRDefault="007D547E" w:rsidP="001427D1">
      <w:pPr>
        <w:tabs>
          <w:tab w:val="left" w:pos="180"/>
          <w:tab w:val="left" w:leader="underscore" w:pos="8640"/>
        </w:tabs>
      </w:pPr>
      <w:r>
        <w:tab/>
      </w:r>
      <w:r>
        <w:tab/>
      </w:r>
    </w:p>
    <w:p w:rsidR="007D547E" w:rsidRDefault="007D547E" w:rsidP="001427D1">
      <w:pPr>
        <w:tabs>
          <w:tab w:val="left" w:pos="180"/>
          <w:tab w:val="left" w:leader="underscore" w:pos="8640"/>
        </w:tabs>
      </w:pPr>
      <w:r>
        <w:tab/>
      </w:r>
      <w:r>
        <w:tab/>
      </w:r>
    </w:p>
    <w:p w:rsidR="007D547E" w:rsidRDefault="007D547E" w:rsidP="007D547E">
      <w:pPr>
        <w:pStyle w:val="Heading4"/>
      </w:pPr>
      <w:r>
        <w:t>Hands-On Practice</w:t>
      </w:r>
    </w:p>
    <w:p w:rsidR="007D547E" w:rsidRDefault="007D547E" w:rsidP="007D547E">
      <w:pPr>
        <w:tabs>
          <w:tab w:val="left" w:pos="180"/>
          <w:tab w:val="left" w:leader="underscore" w:pos="8640"/>
        </w:tabs>
      </w:pPr>
      <w:r>
        <w:t>Complete the following if you have administrator access:</w:t>
      </w:r>
    </w:p>
    <w:p w:rsidR="007D547E" w:rsidRPr="007D547E" w:rsidRDefault="007D547E" w:rsidP="007D547E">
      <w:pPr>
        <w:pStyle w:val="ListParagraph"/>
        <w:numPr>
          <w:ilvl w:val="0"/>
          <w:numId w:val="17"/>
        </w:numPr>
        <w:ind w:left="720"/>
      </w:pPr>
      <w:r w:rsidRPr="007D547E">
        <w:t>Use two more of your paper patients (give them names, etc.)</w:t>
      </w:r>
    </w:p>
    <w:p w:rsidR="007D547E" w:rsidRPr="007D547E" w:rsidRDefault="007D547E" w:rsidP="007D547E">
      <w:pPr>
        <w:pStyle w:val="ListParagraph"/>
        <w:numPr>
          <w:ilvl w:val="0"/>
          <w:numId w:val="17"/>
        </w:numPr>
        <w:ind w:left="720"/>
      </w:pPr>
      <w:r w:rsidRPr="007D547E">
        <w:t>Click Register Patient/Resident &gt; Multi Patient/Resident Input.</w:t>
      </w:r>
    </w:p>
    <w:p w:rsidR="007D547E" w:rsidRPr="007D547E" w:rsidRDefault="007D547E" w:rsidP="007D547E">
      <w:pPr>
        <w:pStyle w:val="ListParagraph"/>
        <w:numPr>
          <w:ilvl w:val="0"/>
          <w:numId w:val="17"/>
        </w:numPr>
        <w:ind w:left="720"/>
      </w:pPr>
      <w:r w:rsidRPr="007D547E">
        <w:t>Change Evacuation Operation and verify Current Location.</w:t>
      </w:r>
    </w:p>
    <w:p w:rsidR="007D547E" w:rsidRPr="007D547E" w:rsidRDefault="007D547E" w:rsidP="007D547E">
      <w:pPr>
        <w:pStyle w:val="ListParagraph"/>
        <w:numPr>
          <w:ilvl w:val="0"/>
          <w:numId w:val="17"/>
        </w:numPr>
        <w:ind w:left="720"/>
      </w:pPr>
      <w:r w:rsidRPr="007D547E">
        <w:t>Select Intended Destination (your partner).</w:t>
      </w:r>
    </w:p>
    <w:p w:rsidR="007D547E" w:rsidRPr="007D547E" w:rsidRDefault="007D547E" w:rsidP="007D547E">
      <w:pPr>
        <w:pStyle w:val="ListParagraph"/>
        <w:numPr>
          <w:ilvl w:val="0"/>
          <w:numId w:val="17"/>
        </w:numPr>
        <w:ind w:left="720"/>
      </w:pPr>
      <w:r w:rsidRPr="007D547E">
        <w:t>Enter the number of barcodes to be assigned.</w:t>
      </w:r>
    </w:p>
    <w:p w:rsidR="007D547E" w:rsidRPr="007D547E" w:rsidRDefault="007D547E" w:rsidP="007D547E">
      <w:pPr>
        <w:pStyle w:val="ListParagraph"/>
        <w:numPr>
          <w:ilvl w:val="0"/>
          <w:numId w:val="17"/>
        </w:numPr>
        <w:ind w:left="720"/>
      </w:pPr>
      <w:r w:rsidRPr="007D547E">
        <w:t>Click Generate Fillable Spreadsheet.</w:t>
      </w:r>
    </w:p>
    <w:p w:rsidR="007D547E" w:rsidRPr="007D547E" w:rsidRDefault="007D547E" w:rsidP="007D547E">
      <w:pPr>
        <w:pStyle w:val="ListParagraph"/>
        <w:numPr>
          <w:ilvl w:val="0"/>
          <w:numId w:val="17"/>
        </w:numPr>
        <w:ind w:left="720"/>
      </w:pPr>
      <w:r w:rsidRPr="007D547E">
        <w:t>Enter known information, such as first name, last name, date of birth (mm/dd/yyyy), and gender for each of your patients.</w:t>
      </w:r>
    </w:p>
    <w:p w:rsidR="007D547E" w:rsidRPr="007D547E" w:rsidRDefault="007D547E" w:rsidP="007D547E">
      <w:pPr>
        <w:pStyle w:val="ListParagraph"/>
        <w:numPr>
          <w:ilvl w:val="0"/>
          <w:numId w:val="17"/>
        </w:numPr>
        <w:ind w:left="720"/>
      </w:pPr>
      <w:r w:rsidRPr="007D547E">
        <w:t>Click Save all Patient/Resident.</w:t>
      </w:r>
    </w:p>
    <w:p w:rsidR="007D547E" w:rsidRPr="007D547E" w:rsidRDefault="007D547E" w:rsidP="007D547E">
      <w:pPr>
        <w:pStyle w:val="ListParagraph"/>
        <w:numPr>
          <w:ilvl w:val="0"/>
          <w:numId w:val="17"/>
        </w:numPr>
        <w:ind w:left="720"/>
      </w:pPr>
      <w:r w:rsidRPr="007D547E">
        <w:t xml:space="preserve">Verify message: Successfully saved {correct # being evacuated} Patient/Resident and click barcode to view or </w:t>
      </w:r>
      <w:r>
        <w:t>update the patient or resident</w:t>
      </w:r>
      <w:r w:rsidRPr="007D547E">
        <w:t xml:space="preserve"> information.</w:t>
      </w:r>
    </w:p>
    <w:p w:rsidR="007D547E" w:rsidRDefault="007D547E">
      <w:pPr>
        <w:rPr>
          <w:b/>
          <w:i/>
        </w:rPr>
      </w:pPr>
      <w:r>
        <w:rPr>
          <w:b/>
          <w:i/>
        </w:rPr>
        <w:br w:type="page"/>
      </w:r>
    </w:p>
    <w:tbl>
      <w:tblPr>
        <w:tblStyle w:val="TableGrid"/>
        <w:tblW w:w="0" w:type="auto"/>
        <w:tblLook w:val="04A0" w:firstRow="1" w:lastRow="0" w:firstColumn="1" w:lastColumn="0" w:noHBand="0" w:noVBand="1"/>
      </w:tblPr>
      <w:tblGrid>
        <w:gridCol w:w="2538"/>
        <w:gridCol w:w="7038"/>
      </w:tblGrid>
      <w:tr w:rsidR="007D547E" w:rsidTr="00E72705">
        <w:tc>
          <w:tcPr>
            <w:tcW w:w="9576" w:type="dxa"/>
            <w:gridSpan w:val="2"/>
          </w:tcPr>
          <w:p w:rsidR="007D547E" w:rsidRDefault="007D547E" w:rsidP="007D547E">
            <w:pPr>
              <w:pStyle w:val="InstructorNotesTitle"/>
            </w:pPr>
            <w:r>
              <w:lastRenderedPageBreak/>
              <w:t>Instructor Notes</w:t>
            </w:r>
          </w:p>
        </w:tc>
      </w:tr>
      <w:tr w:rsidR="007D547E" w:rsidTr="00E72705">
        <w:tc>
          <w:tcPr>
            <w:tcW w:w="2538" w:type="dxa"/>
          </w:tcPr>
          <w:p w:rsidR="007D547E" w:rsidRDefault="007D547E" w:rsidP="007D547E">
            <w:pPr>
              <w:pStyle w:val="Slidetitle"/>
            </w:pPr>
            <w:r>
              <w:t>Release a group of patients</w:t>
            </w:r>
          </w:p>
          <w:p w:rsidR="00BF0C07" w:rsidRDefault="00BF0C07" w:rsidP="00BF0C07">
            <w:pPr>
              <w:pStyle w:val="SlideTiming"/>
            </w:pPr>
            <w:r>
              <w:t>10 minutes</w:t>
            </w:r>
          </w:p>
        </w:tc>
        <w:tc>
          <w:tcPr>
            <w:tcW w:w="7038" w:type="dxa"/>
          </w:tcPr>
          <w:p w:rsidR="007D547E" w:rsidRPr="00CC19A3" w:rsidRDefault="007D547E" w:rsidP="007D547E">
            <w:pPr>
              <w:pStyle w:val="ListParagraph"/>
              <w:numPr>
                <w:ilvl w:val="0"/>
                <w:numId w:val="10"/>
              </w:numPr>
            </w:pPr>
            <w:r w:rsidRPr="00CC19A3">
              <w:t>Click Update Patient/Resident &gt; Multi Patient/Resident Update.</w:t>
            </w:r>
          </w:p>
          <w:p w:rsidR="007D547E" w:rsidRPr="00CC19A3" w:rsidRDefault="007D547E" w:rsidP="007D547E">
            <w:pPr>
              <w:pStyle w:val="ListParagraph"/>
              <w:numPr>
                <w:ilvl w:val="0"/>
                <w:numId w:val="10"/>
              </w:numPr>
            </w:pPr>
            <w:r w:rsidRPr="00CC19A3">
              <w:t>Verify your location.</w:t>
            </w:r>
          </w:p>
          <w:p w:rsidR="007D547E" w:rsidRPr="00CC19A3" w:rsidRDefault="007D547E" w:rsidP="007D547E">
            <w:pPr>
              <w:pStyle w:val="ListParagraph"/>
              <w:numPr>
                <w:ilvl w:val="0"/>
                <w:numId w:val="10"/>
              </w:numPr>
            </w:pPr>
            <w:r w:rsidRPr="00CC19A3">
              <w:t>Select the Action Type: Releasing Patient/Resident From this Location, OR Change Operation for Patient/Resident at this Location.</w:t>
            </w:r>
          </w:p>
          <w:p w:rsidR="007D547E" w:rsidRPr="00CC19A3" w:rsidRDefault="007D547E" w:rsidP="007D547E">
            <w:pPr>
              <w:pStyle w:val="ListParagraph"/>
              <w:numPr>
                <w:ilvl w:val="0"/>
                <w:numId w:val="10"/>
              </w:numPr>
            </w:pPr>
            <w:r w:rsidRPr="00CC19A3">
              <w:t>Select the Intended Destination.</w:t>
            </w:r>
          </w:p>
          <w:p w:rsidR="007D547E" w:rsidRPr="00CC19A3" w:rsidRDefault="007D547E" w:rsidP="007D547E">
            <w:pPr>
              <w:pStyle w:val="ListParagraph"/>
              <w:numPr>
                <w:ilvl w:val="0"/>
                <w:numId w:val="10"/>
              </w:numPr>
            </w:pPr>
            <w:r w:rsidRPr="00CC19A3">
              <w:t>Enter the Bulk Group, for example transport via bus.</w:t>
            </w:r>
          </w:p>
          <w:p w:rsidR="007D547E" w:rsidRPr="00CC19A3" w:rsidRDefault="007D547E" w:rsidP="007D547E">
            <w:pPr>
              <w:pStyle w:val="ListParagraph"/>
              <w:numPr>
                <w:ilvl w:val="0"/>
                <w:numId w:val="10"/>
              </w:numPr>
            </w:pPr>
            <w:r w:rsidRPr="00CC19A3">
              <w:t>Click Load All Patient/Resident.</w:t>
            </w:r>
          </w:p>
          <w:p w:rsidR="007D547E" w:rsidRPr="00CC19A3" w:rsidRDefault="007D547E" w:rsidP="007D547E">
            <w:pPr>
              <w:pStyle w:val="ListParagraph"/>
              <w:numPr>
                <w:ilvl w:val="0"/>
                <w:numId w:val="10"/>
              </w:numPr>
            </w:pPr>
            <w:r w:rsidRPr="00CC19A3">
              <w:t>Select All OR select Update for each patient/resident.</w:t>
            </w:r>
          </w:p>
          <w:p w:rsidR="007D547E" w:rsidRPr="00CC19A3" w:rsidRDefault="007D547E" w:rsidP="007D547E">
            <w:pPr>
              <w:pStyle w:val="ListParagraph"/>
              <w:numPr>
                <w:ilvl w:val="0"/>
                <w:numId w:val="10"/>
              </w:numPr>
            </w:pPr>
            <w:r w:rsidRPr="00CC19A3">
              <w:t>Click Release Selected Patient/Residents OR Change Operation for Selected Patient/Resident.</w:t>
            </w:r>
          </w:p>
          <w:p w:rsidR="007D547E" w:rsidRDefault="007D547E" w:rsidP="007D547E">
            <w:pPr>
              <w:pStyle w:val="ListParagraph"/>
              <w:numPr>
                <w:ilvl w:val="0"/>
                <w:numId w:val="10"/>
              </w:numPr>
            </w:pPr>
            <w:r w:rsidRPr="00CC19A3">
              <w:t>Verify successfully updated {#} Patient/Resident.</w:t>
            </w:r>
          </w:p>
          <w:p w:rsidR="007D547E" w:rsidRDefault="007D547E" w:rsidP="007D547E">
            <w:r>
              <w:t>You can use this same procedure to change the Operation for a group of patients or residents.</w:t>
            </w:r>
          </w:p>
        </w:tc>
      </w:tr>
    </w:tbl>
    <w:p w:rsidR="007D547E" w:rsidRDefault="007D547E" w:rsidP="007D547E">
      <w:pPr>
        <w:pStyle w:val="Heading3"/>
      </w:pPr>
      <w:bookmarkStart w:id="59" w:name="_Toc373321262"/>
      <w:r>
        <w:t xml:space="preserve">Training </w:t>
      </w:r>
      <w:r w:rsidR="00633171">
        <w:t>exercise</w:t>
      </w:r>
      <w:r>
        <w:t xml:space="preserve"> 5</w:t>
      </w:r>
      <w:bookmarkEnd w:id="59"/>
    </w:p>
    <w:p w:rsidR="007D547E" w:rsidRDefault="007D547E" w:rsidP="007D547E">
      <w:r>
        <w:t>Demonstrates how to release a group of patients or residents from the evacuating facility.</w:t>
      </w:r>
    </w:p>
    <w:p w:rsidR="007D547E" w:rsidRDefault="007D547E" w:rsidP="007D547E">
      <w:pPr>
        <w:pStyle w:val="Heading4"/>
      </w:pPr>
      <w:r>
        <w:t>Notes:</w:t>
      </w:r>
    </w:p>
    <w:p w:rsidR="007D547E" w:rsidRDefault="007D547E" w:rsidP="007D547E">
      <w:pPr>
        <w:tabs>
          <w:tab w:val="left" w:pos="180"/>
          <w:tab w:val="left" w:leader="underscore" w:pos="8640"/>
        </w:tabs>
      </w:pPr>
      <w:r>
        <w:tab/>
      </w:r>
      <w:r>
        <w:tab/>
      </w:r>
    </w:p>
    <w:p w:rsidR="007D547E" w:rsidRDefault="007D547E" w:rsidP="007D547E">
      <w:pPr>
        <w:tabs>
          <w:tab w:val="left" w:pos="180"/>
          <w:tab w:val="left" w:leader="underscore" w:pos="8640"/>
        </w:tabs>
      </w:pPr>
      <w:r>
        <w:tab/>
      </w:r>
      <w:r>
        <w:tab/>
      </w:r>
    </w:p>
    <w:p w:rsidR="007D547E" w:rsidRDefault="007D547E" w:rsidP="007D547E">
      <w:pPr>
        <w:tabs>
          <w:tab w:val="left" w:pos="180"/>
          <w:tab w:val="left" w:leader="underscore" w:pos="8640"/>
        </w:tabs>
      </w:pPr>
      <w:r>
        <w:tab/>
      </w:r>
      <w:r>
        <w:tab/>
      </w:r>
    </w:p>
    <w:p w:rsidR="007D547E" w:rsidRDefault="007D547E" w:rsidP="007D547E">
      <w:pPr>
        <w:tabs>
          <w:tab w:val="left" w:pos="180"/>
          <w:tab w:val="left" w:leader="underscore" w:pos="8640"/>
        </w:tabs>
      </w:pPr>
      <w:r>
        <w:tab/>
      </w:r>
      <w:r>
        <w:tab/>
      </w:r>
    </w:p>
    <w:p w:rsidR="007D547E" w:rsidRDefault="007D547E" w:rsidP="007D547E">
      <w:pPr>
        <w:tabs>
          <w:tab w:val="left" w:pos="180"/>
          <w:tab w:val="left" w:leader="underscore" w:pos="8640"/>
        </w:tabs>
      </w:pPr>
      <w:r>
        <w:tab/>
      </w:r>
      <w:r>
        <w:tab/>
      </w:r>
    </w:p>
    <w:p w:rsidR="007D547E" w:rsidRDefault="007D547E" w:rsidP="007D547E">
      <w:pPr>
        <w:pStyle w:val="Heading4"/>
      </w:pPr>
      <w:r>
        <w:t>Hands-On Practice</w:t>
      </w:r>
    </w:p>
    <w:p w:rsidR="007D547E" w:rsidRPr="00CC19A3" w:rsidRDefault="007D547E" w:rsidP="007D547E">
      <w:pPr>
        <w:pStyle w:val="ListParagraph"/>
        <w:numPr>
          <w:ilvl w:val="0"/>
          <w:numId w:val="18"/>
        </w:numPr>
      </w:pPr>
      <w:r w:rsidRPr="00CC19A3">
        <w:t>Click Update Patient/Resident &gt; Multi Patient/Resident Update.</w:t>
      </w:r>
    </w:p>
    <w:p w:rsidR="007D547E" w:rsidRPr="00CC19A3" w:rsidRDefault="007D547E" w:rsidP="007D547E">
      <w:pPr>
        <w:pStyle w:val="ListParagraph"/>
        <w:numPr>
          <w:ilvl w:val="0"/>
          <w:numId w:val="18"/>
        </w:numPr>
      </w:pPr>
      <w:r w:rsidRPr="00CC19A3">
        <w:t>Verify your location.</w:t>
      </w:r>
    </w:p>
    <w:p w:rsidR="007D547E" w:rsidRPr="00CC19A3" w:rsidRDefault="007D547E" w:rsidP="007D547E">
      <w:pPr>
        <w:pStyle w:val="ListParagraph"/>
        <w:numPr>
          <w:ilvl w:val="0"/>
          <w:numId w:val="18"/>
        </w:numPr>
      </w:pPr>
      <w:r w:rsidRPr="00CC19A3">
        <w:t>Select the Action Type: Releasing Pati</w:t>
      </w:r>
      <w:r>
        <w:t>ent/Resident From this Location.</w:t>
      </w:r>
      <w:r w:rsidRPr="00CC19A3">
        <w:t>.</w:t>
      </w:r>
    </w:p>
    <w:p w:rsidR="007D547E" w:rsidRPr="00CC19A3" w:rsidRDefault="007D547E" w:rsidP="007D547E">
      <w:pPr>
        <w:pStyle w:val="ListParagraph"/>
        <w:numPr>
          <w:ilvl w:val="0"/>
          <w:numId w:val="18"/>
        </w:numPr>
      </w:pPr>
      <w:r w:rsidRPr="00CC19A3">
        <w:t>Select the Intended Destination.</w:t>
      </w:r>
    </w:p>
    <w:p w:rsidR="007D547E" w:rsidRPr="00CC19A3" w:rsidRDefault="007D547E" w:rsidP="007D547E">
      <w:pPr>
        <w:pStyle w:val="ListParagraph"/>
        <w:numPr>
          <w:ilvl w:val="0"/>
          <w:numId w:val="18"/>
        </w:numPr>
      </w:pPr>
      <w:r w:rsidRPr="00CC19A3">
        <w:t>Enter the Bulk Group, for example transport via bus.</w:t>
      </w:r>
    </w:p>
    <w:p w:rsidR="007D547E" w:rsidRPr="00CC19A3" w:rsidRDefault="007D547E" w:rsidP="007D547E">
      <w:pPr>
        <w:pStyle w:val="ListParagraph"/>
        <w:numPr>
          <w:ilvl w:val="0"/>
          <w:numId w:val="18"/>
        </w:numPr>
      </w:pPr>
      <w:r w:rsidRPr="00CC19A3">
        <w:t>Click Load All Patient/Resident.</w:t>
      </w:r>
    </w:p>
    <w:p w:rsidR="007D547E" w:rsidRPr="00CC19A3" w:rsidRDefault="007D547E" w:rsidP="007D547E">
      <w:pPr>
        <w:pStyle w:val="ListParagraph"/>
        <w:numPr>
          <w:ilvl w:val="0"/>
          <w:numId w:val="18"/>
        </w:numPr>
      </w:pPr>
      <w:r w:rsidRPr="00CC19A3">
        <w:t xml:space="preserve">Select </w:t>
      </w:r>
      <w:r w:rsidR="002943FE">
        <w:t xml:space="preserve">the two patients you just </w:t>
      </w:r>
      <w:r w:rsidR="005319C3">
        <w:t>entered</w:t>
      </w:r>
      <w:r w:rsidR="002943FE">
        <w:t>.</w:t>
      </w:r>
    </w:p>
    <w:p w:rsidR="007D547E" w:rsidRPr="00CC19A3" w:rsidRDefault="007D547E" w:rsidP="007D547E">
      <w:pPr>
        <w:pStyle w:val="ListParagraph"/>
        <w:numPr>
          <w:ilvl w:val="0"/>
          <w:numId w:val="18"/>
        </w:numPr>
      </w:pPr>
      <w:r w:rsidRPr="00CC19A3">
        <w:t>Click Release Selected Patient/Residents OR Change Operation for Selected Patient/Resident.</w:t>
      </w:r>
    </w:p>
    <w:p w:rsidR="007D547E" w:rsidRDefault="007D547E" w:rsidP="002943FE">
      <w:pPr>
        <w:pStyle w:val="ListParagraph"/>
        <w:numPr>
          <w:ilvl w:val="0"/>
          <w:numId w:val="18"/>
        </w:numPr>
      </w:pPr>
      <w:r w:rsidRPr="00CC19A3">
        <w:t>Verify successfully updated {#} Patient/Resident</w:t>
      </w:r>
    </w:p>
    <w:p w:rsidR="007D547E" w:rsidRDefault="007D547E">
      <w:r>
        <w:rPr>
          <w:b/>
          <w:i/>
        </w:rPr>
        <w:br w:type="page"/>
      </w:r>
    </w:p>
    <w:tbl>
      <w:tblPr>
        <w:tblStyle w:val="TableGrid"/>
        <w:tblW w:w="0" w:type="auto"/>
        <w:tblLook w:val="04A0" w:firstRow="1" w:lastRow="0" w:firstColumn="1" w:lastColumn="0" w:noHBand="0" w:noVBand="1"/>
      </w:tblPr>
      <w:tblGrid>
        <w:gridCol w:w="2538"/>
        <w:gridCol w:w="7038"/>
      </w:tblGrid>
      <w:tr w:rsidR="00AC7AE4" w:rsidTr="00430450">
        <w:tc>
          <w:tcPr>
            <w:tcW w:w="9576" w:type="dxa"/>
            <w:gridSpan w:val="2"/>
          </w:tcPr>
          <w:p w:rsidR="00AC7AE4" w:rsidRDefault="00AC7AE4" w:rsidP="00CC19A3">
            <w:pPr>
              <w:pStyle w:val="InstructorNotesTitle"/>
            </w:pPr>
            <w:r>
              <w:lastRenderedPageBreak/>
              <w:t>Instructor Notes</w:t>
            </w:r>
          </w:p>
        </w:tc>
      </w:tr>
      <w:tr w:rsidR="00AC7AE4" w:rsidTr="00430450">
        <w:tc>
          <w:tcPr>
            <w:tcW w:w="2538" w:type="dxa"/>
          </w:tcPr>
          <w:p w:rsidR="007A152C" w:rsidRDefault="007D547E" w:rsidP="00CC19A3">
            <w:pPr>
              <w:pStyle w:val="Slidetitle"/>
            </w:pPr>
            <w:r>
              <w:t xml:space="preserve">Receive </w:t>
            </w:r>
            <w:r w:rsidR="002943FE">
              <w:t>a group of patients</w:t>
            </w:r>
          </w:p>
          <w:p w:rsidR="00AC7AE4" w:rsidRDefault="00BF0C07" w:rsidP="00CC19A3">
            <w:pPr>
              <w:pStyle w:val="SlideTiming"/>
            </w:pPr>
            <w:r>
              <w:t>10</w:t>
            </w:r>
            <w:r w:rsidR="007A152C">
              <w:t xml:space="preserve"> minutes</w:t>
            </w:r>
          </w:p>
        </w:tc>
        <w:tc>
          <w:tcPr>
            <w:tcW w:w="7038" w:type="dxa"/>
          </w:tcPr>
          <w:p w:rsidR="007A152C" w:rsidRPr="00CC19A3" w:rsidRDefault="007A152C" w:rsidP="00CC19A3">
            <w:r w:rsidRPr="00CC19A3">
              <w:rPr>
                <w:rStyle w:val="que"/>
              </w:rPr>
              <w:t>Say:</w:t>
            </w:r>
            <w:r w:rsidRPr="00CC19A3">
              <w:t xml:space="preserve"> We are no</w:t>
            </w:r>
            <w:r w:rsidR="002943FE">
              <w:t>w the receiving facility again and now we want to receive the group of patients that were just release from our partner facility.</w:t>
            </w:r>
          </w:p>
          <w:p w:rsidR="007A152C" w:rsidRPr="00CC19A3" w:rsidRDefault="007A152C" w:rsidP="001357A6">
            <w:pPr>
              <w:pStyle w:val="ListParagraph"/>
              <w:numPr>
                <w:ilvl w:val="0"/>
                <w:numId w:val="11"/>
              </w:numPr>
            </w:pPr>
            <w:r w:rsidRPr="00CC19A3">
              <w:t>Click Admin from the menu bar</w:t>
            </w:r>
          </w:p>
          <w:p w:rsidR="007A152C" w:rsidRPr="00CC19A3" w:rsidRDefault="007A152C" w:rsidP="001357A6">
            <w:pPr>
              <w:pStyle w:val="ListParagraph"/>
              <w:numPr>
                <w:ilvl w:val="0"/>
                <w:numId w:val="11"/>
              </w:numPr>
            </w:pPr>
            <w:r w:rsidRPr="00CC19A3">
              <w:t>Click My location</w:t>
            </w:r>
          </w:p>
          <w:p w:rsidR="007A152C" w:rsidRPr="00CC19A3" w:rsidRDefault="007A152C" w:rsidP="001357A6">
            <w:pPr>
              <w:pStyle w:val="ListParagraph"/>
              <w:numPr>
                <w:ilvl w:val="0"/>
                <w:numId w:val="11"/>
              </w:numPr>
            </w:pPr>
            <w:r w:rsidRPr="00CC19A3">
              <w:t>Select location</w:t>
            </w:r>
          </w:p>
          <w:p w:rsidR="007A152C" w:rsidRPr="00CC19A3" w:rsidRDefault="007A152C" w:rsidP="001357A6">
            <w:pPr>
              <w:pStyle w:val="ListParagraph"/>
              <w:numPr>
                <w:ilvl w:val="0"/>
                <w:numId w:val="11"/>
              </w:numPr>
            </w:pPr>
            <w:r w:rsidRPr="00CC19A3">
              <w:t>Click Submit</w:t>
            </w:r>
          </w:p>
          <w:p w:rsidR="007A152C" w:rsidRPr="00CC19A3" w:rsidRDefault="007A152C" w:rsidP="001357A6">
            <w:pPr>
              <w:pStyle w:val="ListParagraph"/>
              <w:numPr>
                <w:ilvl w:val="0"/>
                <w:numId w:val="11"/>
              </w:numPr>
            </w:pPr>
            <w:r w:rsidRPr="00CC19A3">
              <w:t>Click Update Patient/Res</w:t>
            </w:r>
            <w:r w:rsidR="005319C3">
              <w:t xml:space="preserve">ident &gt; Multi Patient/Resident </w:t>
            </w:r>
            <w:r w:rsidRPr="00CC19A3">
              <w:t>Update.</w:t>
            </w:r>
          </w:p>
          <w:p w:rsidR="007A152C" w:rsidRPr="00CC19A3" w:rsidRDefault="007A152C" w:rsidP="001357A6">
            <w:pPr>
              <w:pStyle w:val="ListParagraph"/>
              <w:numPr>
                <w:ilvl w:val="0"/>
                <w:numId w:val="11"/>
              </w:numPr>
            </w:pPr>
            <w:r w:rsidRPr="00CC19A3">
              <w:t>Verify your location.</w:t>
            </w:r>
          </w:p>
          <w:p w:rsidR="007A152C" w:rsidRPr="00CC19A3" w:rsidRDefault="007A152C" w:rsidP="001357A6">
            <w:pPr>
              <w:pStyle w:val="ListParagraph"/>
              <w:numPr>
                <w:ilvl w:val="0"/>
                <w:numId w:val="11"/>
              </w:numPr>
            </w:pPr>
            <w:r w:rsidRPr="00CC19A3">
              <w:t>Select Checking in Patients/Residents into this location.</w:t>
            </w:r>
          </w:p>
          <w:p w:rsidR="007A152C" w:rsidRPr="00CC19A3" w:rsidRDefault="007A152C" w:rsidP="001357A6">
            <w:pPr>
              <w:pStyle w:val="ListParagraph"/>
              <w:numPr>
                <w:ilvl w:val="0"/>
                <w:numId w:val="11"/>
              </w:numPr>
            </w:pPr>
            <w:r w:rsidRPr="00CC19A3">
              <w:t>Verify the patient or resident is correct.</w:t>
            </w:r>
          </w:p>
          <w:p w:rsidR="007A152C" w:rsidRPr="00CC19A3" w:rsidRDefault="007A152C" w:rsidP="001357A6">
            <w:pPr>
              <w:pStyle w:val="ListParagraph"/>
              <w:numPr>
                <w:ilvl w:val="0"/>
                <w:numId w:val="11"/>
              </w:numPr>
            </w:pPr>
            <w:r w:rsidRPr="00CC19A3">
              <w:t>Click Select All OR Update for each patient or resident being received.</w:t>
            </w:r>
          </w:p>
          <w:p w:rsidR="007A152C" w:rsidRPr="00CC19A3" w:rsidRDefault="007A152C" w:rsidP="001357A6">
            <w:pPr>
              <w:pStyle w:val="ListParagraph"/>
              <w:numPr>
                <w:ilvl w:val="0"/>
                <w:numId w:val="11"/>
              </w:numPr>
            </w:pPr>
            <w:r w:rsidRPr="00CC19A3">
              <w:t>Click Check in Selected Patient/Resident.</w:t>
            </w:r>
          </w:p>
          <w:p w:rsidR="00AC7AE4" w:rsidRDefault="007A152C" w:rsidP="001357A6">
            <w:pPr>
              <w:pStyle w:val="ListParagraph"/>
              <w:numPr>
                <w:ilvl w:val="0"/>
                <w:numId w:val="11"/>
              </w:numPr>
            </w:pPr>
            <w:r w:rsidRPr="00CC19A3">
              <w:t>Confirm Message: Successfully updated {correct #} of Patient/Resident.</w:t>
            </w:r>
          </w:p>
        </w:tc>
      </w:tr>
    </w:tbl>
    <w:p w:rsidR="002943FE" w:rsidRDefault="002943FE" w:rsidP="002943FE">
      <w:pPr>
        <w:pStyle w:val="Heading3"/>
      </w:pPr>
      <w:bookmarkStart w:id="60" w:name="_Toc373321263"/>
      <w:r>
        <w:t xml:space="preserve">Training </w:t>
      </w:r>
      <w:r w:rsidR="00633171">
        <w:t>exercise</w:t>
      </w:r>
      <w:r>
        <w:t xml:space="preserve"> 6</w:t>
      </w:r>
      <w:bookmarkEnd w:id="60"/>
    </w:p>
    <w:p w:rsidR="002943FE" w:rsidRDefault="002943FE" w:rsidP="002943FE">
      <w:r>
        <w:t>Demonstrates how to receive a group of patients or residents.</w:t>
      </w:r>
    </w:p>
    <w:p w:rsidR="002943FE" w:rsidRDefault="002943FE" w:rsidP="002943FE">
      <w:pPr>
        <w:pStyle w:val="Heading4"/>
      </w:pPr>
      <w:r>
        <w:t>Notes:</w:t>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pStyle w:val="Heading4"/>
      </w:pPr>
      <w:r>
        <w:t>Hands-On Practice</w:t>
      </w:r>
    </w:p>
    <w:p w:rsidR="002943FE" w:rsidRDefault="002943FE" w:rsidP="002943FE">
      <w:pPr>
        <w:pStyle w:val="ListParagraph"/>
        <w:numPr>
          <w:ilvl w:val="0"/>
          <w:numId w:val="21"/>
        </w:numPr>
      </w:pPr>
      <w:r>
        <w:t>Pass the two patients you just released to your partner. Receive the two patients your partner just handed to you.</w:t>
      </w:r>
    </w:p>
    <w:p w:rsidR="002943FE" w:rsidRPr="00CC19A3" w:rsidRDefault="002943FE" w:rsidP="002943FE">
      <w:pPr>
        <w:pStyle w:val="ListParagraph"/>
        <w:numPr>
          <w:ilvl w:val="0"/>
          <w:numId w:val="21"/>
        </w:numPr>
      </w:pPr>
      <w:r w:rsidRPr="00CC19A3">
        <w:t>Click Admin from the menu bar</w:t>
      </w:r>
    </w:p>
    <w:p w:rsidR="002943FE" w:rsidRPr="00CC19A3" w:rsidRDefault="002943FE" w:rsidP="002943FE">
      <w:pPr>
        <w:pStyle w:val="ListParagraph"/>
        <w:numPr>
          <w:ilvl w:val="0"/>
          <w:numId w:val="21"/>
        </w:numPr>
      </w:pPr>
      <w:r w:rsidRPr="00CC19A3">
        <w:t>Click My location</w:t>
      </w:r>
    </w:p>
    <w:p w:rsidR="002943FE" w:rsidRPr="00CC19A3" w:rsidRDefault="002943FE" w:rsidP="002943FE">
      <w:pPr>
        <w:pStyle w:val="ListParagraph"/>
        <w:numPr>
          <w:ilvl w:val="0"/>
          <w:numId w:val="21"/>
        </w:numPr>
      </w:pPr>
      <w:r w:rsidRPr="00CC19A3">
        <w:t>Select location</w:t>
      </w:r>
    </w:p>
    <w:p w:rsidR="002943FE" w:rsidRPr="00CC19A3" w:rsidRDefault="002943FE" w:rsidP="002943FE">
      <w:pPr>
        <w:pStyle w:val="ListParagraph"/>
        <w:numPr>
          <w:ilvl w:val="0"/>
          <w:numId w:val="21"/>
        </w:numPr>
      </w:pPr>
      <w:r w:rsidRPr="00CC19A3">
        <w:t>Click Submit</w:t>
      </w:r>
    </w:p>
    <w:p w:rsidR="002943FE" w:rsidRPr="00CC19A3" w:rsidRDefault="002943FE" w:rsidP="002943FE">
      <w:pPr>
        <w:pStyle w:val="ListParagraph"/>
        <w:numPr>
          <w:ilvl w:val="0"/>
          <w:numId w:val="21"/>
        </w:numPr>
      </w:pPr>
      <w:r w:rsidRPr="00CC19A3">
        <w:t>Click Update Patient/Resident &gt; Multi Patient/Resident  Update.</w:t>
      </w:r>
    </w:p>
    <w:p w:rsidR="002943FE" w:rsidRPr="00CC19A3" w:rsidRDefault="002943FE" w:rsidP="002943FE">
      <w:pPr>
        <w:pStyle w:val="ListParagraph"/>
        <w:numPr>
          <w:ilvl w:val="0"/>
          <w:numId w:val="21"/>
        </w:numPr>
      </w:pPr>
      <w:r w:rsidRPr="00CC19A3">
        <w:t>Verify your location.</w:t>
      </w:r>
    </w:p>
    <w:p w:rsidR="002943FE" w:rsidRPr="00CC19A3" w:rsidRDefault="002943FE" w:rsidP="002943FE">
      <w:pPr>
        <w:pStyle w:val="ListParagraph"/>
        <w:numPr>
          <w:ilvl w:val="0"/>
          <w:numId w:val="21"/>
        </w:numPr>
      </w:pPr>
      <w:r w:rsidRPr="00CC19A3">
        <w:t>Select Checking in Patients/Residents into this location.</w:t>
      </w:r>
    </w:p>
    <w:p w:rsidR="002943FE" w:rsidRPr="00CC19A3" w:rsidRDefault="002943FE" w:rsidP="002943FE">
      <w:pPr>
        <w:pStyle w:val="ListParagraph"/>
        <w:numPr>
          <w:ilvl w:val="0"/>
          <w:numId w:val="21"/>
        </w:numPr>
      </w:pPr>
      <w:r w:rsidRPr="00CC19A3">
        <w:t>Verify the patient or resident is correct.</w:t>
      </w:r>
    </w:p>
    <w:p w:rsidR="002943FE" w:rsidRPr="00CC19A3" w:rsidRDefault="002943FE" w:rsidP="002943FE">
      <w:pPr>
        <w:pStyle w:val="ListParagraph"/>
        <w:numPr>
          <w:ilvl w:val="0"/>
          <w:numId w:val="21"/>
        </w:numPr>
      </w:pPr>
      <w:r w:rsidRPr="00CC19A3">
        <w:t>Click Select All OR Update for each patient or resident being received.</w:t>
      </w:r>
    </w:p>
    <w:p w:rsidR="002943FE" w:rsidRDefault="002943FE" w:rsidP="002943FE">
      <w:pPr>
        <w:pStyle w:val="ListParagraph"/>
        <w:numPr>
          <w:ilvl w:val="0"/>
          <w:numId w:val="21"/>
        </w:numPr>
      </w:pPr>
      <w:r w:rsidRPr="00CC19A3">
        <w:t>Click Check in Selected Patient/Resident.</w:t>
      </w:r>
    </w:p>
    <w:p w:rsidR="00AC7AE4" w:rsidRPr="00AC7AE4" w:rsidRDefault="002943FE" w:rsidP="002943FE">
      <w:pPr>
        <w:pStyle w:val="ListParagraph"/>
        <w:numPr>
          <w:ilvl w:val="0"/>
          <w:numId w:val="21"/>
        </w:numPr>
      </w:pPr>
      <w:r w:rsidRPr="00CC19A3">
        <w:t>Confirm Message: Successfully updated {correct #} of Patient/Resident.</w:t>
      </w:r>
    </w:p>
    <w:p w:rsidR="002943FE" w:rsidRDefault="002943FE">
      <w:r>
        <w:rPr>
          <w:b/>
          <w:i/>
        </w:rPr>
        <w:br w:type="page"/>
      </w:r>
    </w:p>
    <w:tbl>
      <w:tblPr>
        <w:tblStyle w:val="TableGrid"/>
        <w:tblW w:w="0" w:type="auto"/>
        <w:tblLook w:val="04A0" w:firstRow="1" w:lastRow="0" w:firstColumn="1" w:lastColumn="0" w:noHBand="0" w:noVBand="1"/>
      </w:tblPr>
      <w:tblGrid>
        <w:gridCol w:w="2538"/>
        <w:gridCol w:w="7038"/>
      </w:tblGrid>
      <w:tr w:rsidR="00CC19A3" w:rsidTr="007E6D3B">
        <w:tc>
          <w:tcPr>
            <w:tcW w:w="9576" w:type="dxa"/>
            <w:gridSpan w:val="2"/>
          </w:tcPr>
          <w:p w:rsidR="00CC19A3" w:rsidRDefault="00CC19A3" w:rsidP="00CC19A3">
            <w:pPr>
              <w:pStyle w:val="InstructorNotesTitle"/>
            </w:pPr>
            <w:r>
              <w:lastRenderedPageBreak/>
              <w:t>Instructor Notes</w:t>
            </w:r>
          </w:p>
        </w:tc>
      </w:tr>
      <w:tr w:rsidR="00CC19A3" w:rsidTr="007E6D3B">
        <w:tc>
          <w:tcPr>
            <w:tcW w:w="2538" w:type="dxa"/>
          </w:tcPr>
          <w:p w:rsidR="00CC19A3" w:rsidRDefault="00CC19A3" w:rsidP="00CC19A3">
            <w:pPr>
              <w:pStyle w:val="Slidetitle"/>
            </w:pPr>
            <w:r>
              <w:t>Generate a fillable spreadsheet for upload</w:t>
            </w:r>
          </w:p>
          <w:p w:rsidR="00CC19A3" w:rsidRDefault="00BF0C07" w:rsidP="00CC19A3">
            <w:r>
              <w:t>10</w:t>
            </w:r>
            <w:r w:rsidR="00CC19A3">
              <w:t xml:space="preserve"> minutes</w:t>
            </w:r>
          </w:p>
        </w:tc>
        <w:tc>
          <w:tcPr>
            <w:tcW w:w="7038" w:type="dxa"/>
          </w:tcPr>
          <w:p w:rsidR="00E4600F" w:rsidRPr="00E4600F" w:rsidRDefault="009F0CC3" w:rsidP="00E4600F">
            <w:r>
              <w:t>So now we have successfully evacuated and received three patients, but we have two more that we need to take care of. In the next exercise, the administrator will create a fillable spreadsheet that can be filled out offline and then uploaded to eFINDS to register patients or residents en</w:t>
            </w:r>
            <w:r w:rsidR="005319C3">
              <w:t xml:space="preserve"> </w:t>
            </w:r>
            <w:r>
              <w:t xml:space="preserve">masse. This can be useful if you have a stable population and want to maintain the spreadsheet off line to be ready if and when an evacuation is called for, or to allow clerical, non-commerce users to enter the patient data electronically and then pass that data to eFINDS. </w:t>
            </w:r>
          </w:p>
          <w:p w:rsidR="00E4600F" w:rsidRPr="00E4600F" w:rsidRDefault="00E4600F" w:rsidP="00E4600F">
            <w:r w:rsidRPr="00E4600F">
              <w:t>First, the admin will need to provide the user role with a spreadsheet of barcodes</w:t>
            </w:r>
          </w:p>
          <w:p w:rsidR="00E4600F" w:rsidRPr="00E4600F" w:rsidRDefault="00E4600F" w:rsidP="009F0CC3">
            <w:pPr>
              <w:pStyle w:val="ListParagraph"/>
              <w:numPr>
                <w:ilvl w:val="0"/>
                <w:numId w:val="32"/>
              </w:numPr>
            </w:pPr>
            <w:r w:rsidRPr="00E4600F">
              <w:t>Click Manage Barcodes &gt; Generate Barcodes Spreadsheet.</w:t>
            </w:r>
          </w:p>
          <w:p w:rsidR="00E4600F" w:rsidRPr="00E4600F" w:rsidRDefault="00E4600F" w:rsidP="009F0CC3">
            <w:pPr>
              <w:pStyle w:val="ListParagraph"/>
              <w:numPr>
                <w:ilvl w:val="0"/>
                <w:numId w:val="32"/>
              </w:numPr>
            </w:pPr>
            <w:r w:rsidRPr="00E4600F">
              <w:t>Select or verify the current location.</w:t>
            </w:r>
          </w:p>
          <w:p w:rsidR="00E4600F" w:rsidRPr="00E4600F" w:rsidRDefault="00E4600F" w:rsidP="009F0CC3">
            <w:pPr>
              <w:pStyle w:val="ListParagraph"/>
              <w:numPr>
                <w:ilvl w:val="0"/>
                <w:numId w:val="32"/>
              </w:numPr>
            </w:pPr>
            <w:r w:rsidRPr="00E4600F">
              <w:t>Enter Star</w:t>
            </w:r>
            <w:r w:rsidR="009F0CC3">
              <w:t>t and End barcode numbers, or leave it blank for a list of all available barcodes</w:t>
            </w:r>
            <w:r w:rsidRPr="00E4600F">
              <w:t>.</w:t>
            </w:r>
          </w:p>
          <w:p w:rsidR="00E4600F" w:rsidRPr="00E4600F" w:rsidRDefault="00E4600F" w:rsidP="009F0CC3">
            <w:pPr>
              <w:pStyle w:val="ListParagraph"/>
              <w:numPr>
                <w:ilvl w:val="0"/>
                <w:numId w:val="32"/>
              </w:numPr>
            </w:pPr>
            <w:r w:rsidRPr="00E4600F">
              <w:t>Select EXCEL for the upload patient/resident option.</w:t>
            </w:r>
          </w:p>
          <w:p w:rsidR="00E4600F" w:rsidRPr="00E4600F" w:rsidRDefault="00E4600F" w:rsidP="009F0CC3">
            <w:pPr>
              <w:pStyle w:val="ListParagraph"/>
              <w:numPr>
                <w:ilvl w:val="0"/>
                <w:numId w:val="32"/>
              </w:numPr>
            </w:pPr>
            <w:r w:rsidRPr="00E4600F">
              <w:t>Click Generate.</w:t>
            </w:r>
          </w:p>
          <w:p w:rsidR="00E4600F" w:rsidRPr="00E4600F" w:rsidRDefault="009F0CC3" w:rsidP="009F0CC3">
            <w:pPr>
              <w:pStyle w:val="ListParagraph"/>
              <w:numPr>
                <w:ilvl w:val="0"/>
                <w:numId w:val="32"/>
              </w:numPr>
            </w:pPr>
            <w:r>
              <w:t>S</w:t>
            </w:r>
            <w:r w:rsidR="00E4600F" w:rsidRPr="00E4600F">
              <w:t>ave the Excel spreadsheet to your computer.</w:t>
            </w:r>
          </w:p>
          <w:p w:rsidR="00E4600F" w:rsidRPr="00E4600F" w:rsidRDefault="00E4600F" w:rsidP="00E4600F">
            <w:r w:rsidRPr="00E4600F">
              <w:t xml:space="preserve">The </w:t>
            </w:r>
            <w:r w:rsidR="009F0CC3">
              <w:t>spreadsheet can be opened Microsoft Excel or Open Office and can be transmitted electronically around your facility. Do not change the file name however as the filename designates the spreadsheet as a valid, uploadable file. If you change the file name the file upload will fail</w:t>
            </w:r>
            <w:r w:rsidRPr="00E4600F">
              <w:t>.</w:t>
            </w:r>
          </w:p>
          <w:p w:rsidR="00E4600F" w:rsidRPr="00E4600F" w:rsidRDefault="00E4600F" w:rsidP="00E4600F">
            <w:r w:rsidRPr="00E4600F">
              <w:t>OK. Now I am the user who received the Excel file</w:t>
            </w:r>
          </w:p>
          <w:p w:rsidR="00E4600F" w:rsidRPr="009F0CC3" w:rsidRDefault="00E4600F" w:rsidP="009F0CC3">
            <w:pPr>
              <w:pStyle w:val="ListParagraph"/>
              <w:numPr>
                <w:ilvl w:val="0"/>
                <w:numId w:val="33"/>
              </w:numPr>
            </w:pPr>
            <w:r w:rsidRPr="009F0CC3">
              <w:t>Open the spreadsheet from your desktop</w:t>
            </w:r>
          </w:p>
          <w:p w:rsidR="00E4600F" w:rsidRPr="009F0CC3" w:rsidRDefault="00E4600F" w:rsidP="009F0CC3">
            <w:pPr>
              <w:pStyle w:val="ListParagraph"/>
              <w:numPr>
                <w:ilvl w:val="0"/>
                <w:numId w:val="33"/>
              </w:numPr>
            </w:pPr>
            <w:r w:rsidRPr="009F0CC3">
              <w:t>Enable editing</w:t>
            </w:r>
          </w:p>
          <w:p w:rsidR="00E4600F" w:rsidRPr="009F0CC3" w:rsidRDefault="009F0CC3" w:rsidP="009F0CC3">
            <w:pPr>
              <w:pStyle w:val="ListParagraph"/>
              <w:numPr>
                <w:ilvl w:val="0"/>
                <w:numId w:val="33"/>
              </w:numPr>
            </w:pPr>
            <w:r w:rsidRPr="009F0CC3">
              <w:t>Register your last two patients. At this point you should be familiar with the override feature if you haven’t given the last two “patients” complete information.</w:t>
            </w:r>
          </w:p>
          <w:p w:rsidR="00CC19A3" w:rsidRDefault="00E4600F" w:rsidP="009F0CC3">
            <w:pPr>
              <w:pStyle w:val="ListParagraph"/>
              <w:numPr>
                <w:ilvl w:val="0"/>
                <w:numId w:val="33"/>
              </w:numPr>
            </w:pPr>
            <w:r w:rsidRPr="009F0CC3">
              <w:t>Click Save.</w:t>
            </w:r>
          </w:p>
        </w:tc>
      </w:tr>
    </w:tbl>
    <w:p w:rsidR="002943FE" w:rsidRDefault="002943FE" w:rsidP="002943FE">
      <w:pPr>
        <w:pStyle w:val="Heading3"/>
      </w:pPr>
      <w:bookmarkStart w:id="61" w:name="_Toc373321264"/>
      <w:r>
        <w:t xml:space="preserve">Training </w:t>
      </w:r>
      <w:r w:rsidR="00633171">
        <w:t>exercise</w:t>
      </w:r>
      <w:r>
        <w:t xml:space="preserve"> </w:t>
      </w:r>
      <w:r w:rsidR="003231A1">
        <w:t>7</w:t>
      </w:r>
      <w:bookmarkEnd w:id="61"/>
    </w:p>
    <w:p w:rsidR="002943FE" w:rsidRDefault="002943FE" w:rsidP="002943FE">
      <w:r>
        <w:t>Demonstrates how to release a group of patients or residents from the evacuating facility.</w:t>
      </w:r>
    </w:p>
    <w:p w:rsidR="002943FE" w:rsidRDefault="002943FE" w:rsidP="002943FE">
      <w:pPr>
        <w:pStyle w:val="Heading4"/>
      </w:pPr>
      <w:r>
        <w:t>Notes:</w:t>
      </w:r>
    </w:p>
    <w:p w:rsidR="002943FE" w:rsidRDefault="002943FE" w:rsidP="002943FE">
      <w:pPr>
        <w:tabs>
          <w:tab w:val="left" w:pos="180"/>
          <w:tab w:val="left" w:leader="underscore" w:pos="8640"/>
        </w:tabs>
      </w:pPr>
      <w:r>
        <w:tab/>
      </w:r>
      <w:r>
        <w:tab/>
      </w:r>
    </w:p>
    <w:p w:rsidR="002943FE" w:rsidRDefault="002943FE" w:rsidP="009F0CC3">
      <w:pPr>
        <w:pStyle w:val="Heading4"/>
      </w:pPr>
      <w:r>
        <w:t>Hands-On Practice</w:t>
      </w:r>
    </w:p>
    <w:p w:rsidR="009F0CC3" w:rsidRPr="009F0CC3" w:rsidRDefault="009F0CC3" w:rsidP="009F0CC3">
      <w:pPr>
        <w:spacing w:before="100" w:beforeAutospacing="1" w:after="100" w:afterAutospacing="1"/>
        <w:rPr>
          <w:rFonts w:ascii="Times New Roman" w:hAnsi="Times New Roman"/>
          <w:sz w:val="24"/>
        </w:rPr>
      </w:pPr>
      <w:r w:rsidRPr="009F0CC3">
        <w:rPr>
          <w:rFonts w:ascii="Times New Roman" w:hAnsi="Times New Roman"/>
          <w:sz w:val="24"/>
        </w:rPr>
        <w:t>Create the spreadsheet</w:t>
      </w:r>
    </w:p>
    <w:p w:rsidR="009F0CC3" w:rsidRPr="009F0CC3" w:rsidRDefault="009F0CC3" w:rsidP="009F0CC3">
      <w:pPr>
        <w:pStyle w:val="ListParagraph"/>
        <w:numPr>
          <w:ilvl w:val="0"/>
          <w:numId w:val="36"/>
        </w:numPr>
      </w:pPr>
      <w:r w:rsidRPr="009F0CC3">
        <w:t>Click Manage Barcodes &gt; Generate Barcodes Spreadsheet</w:t>
      </w:r>
      <w:r>
        <w:t>…</w:t>
      </w:r>
    </w:p>
    <w:p w:rsidR="002943FE" w:rsidRDefault="002943FE">
      <w:r>
        <w:rPr>
          <w:b/>
          <w:i/>
        </w:rPr>
        <w:br w:type="page"/>
      </w:r>
    </w:p>
    <w:tbl>
      <w:tblPr>
        <w:tblStyle w:val="TableGrid"/>
        <w:tblW w:w="0" w:type="auto"/>
        <w:tblLook w:val="04A0" w:firstRow="1" w:lastRow="0" w:firstColumn="1" w:lastColumn="0" w:noHBand="0" w:noVBand="1"/>
      </w:tblPr>
      <w:tblGrid>
        <w:gridCol w:w="2538"/>
        <w:gridCol w:w="7038"/>
      </w:tblGrid>
      <w:tr w:rsidR="00CC19A3" w:rsidTr="007E6D3B">
        <w:tc>
          <w:tcPr>
            <w:tcW w:w="9576" w:type="dxa"/>
            <w:gridSpan w:val="2"/>
          </w:tcPr>
          <w:p w:rsidR="00CC19A3" w:rsidRDefault="00CC19A3" w:rsidP="00DB74E5">
            <w:pPr>
              <w:pStyle w:val="InstructorNotesTitle"/>
            </w:pPr>
            <w:r>
              <w:lastRenderedPageBreak/>
              <w:t>Instructor Notes</w:t>
            </w:r>
          </w:p>
        </w:tc>
      </w:tr>
      <w:tr w:rsidR="00CC19A3" w:rsidTr="007E6D3B">
        <w:tc>
          <w:tcPr>
            <w:tcW w:w="2538" w:type="dxa"/>
          </w:tcPr>
          <w:p w:rsidR="00CC19A3" w:rsidRDefault="00CC19A3" w:rsidP="00DB74E5">
            <w:pPr>
              <w:pStyle w:val="Slidetitle"/>
            </w:pPr>
            <w:r>
              <w:t>Upload the fillable spreadsheet</w:t>
            </w:r>
          </w:p>
          <w:p w:rsidR="00BF0C07" w:rsidRDefault="00BF0C07" w:rsidP="00BF0C07">
            <w:pPr>
              <w:pStyle w:val="SlideTiming"/>
            </w:pPr>
            <w:r>
              <w:t>10 minutes</w:t>
            </w:r>
          </w:p>
        </w:tc>
        <w:tc>
          <w:tcPr>
            <w:tcW w:w="7038" w:type="dxa"/>
          </w:tcPr>
          <w:p w:rsidR="003544E1" w:rsidRDefault="003544E1" w:rsidP="003544E1">
            <w:r>
              <w:t>Now we need to upload the file to eFINDS, and while it take and administrator to create the file any eFINDS user – administrator or data reporter – can upload the file.</w:t>
            </w:r>
          </w:p>
          <w:p w:rsidR="00E4600F" w:rsidRPr="003544E1" w:rsidRDefault="00E4600F" w:rsidP="003544E1">
            <w:pPr>
              <w:pStyle w:val="ListParagraph"/>
              <w:numPr>
                <w:ilvl w:val="0"/>
                <w:numId w:val="37"/>
              </w:numPr>
            </w:pPr>
            <w:r w:rsidRPr="003544E1">
              <w:t xml:space="preserve">Return to </w:t>
            </w:r>
            <w:r w:rsidR="00633171">
              <w:t>eFINDS</w:t>
            </w:r>
          </w:p>
          <w:p w:rsidR="00E4600F" w:rsidRPr="003544E1" w:rsidRDefault="00E4600F" w:rsidP="003544E1">
            <w:pPr>
              <w:pStyle w:val="ListParagraph"/>
              <w:numPr>
                <w:ilvl w:val="0"/>
                <w:numId w:val="37"/>
              </w:numPr>
            </w:pPr>
            <w:r w:rsidRPr="003544E1">
              <w:t>Select or verify location</w:t>
            </w:r>
          </w:p>
          <w:p w:rsidR="00E4600F" w:rsidRPr="003544E1" w:rsidRDefault="00E4600F" w:rsidP="003544E1">
            <w:pPr>
              <w:pStyle w:val="ListParagraph"/>
              <w:numPr>
                <w:ilvl w:val="0"/>
                <w:numId w:val="37"/>
              </w:numPr>
            </w:pPr>
            <w:r w:rsidRPr="003544E1">
              <w:t>Click Register Patient/Resident from the main menu bar</w:t>
            </w:r>
          </w:p>
          <w:p w:rsidR="00E4600F" w:rsidRPr="003544E1" w:rsidRDefault="00E4600F" w:rsidP="003544E1">
            <w:pPr>
              <w:pStyle w:val="ListParagraph"/>
              <w:numPr>
                <w:ilvl w:val="0"/>
                <w:numId w:val="37"/>
              </w:numPr>
            </w:pPr>
            <w:r w:rsidRPr="003544E1">
              <w:t>Select Patient/Resident File upload</w:t>
            </w:r>
          </w:p>
          <w:p w:rsidR="00E4600F" w:rsidRPr="003544E1" w:rsidRDefault="00E4600F" w:rsidP="003544E1">
            <w:pPr>
              <w:pStyle w:val="ListParagraph"/>
              <w:numPr>
                <w:ilvl w:val="0"/>
                <w:numId w:val="37"/>
              </w:numPr>
            </w:pPr>
            <w:r w:rsidRPr="003544E1">
              <w:t>Verify Evacuation Operation and current location</w:t>
            </w:r>
          </w:p>
          <w:p w:rsidR="00E4600F" w:rsidRPr="003544E1" w:rsidRDefault="00E4600F" w:rsidP="003544E1">
            <w:pPr>
              <w:pStyle w:val="ListParagraph"/>
              <w:numPr>
                <w:ilvl w:val="0"/>
                <w:numId w:val="37"/>
              </w:numPr>
            </w:pPr>
            <w:r w:rsidRPr="003544E1">
              <w:t>Click Browse button</w:t>
            </w:r>
          </w:p>
          <w:p w:rsidR="00E4600F" w:rsidRPr="003544E1" w:rsidRDefault="00E4600F" w:rsidP="003544E1">
            <w:pPr>
              <w:pStyle w:val="ListParagraph"/>
              <w:numPr>
                <w:ilvl w:val="0"/>
                <w:numId w:val="37"/>
              </w:numPr>
            </w:pPr>
            <w:r w:rsidRPr="003544E1">
              <w:t>Locate Excel file with saved patient/resident information (nys_</w:t>
            </w:r>
            <w:r w:rsidR="00633171">
              <w:t>eFINDS</w:t>
            </w:r>
            <w:r w:rsidRPr="003544E1">
              <w:t xml:space="preserve"> file name with facility id, date and time) Note: PDF files cannot be upload but could be faxed in.</w:t>
            </w:r>
          </w:p>
          <w:p w:rsidR="00E4600F" w:rsidRPr="003544E1" w:rsidRDefault="00E4600F" w:rsidP="003544E1">
            <w:pPr>
              <w:pStyle w:val="ListParagraph"/>
              <w:numPr>
                <w:ilvl w:val="0"/>
                <w:numId w:val="37"/>
              </w:numPr>
            </w:pPr>
            <w:r w:rsidRPr="003544E1">
              <w:t>Click Open to add file</w:t>
            </w:r>
          </w:p>
          <w:p w:rsidR="00E4600F" w:rsidRPr="003544E1" w:rsidRDefault="00E4600F" w:rsidP="003544E1">
            <w:pPr>
              <w:pStyle w:val="ListParagraph"/>
              <w:numPr>
                <w:ilvl w:val="0"/>
                <w:numId w:val="37"/>
              </w:numPr>
            </w:pPr>
            <w:r w:rsidRPr="003544E1">
              <w:t>Click Upload button</w:t>
            </w:r>
          </w:p>
          <w:p w:rsidR="00E4600F" w:rsidRPr="003544E1" w:rsidRDefault="00E4600F" w:rsidP="003544E1">
            <w:pPr>
              <w:pStyle w:val="ListParagraph"/>
              <w:numPr>
                <w:ilvl w:val="0"/>
                <w:numId w:val="37"/>
              </w:numPr>
            </w:pPr>
            <w:r w:rsidRPr="003544E1">
              <w:t>Verify Patient/Resident Info is updated below</w:t>
            </w:r>
          </w:p>
          <w:p w:rsidR="00E4600F" w:rsidRPr="003544E1" w:rsidRDefault="00E4600F" w:rsidP="003544E1">
            <w:pPr>
              <w:pStyle w:val="ListParagraph"/>
              <w:numPr>
                <w:ilvl w:val="0"/>
                <w:numId w:val="37"/>
              </w:numPr>
            </w:pPr>
            <w:r w:rsidRPr="003544E1">
              <w:t>Edit information if needed</w:t>
            </w:r>
          </w:p>
          <w:p w:rsidR="00E4600F" w:rsidRPr="003544E1" w:rsidRDefault="00E4600F" w:rsidP="003544E1">
            <w:pPr>
              <w:pStyle w:val="ListParagraph"/>
              <w:numPr>
                <w:ilvl w:val="0"/>
                <w:numId w:val="37"/>
              </w:numPr>
            </w:pPr>
            <w:r w:rsidRPr="003544E1">
              <w:t>Click Save All Patients/Residents</w:t>
            </w:r>
          </w:p>
          <w:p w:rsidR="00CC19A3" w:rsidRPr="003544E1" w:rsidRDefault="003544E1" w:rsidP="00E72705">
            <w:r>
              <w:t>Did anyone notice the</w:t>
            </w:r>
            <w:r w:rsidR="00E72705">
              <w:t xml:space="preserve"> very important piece that does not get taken care of in the file upload? Right the Intended destination doesn’t get set. So a</w:t>
            </w:r>
            <w:r>
              <w:t>s a bonus use the multi-update to set the Intended destination.</w:t>
            </w:r>
          </w:p>
        </w:tc>
      </w:tr>
    </w:tbl>
    <w:p w:rsidR="002943FE" w:rsidRDefault="002943FE" w:rsidP="002943FE">
      <w:pPr>
        <w:pStyle w:val="Heading3"/>
      </w:pPr>
      <w:bookmarkStart w:id="62" w:name="_Toc373321265"/>
      <w:r>
        <w:t xml:space="preserve">Training </w:t>
      </w:r>
      <w:r w:rsidR="00633171">
        <w:t>exercise</w:t>
      </w:r>
      <w:r>
        <w:t xml:space="preserve"> </w:t>
      </w:r>
      <w:r w:rsidR="003231A1">
        <w:t>8</w:t>
      </w:r>
      <w:bookmarkEnd w:id="62"/>
    </w:p>
    <w:p w:rsidR="002943FE" w:rsidRDefault="002943FE" w:rsidP="002943FE">
      <w:r>
        <w:t xml:space="preserve">Demonstrates how to </w:t>
      </w:r>
      <w:r w:rsidR="00E72705">
        <w:t>upload the fillable spreadsheet to eFINDS</w:t>
      </w:r>
      <w:r>
        <w:t>.</w:t>
      </w:r>
    </w:p>
    <w:p w:rsidR="002943FE" w:rsidRDefault="002943FE" w:rsidP="002943FE">
      <w:pPr>
        <w:pStyle w:val="Heading4"/>
      </w:pPr>
      <w:r>
        <w:t>Notes:</w:t>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pStyle w:val="Heading4"/>
      </w:pPr>
      <w:r>
        <w:t>Hands-On Practice</w:t>
      </w:r>
    </w:p>
    <w:p w:rsidR="00E72705" w:rsidRPr="003544E1" w:rsidRDefault="00E72705" w:rsidP="00E72705">
      <w:pPr>
        <w:pStyle w:val="ListParagraph"/>
        <w:numPr>
          <w:ilvl w:val="0"/>
          <w:numId w:val="38"/>
        </w:numPr>
      </w:pPr>
      <w:r w:rsidRPr="003544E1">
        <w:t xml:space="preserve">Return to </w:t>
      </w:r>
      <w:r w:rsidR="00633171">
        <w:t>eFINDS</w:t>
      </w:r>
    </w:p>
    <w:p w:rsidR="00E72705" w:rsidRPr="003544E1" w:rsidRDefault="00E72705" w:rsidP="00E72705">
      <w:pPr>
        <w:pStyle w:val="ListParagraph"/>
        <w:numPr>
          <w:ilvl w:val="0"/>
          <w:numId w:val="38"/>
        </w:numPr>
      </w:pPr>
      <w:r w:rsidRPr="003544E1">
        <w:t>Select or verify location</w:t>
      </w:r>
    </w:p>
    <w:p w:rsidR="00E72705" w:rsidRPr="003544E1" w:rsidRDefault="00E72705" w:rsidP="00E72705">
      <w:pPr>
        <w:pStyle w:val="ListParagraph"/>
        <w:numPr>
          <w:ilvl w:val="0"/>
          <w:numId w:val="38"/>
        </w:numPr>
      </w:pPr>
      <w:r w:rsidRPr="003544E1">
        <w:t>Click Register Patient/Resident from the main menu bar</w:t>
      </w:r>
      <w:r>
        <w:t>…</w:t>
      </w:r>
    </w:p>
    <w:p w:rsidR="00813C03" w:rsidRDefault="00813C03" w:rsidP="00125DB2">
      <w:pPr>
        <w:tabs>
          <w:tab w:val="left" w:pos="180"/>
          <w:tab w:val="left" w:leader="underscore" w:pos="8640"/>
        </w:tabs>
      </w:pPr>
    </w:p>
    <w:p w:rsidR="002943FE" w:rsidRDefault="002943FE">
      <w:bookmarkStart w:id="63" w:name="_Toc144532221"/>
      <w:bookmarkStart w:id="64" w:name="_Toc306196370"/>
      <w:bookmarkEnd w:id="53"/>
      <w:bookmarkEnd w:id="55"/>
      <w:r>
        <w:br w:type="page"/>
      </w:r>
    </w:p>
    <w:tbl>
      <w:tblPr>
        <w:tblStyle w:val="TableGrid"/>
        <w:tblW w:w="0" w:type="auto"/>
        <w:tblLook w:val="04A0" w:firstRow="1" w:lastRow="0" w:firstColumn="1" w:lastColumn="0" w:noHBand="0" w:noVBand="1"/>
      </w:tblPr>
      <w:tblGrid>
        <w:gridCol w:w="2538"/>
        <w:gridCol w:w="7038"/>
      </w:tblGrid>
      <w:tr w:rsidR="003231A1" w:rsidTr="00E72705">
        <w:tc>
          <w:tcPr>
            <w:tcW w:w="9576" w:type="dxa"/>
            <w:gridSpan w:val="2"/>
          </w:tcPr>
          <w:p w:rsidR="003231A1" w:rsidRDefault="003231A1" w:rsidP="00E72705">
            <w:pPr>
              <w:pStyle w:val="InstructorNotesTitle"/>
            </w:pPr>
            <w:r>
              <w:lastRenderedPageBreak/>
              <w:t>Instructor Notes</w:t>
            </w:r>
          </w:p>
        </w:tc>
      </w:tr>
      <w:tr w:rsidR="003231A1" w:rsidTr="00E72705">
        <w:tc>
          <w:tcPr>
            <w:tcW w:w="2538" w:type="dxa"/>
          </w:tcPr>
          <w:p w:rsidR="003231A1" w:rsidRDefault="003231A1" w:rsidP="00E72705">
            <w:pPr>
              <w:pStyle w:val="Slidetitle"/>
            </w:pPr>
            <w:r>
              <w:t>Generate a paper log PDF</w:t>
            </w:r>
          </w:p>
          <w:p w:rsidR="003231A1" w:rsidRDefault="00BF0C07" w:rsidP="00E72705">
            <w:pPr>
              <w:pStyle w:val="SlideTiming"/>
            </w:pPr>
            <w:r>
              <w:t>7</w:t>
            </w:r>
            <w:r w:rsidR="003231A1">
              <w:t xml:space="preserve"> minutes</w:t>
            </w:r>
          </w:p>
        </w:tc>
        <w:tc>
          <w:tcPr>
            <w:tcW w:w="7038" w:type="dxa"/>
          </w:tcPr>
          <w:p w:rsidR="003231A1" w:rsidRDefault="003231A1" w:rsidP="00E72705">
            <w:r w:rsidRPr="003231A1">
              <w:rPr>
                <w:rStyle w:val="que"/>
              </w:rPr>
              <w:t>Say:</w:t>
            </w:r>
            <w:r>
              <w:t xml:space="preserve"> eFINDS provides you with a paper log you can use to fall back on if your do not have power or Internet to track your patients. You get one copy of the paper log with your kit from NYSDOH, which can be useful just to see what your barcode numbers are, but let’s take a moment and see how we can create additional copies of the paper log.</w:t>
            </w:r>
          </w:p>
          <w:p w:rsidR="003231A1" w:rsidRPr="00CC19A3" w:rsidRDefault="003231A1" w:rsidP="00E72705">
            <w:pPr>
              <w:pStyle w:val="ListParagraph"/>
              <w:numPr>
                <w:ilvl w:val="0"/>
                <w:numId w:val="12"/>
              </w:numPr>
            </w:pPr>
            <w:r w:rsidRPr="00CC19A3">
              <w:t>Click Manage Barcodes &gt; Generate Barcodes Spreadsheet.</w:t>
            </w:r>
          </w:p>
          <w:p w:rsidR="003231A1" w:rsidRPr="00CC19A3" w:rsidRDefault="003231A1" w:rsidP="00E72705">
            <w:pPr>
              <w:pStyle w:val="ListParagraph"/>
              <w:numPr>
                <w:ilvl w:val="0"/>
                <w:numId w:val="12"/>
              </w:numPr>
            </w:pPr>
            <w:r w:rsidRPr="00CC19A3">
              <w:t>Select or verify the current location.</w:t>
            </w:r>
          </w:p>
          <w:p w:rsidR="003231A1" w:rsidRPr="00CC19A3" w:rsidRDefault="003231A1" w:rsidP="00E72705">
            <w:pPr>
              <w:pStyle w:val="ListParagraph"/>
              <w:numPr>
                <w:ilvl w:val="0"/>
                <w:numId w:val="12"/>
              </w:numPr>
            </w:pPr>
            <w:r w:rsidRPr="00CC19A3">
              <w:t>Enter Start and End barcode numbers, e.g., 4—13 for ten patient/residents to be relocated.</w:t>
            </w:r>
          </w:p>
          <w:p w:rsidR="003231A1" w:rsidRPr="00CC19A3" w:rsidRDefault="003231A1" w:rsidP="00E72705">
            <w:pPr>
              <w:pStyle w:val="ListParagraph"/>
              <w:numPr>
                <w:ilvl w:val="0"/>
                <w:numId w:val="12"/>
              </w:numPr>
            </w:pPr>
            <w:r w:rsidRPr="00CC19A3">
              <w:t>Select the PDF if you want a scannable barcode log OR select EXCEL for the upload patient/resident option.</w:t>
            </w:r>
          </w:p>
          <w:p w:rsidR="003231A1" w:rsidRPr="00CC19A3" w:rsidRDefault="003231A1" w:rsidP="00E72705">
            <w:pPr>
              <w:pStyle w:val="ListParagraph"/>
              <w:numPr>
                <w:ilvl w:val="0"/>
                <w:numId w:val="12"/>
              </w:numPr>
            </w:pPr>
            <w:r w:rsidRPr="00CC19A3">
              <w:t>Click Generate.</w:t>
            </w:r>
          </w:p>
          <w:p w:rsidR="003231A1" w:rsidRPr="00CC19A3" w:rsidRDefault="003231A1" w:rsidP="00E72705">
            <w:pPr>
              <w:pStyle w:val="ListParagraph"/>
              <w:numPr>
                <w:ilvl w:val="0"/>
                <w:numId w:val="12"/>
              </w:numPr>
            </w:pPr>
            <w:r w:rsidRPr="00CC19A3">
              <w:t>Print the PDF OR save the Excel spreadsheet to your computer.</w:t>
            </w:r>
          </w:p>
          <w:p w:rsidR="003231A1" w:rsidRPr="00CC19A3" w:rsidRDefault="003231A1" w:rsidP="00E72705">
            <w:pPr>
              <w:pStyle w:val="ListParagraph"/>
              <w:numPr>
                <w:ilvl w:val="0"/>
                <w:numId w:val="12"/>
              </w:numPr>
            </w:pPr>
            <w:r w:rsidRPr="00CC19A3">
              <w:t xml:space="preserve">Note: PDF files cannot be uploaded, but could be sent with transport. The Excel file can be updated with patient/resident information </w:t>
            </w:r>
          </w:p>
          <w:p w:rsidR="003231A1" w:rsidRDefault="003231A1" w:rsidP="00E72705">
            <w:r>
              <w:t>Note that if a barcode number has been used it is noted on the paper log, but the person’s information is protected.</w:t>
            </w:r>
          </w:p>
        </w:tc>
      </w:tr>
    </w:tbl>
    <w:p w:rsidR="003231A1" w:rsidRDefault="003231A1" w:rsidP="003231A1">
      <w:pPr>
        <w:pStyle w:val="Heading3"/>
      </w:pPr>
      <w:bookmarkStart w:id="65" w:name="_Toc373321266"/>
      <w:r>
        <w:t xml:space="preserve">Training </w:t>
      </w:r>
      <w:r w:rsidR="00633171">
        <w:t>exercise</w:t>
      </w:r>
      <w:r>
        <w:t xml:space="preserve"> 9</w:t>
      </w:r>
      <w:bookmarkEnd w:id="65"/>
    </w:p>
    <w:p w:rsidR="003231A1" w:rsidRDefault="003231A1" w:rsidP="003231A1">
      <w:r>
        <w:t>Demonstrates how to create the paper log.</w:t>
      </w:r>
    </w:p>
    <w:p w:rsidR="003231A1" w:rsidRDefault="003231A1" w:rsidP="003231A1">
      <w:pPr>
        <w:pStyle w:val="Heading4"/>
      </w:pPr>
      <w:r>
        <w:t>Notes:</w:t>
      </w:r>
    </w:p>
    <w:p w:rsidR="003231A1" w:rsidRDefault="003231A1" w:rsidP="003231A1">
      <w:pPr>
        <w:tabs>
          <w:tab w:val="left" w:pos="180"/>
          <w:tab w:val="left" w:leader="underscore" w:pos="8640"/>
        </w:tabs>
      </w:pPr>
      <w:r>
        <w:tab/>
      </w:r>
      <w:r>
        <w:tab/>
      </w:r>
    </w:p>
    <w:p w:rsidR="003231A1" w:rsidRDefault="003231A1" w:rsidP="003231A1">
      <w:pPr>
        <w:tabs>
          <w:tab w:val="left" w:pos="180"/>
          <w:tab w:val="left" w:leader="underscore" w:pos="8640"/>
        </w:tabs>
      </w:pPr>
      <w:r>
        <w:tab/>
      </w:r>
      <w:r>
        <w:tab/>
      </w:r>
    </w:p>
    <w:p w:rsidR="003231A1" w:rsidRDefault="003231A1" w:rsidP="003231A1">
      <w:pPr>
        <w:tabs>
          <w:tab w:val="left" w:pos="180"/>
          <w:tab w:val="left" w:leader="underscore" w:pos="8640"/>
        </w:tabs>
      </w:pPr>
      <w:r>
        <w:tab/>
      </w:r>
      <w:r>
        <w:tab/>
      </w:r>
    </w:p>
    <w:p w:rsidR="003231A1" w:rsidRDefault="003231A1" w:rsidP="003231A1">
      <w:pPr>
        <w:tabs>
          <w:tab w:val="left" w:pos="180"/>
          <w:tab w:val="left" w:leader="underscore" w:pos="8640"/>
        </w:tabs>
      </w:pPr>
      <w:r>
        <w:tab/>
      </w:r>
      <w:r>
        <w:tab/>
      </w:r>
    </w:p>
    <w:p w:rsidR="003231A1" w:rsidRDefault="003231A1" w:rsidP="003231A1">
      <w:pPr>
        <w:pStyle w:val="Heading4"/>
      </w:pPr>
      <w:r>
        <w:t>Hands-On Practice</w:t>
      </w:r>
    </w:p>
    <w:p w:rsidR="003231A1" w:rsidRPr="00CC19A3" w:rsidRDefault="003231A1" w:rsidP="003231A1">
      <w:pPr>
        <w:pStyle w:val="ListParagraph"/>
        <w:numPr>
          <w:ilvl w:val="0"/>
          <w:numId w:val="29"/>
        </w:numPr>
      </w:pPr>
      <w:r w:rsidRPr="00CC19A3">
        <w:t>Click Manage Barcodes &gt; Generate Barcodes Spreadsheet.</w:t>
      </w:r>
    </w:p>
    <w:p w:rsidR="003231A1" w:rsidRPr="00CC19A3" w:rsidRDefault="003231A1" w:rsidP="003231A1">
      <w:pPr>
        <w:pStyle w:val="ListParagraph"/>
        <w:numPr>
          <w:ilvl w:val="0"/>
          <w:numId w:val="29"/>
        </w:numPr>
      </w:pPr>
      <w:r w:rsidRPr="00CC19A3">
        <w:t>Select or verify the current location.</w:t>
      </w:r>
    </w:p>
    <w:p w:rsidR="003231A1" w:rsidRPr="00CC19A3" w:rsidRDefault="003231A1" w:rsidP="003231A1">
      <w:pPr>
        <w:pStyle w:val="ListParagraph"/>
        <w:numPr>
          <w:ilvl w:val="0"/>
          <w:numId w:val="29"/>
        </w:numPr>
      </w:pPr>
      <w:r w:rsidRPr="00CC19A3">
        <w:t>Enter Start and End barcode numbers, e.g., 4—13 for ten patient/residents to be relocated.</w:t>
      </w:r>
    </w:p>
    <w:p w:rsidR="003231A1" w:rsidRPr="00CC19A3" w:rsidRDefault="003231A1" w:rsidP="003231A1">
      <w:pPr>
        <w:pStyle w:val="ListParagraph"/>
        <w:numPr>
          <w:ilvl w:val="0"/>
          <w:numId w:val="29"/>
        </w:numPr>
      </w:pPr>
      <w:r w:rsidRPr="00CC19A3">
        <w:t>Select the PDF if you want a scannable barcode log OR select EXCEL for the upload patient/resident option.</w:t>
      </w:r>
    </w:p>
    <w:p w:rsidR="003231A1" w:rsidRPr="00CC19A3" w:rsidRDefault="003231A1" w:rsidP="003231A1">
      <w:pPr>
        <w:pStyle w:val="ListParagraph"/>
        <w:numPr>
          <w:ilvl w:val="0"/>
          <w:numId w:val="29"/>
        </w:numPr>
      </w:pPr>
      <w:r w:rsidRPr="00CC19A3">
        <w:t>Click Generate.</w:t>
      </w:r>
    </w:p>
    <w:p w:rsidR="003231A1" w:rsidRPr="00CC19A3" w:rsidRDefault="003231A1" w:rsidP="003231A1">
      <w:pPr>
        <w:pStyle w:val="ListParagraph"/>
        <w:numPr>
          <w:ilvl w:val="0"/>
          <w:numId w:val="29"/>
        </w:numPr>
      </w:pPr>
      <w:r w:rsidRPr="00CC19A3">
        <w:t>Print the PDF OR save the Excel spreadsheet to your computer.</w:t>
      </w:r>
    </w:p>
    <w:p w:rsidR="003231A1" w:rsidRPr="00CC19A3" w:rsidRDefault="003231A1" w:rsidP="003231A1">
      <w:pPr>
        <w:pStyle w:val="ListParagraph"/>
        <w:numPr>
          <w:ilvl w:val="0"/>
          <w:numId w:val="29"/>
        </w:numPr>
      </w:pPr>
      <w:r w:rsidRPr="00CC19A3">
        <w:t xml:space="preserve">Note: PDF files cannot be uploaded, but could be sent with transport. The Excel file can be updated with patient/resident information </w:t>
      </w:r>
    </w:p>
    <w:p w:rsidR="003231A1" w:rsidRDefault="003231A1" w:rsidP="003231A1">
      <w:pPr>
        <w:tabs>
          <w:tab w:val="left" w:pos="180"/>
          <w:tab w:val="left" w:leader="underscore" w:pos="8640"/>
        </w:tabs>
      </w:pPr>
      <w:r>
        <w:t>This exercise is just to practice creating the log. You will not use the log in any later exercises.</w:t>
      </w:r>
    </w:p>
    <w:p w:rsidR="003231A1" w:rsidRDefault="003231A1">
      <w:r>
        <w:br w:type="page"/>
      </w:r>
    </w:p>
    <w:tbl>
      <w:tblPr>
        <w:tblStyle w:val="TableGrid"/>
        <w:tblW w:w="0" w:type="auto"/>
        <w:tblLook w:val="04A0" w:firstRow="1" w:lastRow="0" w:firstColumn="1" w:lastColumn="0" w:noHBand="0" w:noVBand="1"/>
      </w:tblPr>
      <w:tblGrid>
        <w:gridCol w:w="2538"/>
        <w:gridCol w:w="7038"/>
      </w:tblGrid>
      <w:tr w:rsidR="007A152C" w:rsidTr="007E6D3B">
        <w:tc>
          <w:tcPr>
            <w:tcW w:w="9576" w:type="dxa"/>
            <w:gridSpan w:val="2"/>
          </w:tcPr>
          <w:p w:rsidR="007A152C" w:rsidRDefault="007A152C" w:rsidP="00E72705">
            <w:pPr>
              <w:pStyle w:val="InstructorNotesTitle"/>
            </w:pPr>
            <w:r>
              <w:lastRenderedPageBreak/>
              <w:t>Instructor Notes</w:t>
            </w:r>
          </w:p>
        </w:tc>
      </w:tr>
      <w:tr w:rsidR="007A152C" w:rsidTr="007E6D3B">
        <w:tc>
          <w:tcPr>
            <w:tcW w:w="2538" w:type="dxa"/>
          </w:tcPr>
          <w:p w:rsidR="007A152C" w:rsidRDefault="00E72705" w:rsidP="00E72705">
            <w:pPr>
              <w:pStyle w:val="Slidetitle"/>
            </w:pPr>
            <w:r>
              <w:t>Redirect a patient to another facility.</w:t>
            </w:r>
          </w:p>
          <w:p w:rsidR="007A152C" w:rsidRDefault="00BF0C07" w:rsidP="00E72705">
            <w:pPr>
              <w:pStyle w:val="SlideTiming"/>
            </w:pPr>
            <w:r>
              <w:t>5</w:t>
            </w:r>
            <w:r w:rsidR="007A152C">
              <w:t xml:space="preserve"> minutes</w:t>
            </w:r>
          </w:p>
        </w:tc>
        <w:tc>
          <w:tcPr>
            <w:tcW w:w="7038" w:type="dxa"/>
          </w:tcPr>
          <w:p w:rsidR="007A152C" w:rsidRPr="00E72705" w:rsidRDefault="007A152C" w:rsidP="00E72705">
            <w:r w:rsidRPr="00E72705">
              <w:rPr>
                <w:rStyle w:val="que"/>
              </w:rPr>
              <w:t>Say:</w:t>
            </w:r>
            <w:r w:rsidRPr="00E72705">
              <w:t xml:space="preserve"> Patient records may be updated as many times as needed. So image you were told that all were going to one intended destination, but now one of the people you just registered is being sent to another place. We are going to update record by continuing from the previous </w:t>
            </w:r>
            <w:r w:rsidR="00633171">
              <w:t>exercise</w:t>
            </w:r>
            <w:r w:rsidRPr="00E72705">
              <w:t>.</w:t>
            </w:r>
          </w:p>
          <w:p w:rsidR="00E72705" w:rsidRPr="004004E8" w:rsidRDefault="00E72705" w:rsidP="00E72705">
            <w:pPr>
              <w:pStyle w:val="ListParagraph"/>
              <w:numPr>
                <w:ilvl w:val="0"/>
                <w:numId w:val="39"/>
              </w:numPr>
            </w:pPr>
            <w:r w:rsidRPr="004004E8">
              <w:t xml:space="preserve">Click Update Patient/Resident &gt; With Scanner </w:t>
            </w:r>
          </w:p>
          <w:p w:rsidR="00E72705" w:rsidRPr="004004E8" w:rsidRDefault="00E72705" w:rsidP="00E72705">
            <w:pPr>
              <w:pStyle w:val="ListParagraph"/>
              <w:numPr>
                <w:ilvl w:val="0"/>
                <w:numId w:val="39"/>
              </w:numPr>
            </w:pPr>
            <w:r w:rsidRPr="004004E8">
              <w:t>Scan a barcode and click Submit, if necessary.</w:t>
            </w:r>
          </w:p>
          <w:p w:rsidR="00E72705" w:rsidRPr="004004E8" w:rsidRDefault="00E72705" w:rsidP="00E72705">
            <w:pPr>
              <w:pStyle w:val="ListParagraph"/>
              <w:numPr>
                <w:ilvl w:val="0"/>
                <w:numId w:val="39"/>
              </w:numPr>
            </w:pPr>
            <w:r>
              <w:t>Change the patient or resident’s intended destination</w:t>
            </w:r>
            <w:r w:rsidRPr="004004E8">
              <w:t>.</w:t>
            </w:r>
          </w:p>
          <w:p w:rsidR="00E72705" w:rsidRPr="004004E8" w:rsidRDefault="00E72705" w:rsidP="00E72705">
            <w:pPr>
              <w:pStyle w:val="ListParagraph"/>
              <w:numPr>
                <w:ilvl w:val="0"/>
                <w:numId w:val="39"/>
              </w:numPr>
            </w:pPr>
            <w:r w:rsidRPr="004004E8">
              <w:t>Click Register, Update, or Override.</w:t>
            </w:r>
          </w:p>
          <w:p w:rsidR="00E72705" w:rsidRDefault="00E72705" w:rsidP="00E72705">
            <w:pPr>
              <w:pStyle w:val="ListParagraph"/>
              <w:numPr>
                <w:ilvl w:val="0"/>
                <w:numId w:val="39"/>
              </w:numPr>
            </w:pPr>
            <w:r w:rsidRPr="004004E8">
              <w:t>Confirm message: Patient/Resident info is updated.</w:t>
            </w:r>
          </w:p>
          <w:p w:rsidR="007A152C" w:rsidRDefault="007A152C" w:rsidP="00E72705"/>
        </w:tc>
      </w:tr>
    </w:tbl>
    <w:p w:rsidR="002943FE" w:rsidRDefault="002943FE" w:rsidP="002943FE">
      <w:pPr>
        <w:pStyle w:val="Heading3"/>
      </w:pPr>
      <w:bookmarkStart w:id="66" w:name="_Toc373321267"/>
      <w:r>
        <w:t xml:space="preserve">Training </w:t>
      </w:r>
      <w:r w:rsidR="00633171">
        <w:t>exercise</w:t>
      </w:r>
      <w:r>
        <w:t xml:space="preserve"> 10</w:t>
      </w:r>
      <w:bookmarkEnd w:id="66"/>
    </w:p>
    <w:p w:rsidR="002943FE" w:rsidRDefault="002943FE" w:rsidP="002943FE">
      <w:r>
        <w:t xml:space="preserve">Demonstrates how to </w:t>
      </w:r>
      <w:r w:rsidR="003231A1">
        <w:t>re-direct the patient to a third facility</w:t>
      </w:r>
      <w:r>
        <w:t>.</w:t>
      </w:r>
    </w:p>
    <w:p w:rsidR="002943FE" w:rsidRDefault="002943FE" w:rsidP="002943FE">
      <w:pPr>
        <w:pStyle w:val="Heading4"/>
      </w:pPr>
      <w:r>
        <w:t>Notes:</w:t>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tabs>
          <w:tab w:val="left" w:pos="180"/>
          <w:tab w:val="left" w:leader="underscore" w:pos="8640"/>
        </w:tabs>
      </w:pPr>
      <w:r>
        <w:tab/>
      </w:r>
      <w:r>
        <w:tab/>
      </w:r>
    </w:p>
    <w:p w:rsidR="002943FE" w:rsidRDefault="002943FE" w:rsidP="002943FE">
      <w:pPr>
        <w:pStyle w:val="Heading4"/>
      </w:pPr>
      <w:r>
        <w:t>Hands-On Practice</w:t>
      </w:r>
    </w:p>
    <w:p w:rsidR="00E72705" w:rsidRPr="004004E8" w:rsidRDefault="00E72705" w:rsidP="00E72705">
      <w:pPr>
        <w:pStyle w:val="ListParagraph"/>
        <w:numPr>
          <w:ilvl w:val="0"/>
          <w:numId w:val="40"/>
        </w:numPr>
      </w:pPr>
      <w:r w:rsidRPr="004004E8">
        <w:t xml:space="preserve">Click Update Patient/Resident &gt; With Scanner </w:t>
      </w:r>
    </w:p>
    <w:p w:rsidR="00E72705" w:rsidRPr="004004E8" w:rsidRDefault="00E72705" w:rsidP="00E72705">
      <w:pPr>
        <w:pStyle w:val="ListParagraph"/>
        <w:numPr>
          <w:ilvl w:val="0"/>
          <w:numId w:val="40"/>
        </w:numPr>
      </w:pPr>
      <w:r w:rsidRPr="004004E8">
        <w:t>Scan a barcode and click Submit, if necessary.</w:t>
      </w:r>
    </w:p>
    <w:p w:rsidR="00E72705" w:rsidRPr="004004E8" w:rsidRDefault="00E72705" w:rsidP="00E72705">
      <w:pPr>
        <w:pStyle w:val="ListParagraph"/>
        <w:numPr>
          <w:ilvl w:val="0"/>
          <w:numId w:val="40"/>
        </w:numPr>
      </w:pPr>
      <w:r>
        <w:t>Change the patient or resident’s intended destination</w:t>
      </w:r>
      <w:r w:rsidRPr="004004E8">
        <w:t>.</w:t>
      </w:r>
    </w:p>
    <w:p w:rsidR="00E72705" w:rsidRPr="004004E8" w:rsidRDefault="00E72705" w:rsidP="00E72705">
      <w:pPr>
        <w:pStyle w:val="ListParagraph"/>
        <w:numPr>
          <w:ilvl w:val="0"/>
          <w:numId w:val="40"/>
        </w:numPr>
      </w:pPr>
      <w:r w:rsidRPr="004004E8">
        <w:t>Click Register, Update, or Override.</w:t>
      </w:r>
    </w:p>
    <w:p w:rsidR="00E72705" w:rsidRDefault="00E72705" w:rsidP="00E72705">
      <w:pPr>
        <w:pStyle w:val="ListParagraph"/>
        <w:numPr>
          <w:ilvl w:val="0"/>
          <w:numId w:val="40"/>
        </w:numPr>
      </w:pPr>
      <w:r w:rsidRPr="004004E8">
        <w:t>Confirm message: Patient/Resident info is updated.</w:t>
      </w:r>
    </w:p>
    <w:p w:rsidR="002943FE" w:rsidRDefault="002943FE">
      <w:pPr>
        <w:spacing w:after="0"/>
        <w:rPr>
          <w:rFonts w:ascii="Arial" w:hAnsi="Arial" w:cs="Arial"/>
          <w:b/>
          <w:bCs/>
          <w:smallCaps/>
          <w:sz w:val="26"/>
          <w:szCs w:val="26"/>
        </w:rPr>
      </w:pPr>
      <w:r>
        <w:br w:type="page"/>
      </w:r>
    </w:p>
    <w:p w:rsidR="007463D0" w:rsidRPr="005D4867" w:rsidRDefault="005648CF" w:rsidP="00312327">
      <w:pPr>
        <w:pStyle w:val="Heading3"/>
      </w:pPr>
      <w:bookmarkStart w:id="67" w:name="_Toc373321268"/>
      <w:r w:rsidRPr="005D4867">
        <w:lastRenderedPageBreak/>
        <w:t>Review</w:t>
      </w:r>
      <w:r w:rsidR="007463D0" w:rsidRPr="005D4867">
        <w:t xml:space="preserve"> Questions</w:t>
      </w:r>
      <w:bookmarkEnd w:id="63"/>
      <w:bookmarkEnd w:id="64"/>
      <w:r w:rsidR="00BF0C07">
        <w:t xml:space="preserve"> (10 minutes)</w:t>
      </w:r>
      <w:bookmarkEnd w:id="67"/>
    </w:p>
    <w:p w:rsidR="00B105B5" w:rsidRDefault="00B105B5" w:rsidP="00931BBA">
      <w:pPr>
        <w:pStyle w:val="ListParagraph"/>
        <w:numPr>
          <w:ilvl w:val="0"/>
          <w:numId w:val="2"/>
        </w:numPr>
        <w:contextualSpacing w:val="0"/>
      </w:pPr>
      <w:r w:rsidRPr="00B105B5">
        <w:rPr>
          <w:b/>
        </w:rPr>
        <w:t>True</w:t>
      </w:r>
      <w:r>
        <w:t xml:space="preserve"> or False: If I have technical questions about eFINDS I will contact The Health Commerce System Trainers.</w:t>
      </w:r>
    </w:p>
    <w:p w:rsidR="00B105B5" w:rsidRDefault="00B105B5" w:rsidP="00931BBA">
      <w:pPr>
        <w:pStyle w:val="ListParagraph"/>
        <w:numPr>
          <w:ilvl w:val="0"/>
          <w:numId w:val="2"/>
        </w:numPr>
        <w:contextualSpacing w:val="0"/>
      </w:pPr>
      <w:r>
        <w:t xml:space="preserve">True or </w:t>
      </w:r>
      <w:r w:rsidRPr="00B105B5">
        <w:rPr>
          <w:b/>
        </w:rPr>
        <w:t>False</w:t>
      </w:r>
      <w:r>
        <w:t>: eFINDS includes a complete medical history for each person tracked in the system.</w:t>
      </w:r>
    </w:p>
    <w:p w:rsidR="00B105B5" w:rsidRDefault="00B105B5" w:rsidP="00931BBA">
      <w:pPr>
        <w:pStyle w:val="ListParagraph"/>
        <w:numPr>
          <w:ilvl w:val="0"/>
          <w:numId w:val="2"/>
        </w:numPr>
        <w:contextualSpacing w:val="0"/>
      </w:pPr>
      <w:r>
        <w:t xml:space="preserve">True or </w:t>
      </w:r>
      <w:r>
        <w:rPr>
          <w:b/>
        </w:rPr>
        <w:t xml:space="preserve">False: </w:t>
      </w:r>
      <w:r>
        <w:t>Extended lead times are required for eFINDS because it significantly increases the amount of time required for an evacuation.</w:t>
      </w:r>
    </w:p>
    <w:p w:rsidR="005319C3" w:rsidRDefault="005319C3" w:rsidP="00931BBA">
      <w:pPr>
        <w:pStyle w:val="ListParagraph"/>
        <w:numPr>
          <w:ilvl w:val="0"/>
          <w:numId w:val="2"/>
        </w:numPr>
        <w:contextualSpacing w:val="0"/>
      </w:pPr>
      <w:r w:rsidRPr="005319C3">
        <w:rPr>
          <w:b/>
        </w:rPr>
        <w:t>True</w:t>
      </w:r>
      <w:r>
        <w:t xml:space="preserve"> or False: I can verify my role assignments and contact information using the HCS My Account features.</w:t>
      </w:r>
    </w:p>
    <w:p w:rsidR="00B105B5" w:rsidRDefault="00B105B5" w:rsidP="00931BBA">
      <w:pPr>
        <w:pStyle w:val="ListParagraph"/>
        <w:numPr>
          <w:ilvl w:val="0"/>
          <w:numId w:val="2"/>
        </w:numPr>
        <w:contextualSpacing w:val="0"/>
      </w:pPr>
      <w:r>
        <w:rPr>
          <w:b/>
        </w:rPr>
        <w:t xml:space="preserve">True </w:t>
      </w:r>
      <w:r>
        <w:t>or False: eFIND</w:t>
      </w:r>
      <w:r w:rsidR="00931BBA">
        <w:t>S Data Reporter and eFINDS R</w:t>
      </w:r>
      <w:r>
        <w:t>eporting Administrator are the only two healthcare facility roles that can access eFINDS.</w:t>
      </w:r>
    </w:p>
    <w:p w:rsidR="00931BBA" w:rsidRDefault="00931BBA" w:rsidP="00931BBA">
      <w:pPr>
        <w:pStyle w:val="ListParagraph"/>
        <w:numPr>
          <w:ilvl w:val="0"/>
          <w:numId w:val="2"/>
        </w:numPr>
        <w:contextualSpacing w:val="0"/>
      </w:pPr>
      <w:r w:rsidRPr="00931BBA">
        <w:t>True</w:t>
      </w:r>
      <w:r>
        <w:rPr>
          <w:b/>
        </w:rPr>
        <w:t xml:space="preserve"> </w:t>
      </w:r>
      <w:r>
        <w:t xml:space="preserve">or </w:t>
      </w:r>
      <w:r w:rsidRPr="00931BBA">
        <w:rPr>
          <w:b/>
        </w:rPr>
        <w:t>False</w:t>
      </w:r>
      <w:r>
        <w:t>: The eFINDS Reporting Administrator can assign others to the eFINDS Data Reporter role.</w:t>
      </w:r>
    </w:p>
    <w:p w:rsidR="00B105B5" w:rsidRDefault="00B105B5" w:rsidP="00931BBA">
      <w:pPr>
        <w:pStyle w:val="ListParagraph"/>
        <w:numPr>
          <w:ilvl w:val="0"/>
          <w:numId w:val="2"/>
        </w:numPr>
        <w:contextualSpacing w:val="0"/>
      </w:pPr>
      <w:r>
        <w:t xml:space="preserve">True or </w:t>
      </w:r>
      <w:r>
        <w:rPr>
          <w:b/>
        </w:rPr>
        <w:t xml:space="preserve">False: </w:t>
      </w:r>
      <w:r>
        <w:t>HCS Coordinators have access to eFINDS.</w:t>
      </w:r>
    </w:p>
    <w:p w:rsidR="005319C3" w:rsidRDefault="005319C3" w:rsidP="00931BBA">
      <w:pPr>
        <w:pStyle w:val="ListParagraph"/>
        <w:numPr>
          <w:ilvl w:val="0"/>
          <w:numId w:val="2"/>
        </w:numPr>
        <w:contextualSpacing w:val="0"/>
      </w:pPr>
      <w:r>
        <w:t xml:space="preserve">True or </w:t>
      </w:r>
      <w:r w:rsidRPr="005319C3">
        <w:rPr>
          <w:b/>
        </w:rPr>
        <w:t>False</w:t>
      </w:r>
      <w:r>
        <w:t>: Each eFINDS users at my facility will receive a barcode scanner form NYSDOH.</w:t>
      </w:r>
    </w:p>
    <w:p w:rsidR="005319C3" w:rsidRDefault="005319C3" w:rsidP="00931BBA">
      <w:pPr>
        <w:pStyle w:val="ListParagraph"/>
        <w:numPr>
          <w:ilvl w:val="0"/>
          <w:numId w:val="2"/>
        </w:numPr>
        <w:contextualSpacing w:val="0"/>
      </w:pPr>
      <w:r w:rsidRPr="005319C3">
        <w:rPr>
          <w:b/>
        </w:rPr>
        <w:t>True</w:t>
      </w:r>
      <w:r>
        <w:t xml:space="preserve"> or False: The number of wristbands I receive will be equal to the number of beds my facility is licensed to operate.</w:t>
      </w:r>
    </w:p>
    <w:p w:rsidR="005319C3" w:rsidRDefault="005319C3" w:rsidP="00931BBA">
      <w:pPr>
        <w:pStyle w:val="ListParagraph"/>
        <w:numPr>
          <w:ilvl w:val="0"/>
          <w:numId w:val="2"/>
        </w:numPr>
        <w:contextualSpacing w:val="0"/>
      </w:pPr>
      <w:r>
        <w:rPr>
          <w:b/>
        </w:rPr>
        <w:t xml:space="preserve">True </w:t>
      </w:r>
      <w:r>
        <w:t>or False: Training wristbands are distinctive in that the word training is printed on the band, and the barcode number ends with the letter ‘D’.</w:t>
      </w:r>
    </w:p>
    <w:p w:rsidR="005319C3" w:rsidRDefault="005319C3" w:rsidP="00931BBA">
      <w:pPr>
        <w:pStyle w:val="ListParagraph"/>
        <w:numPr>
          <w:ilvl w:val="0"/>
          <w:numId w:val="2"/>
        </w:numPr>
        <w:contextualSpacing w:val="0"/>
      </w:pPr>
      <w:r>
        <w:t xml:space="preserve">True or </w:t>
      </w:r>
      <w:r>
        <w:rPr>
          <w:b/>
        </w:rPr>
        <w:t>False</w:t>
      </w:r>
      <w:r>
        <w:t>: An official NYSDOH barcode scanner is required to use eFINDS.</w:t>
      </w:r>
    </w:p>
    <w:p w:rsidR="005319C3" w:rsidRDefault="005319C3" w:rsidP="00931BBA">
      <w:pPr>
        <w:pStyle w:val="ListParagraph"/>
        <w:numPr>
          <w:ilvl w:val="0"/>
          <w:numId w:val="2"/>
        </w:numPr>
        <w:contextualSpacing w:val="0"/>
      </w:pPr>
      <w:r>
        <w:t xml:space="preserve">True or </w:t>
      </w:r>
      <w:r>
        <w:rPr>
          <w:b/>
        </w:rPr>
        <w:t>False</w:t>
      </w:r>
      <w:r>
        <w:t>: Official NYSDOH pre-printed wristbands are required to use eFINDS.</w:t>
      </w:r>
    </w:p>
    <w:p w:rsidR="002476A8" w:rsidRDefault="007463D0" w:rsidP="00931BBA">
      <w:pPr>
        <w:pStyle w:val="ListParagraph"/>
        <w:numPr>
          <w:ilvl w:val="0"/>
          <w:numId w:val="2"/>
        </w:numPr>
        <w:contextualSpacing w:val="0"/>
      </w:pPr>
      <w:r w:rsidRPr="000D2B97">
        <w:t xml:space="preserve">True or </w:t>
      </w:r>
      <w:r w:rsidRPr="00931BBA">
        <w:rPr>
          <w:b/>
        </w:rPr>
        <w:t>False</w:t>
      </w:r>
      <w:r w:rsidRPr="000D2B97">
        <w:t xml:space="preserve">: </w:t>
      </w:r>
      <w:r w:rsidR="00E25406" w:rsidRPr="000D2B97">
        <w:t xml:space="preserve">The </w:t>
      </w:r>
      <w:r w:rsidR="00931BBA">
        <w:t>eFINDS Data Reporter</w:t>
      </w:r>
      <w:r w:rsidR="00E25406" w:rsidRPr="000D2B97">
        <w:t xml:space="preserve"> can register multiple </w:t>
      </w:r>
      <w:r w:rsidR="00464ED1" w:rsidRPr="000D2B97">
        <w:t xml:space="preserve">patient/resident </w:t>
      </w:r>
      <w:r w:rsidR="00E25406" w:rsidRPr="000D2B97">
        <w:t>without barcoded wristbands or a barcode sheet.</w:t>
      </w:r>
      <w:bookmarkStart w:id="68" w:name="_Toc144532236"/>
    </w:p>
    <w:p w:rsidR="00DB74E5" w:rsidRDefault="00931BBA" w:rsidP="00931BBA">
      <w:pPr>
        <w:pStyle w:val="ListParagraph"/>
        <w:numPr>
          <w:ilvl w:val="0"/>
          <w:numId w:val="2"/>
        </w:numPr>
        <w:contextualSpacing w:val="0"/>
      </w:pPr>
      <w:r w:rsidRPr="00931BBA">
        <w:rPr>
          <w:b/>
        </w:rPr>
        <w:t>True</w:t>
      </w:r>
      <w:r>
        <w:t xml:space="preserve"> or False: The</w:t>
      </w:r>
      <w:r w:rsidR="00DB74E5">
        <w:t xml:space="preserve"> operation</w:t>
      </w:r>
      <w:r>
        <w:t xml:space="preserve"> is the official name given to the reason to evacuate.</w:t>
      </w:r>
    </w:p>
    <w:p w:rsidR="00DB74E5" w:rsidRDefault="004B6F8E" w:rsidP="00931BBA">
      <w:pPr>
        <w:pStyle w:val="ListParagraph"/>
        <w:numPr>
          <w:ilvl w:val="0"/>
          <w:numId w:val="2"/>
        </w:numPr>
        <w:contextualSpacing w:val="0"/>
      </w:pPr>
      <w:r w:rsidRPr="004B6F8E">
        <w:rPr>
          <w:b/>
        </w:rPr>
        <w:t>True</w:t>
      </w:r>
      <w:r>
        <w:t xml:space="preserve"> or False: The operation</w:t>
      </w:r>
      <w:r w:rsidR="00DB74E5">
        <w:t xml:space="preserve"> is the minimum amount of data required to register </w:t>
      </w:r>
      <w:r>
        <w:t>a patient or resident.</w:t>
      </w:r>
    </w:p>
    <w:p w:rsidR="00931BBA" w:rsidRDefault="00931BBA" w:rsidP="00931BBA">
      <w:pPr>
        <w:pStyle w:val="ListParagraph"/>
        <w:numPr>
          <w:ilvl w:val="0"/>
          <w:numId w:val="2"/>
        </w:numPr>
        <w:contextualSpacing w:val="0"/>
      </w:pPr>
      <w:r>
        <w:t xml:space="preserve">True or </w:t>
      </w:r>
      <w:r w:rsidRPr="00931BBA">
        <w:rPr>
          <w:b/>
        </w:rPr>
        <w:t>False:</w:t>
      </w:r>
      <w:r>
        <w:t xml:space="preserve"> Quick Search allows me to find anyone who has been registered into eFINDS. </w:t>
      </w:r>
    </w:p>
    <w:p w:rsidR="00E72705" w:rsidRDefault="004B6F8E" w:rsidP="00931BBA">
      <w:pPr>
        <w:pStyle w:val="ListParagraph"/>
        <w:numPr>
          <w:ilvl w:val="0"/>
          <w:numId w:val="2"/>
        </w:numPr>
        <w:contextualSpacing w:val="0"/>
      </w:pPr>
      <w:r w:rsidRPr="004B6F8E">
        <w:rPr>
          <w:b/>
        </w:rPr>
        <w:t>True</w:t>
      </w:r>
      <w:r>
        <w:t xml:space="preserve"> or False: You must manually enter the Intended Destination on line after </w:t>
      </w:r>
      <w:r w:rsidR="00E72705">
        <w:t xml:space="preserve">uploading a </w:t>
      </w:r>
      <w:r>
        <w:t xml:space="preserve">fillable </w:t>
      </w:r>
      <w:r w:rsidR="00E72705">
        <w:t>spreadsheet</w:t>
      </w:r>
      <w:r>
        <w:t>.</w:t>
      </w:r>
    </w:p>
    <w:p w:rsidR="00E72705" w:rsidRDefault="00931BBA" w:rsidP="00931BBA">
      <w:pPr>
        <w:pStyle w:val="ListParagraph"/>
        <w:numPr>
          <w:ilvl w:val="0"/>
          <w:numId w:val="2"/>
        </w:numPr>
        <w:contextualSpacing w:val="0"/>
      </w:pPr>
      <w:r>
        <w:t xml:space="preserve">True or </w:t>
      </w:r>
      <w:r>
        <w:rPr>
          <w:b/>
        </w:rPr>
        <w:t>False</w:t>
      </w:r>
      <w:r>
        <w:t>: I can change the name of the fillable spreadsheet to meet my needs.</w:t>
      </w:r>
    </w:p>
    <w:p w:rsidR="00931BBA" w:rsidRDefault="00931BBA" w:rsidP="00931BBA">
      <w:pPr>
        <w:pStyle w:val="ListParagraph"/>
        <w:numPr>
          <w:ilvl w:val="0"/>
          <w:numId w:val="2"/>
        </w:numPr>
        <w:contextualSpacing w:val="0"/>
      </w:pPr>
      <w:r w:rsidRPr="00931BBA">
        <w:rPr>
          <w:b/>
        </w:rPr>
        <w:t>True</w:t>
      </w:r>
      <w:r>
        <w:t xml:space="preserve"> or False: Only the eFINDS Reporting Administrator can create the fillable spreadsheet.</w:t>
      </w:r>
    </w:p>
    <w:p w:rsidR="00931BBA" w:rsidRPr="005343C6" w:rsidRDefault="00931BBA" w:rsidP="00931BBA">
      <w:pPr>
        <w:pStyle w:val="ListParagraph"/>
        <w:numPr>
          <w:ilvl w:val="0"/>
          <w:numId w:val="2"/>
        </w:numPr>
        <w:contextualSpacing w:val="0"/>
      </w:pPr>
      <w:r>
        <w:rPr>
          <w:b/>
        </w:rPr>
        <w:t xml:space="preserve">True </w:t>
      </w:r>
      <w:r>
        <w:t>or False: Any eFINDS user can upload the fillable spreadsheet.</w:t>
      </w:r>
    </w:p>
    <w:p w:rsidR="000D2B97" w:rsidRPr="005343C6" w:rsidRDefault="000D2B97" w:rsidP="001357A6">
      <w:pPr>
        <w:pStyle w:val="CollapseSpaceafter"/>
        <w:numPr>
          <w:ilvl w:val="0"/>
          <w:numId w:val="2"/>
        </w:numPr>
      </w:pPr>
      <w:r>
        <w:br w:type="page"/>
      </w:r>
    </w:p>
    <w:p w:rsidR="004B6F8E" w:rsidRDefault="00AC1728" w:rsidP="004B6F8E">
      <w:pPr>
        <w:pStyle w:val="Heading1"/>
      </w:pPr>
      <w:bookmarkStart w:id="69" w:name="_Toc144532251"/>
      <w:bookmarkEnd w:id="68"/>
      <w:r w:rsidRPr="00563919">
        <w:lastRenderedPageBreak/>
        <w:t xml:space="preserve"> </w:t>
      </w:r>
      <w:bookmarkStart w:id="70" w:name="_Toc373321269"/>
      <w:r w:rsidRPr="00563919">
        <w:t>Answer</w:t>
      </w:r>
      <w:bookmarkEnd w:id="69"/>
      <w:r w:rsidR="00A21BCB">
        <w:t xml:space="preserve"> Key</w:t>
      </w:r>
      <w:bookmarkEnd w:id="70"/>
    </w:p>
    <w:p w:rsidR="004B6F8E" w:rsidRDefault="004B6F8E" w:rsidP="004B6F8E">
      <w:r w:rsidRPr="004B6F8E">
        <w:t>1T 2F 3F 4T 5T 6F 7F 8F 9T 10T 11F 12F 13F 14T 15T 16F 17T 18F 19T 20T</w:t>
      </w:r>
    </w:p>
    <w:p w:rsidR="004B6F8E" w:rsidRPr="004B6F8E" w:rsidRDefault="004B6F8E" w:rsidP="004B6F8E">
      <w:pPr>
        <w:rPr>
          <w:rFonts w:ascii="Arial" w:hAnsi="Arial"/>
          <w:sz w:val="32"/>
        </w:rPr>
      </w:pPr>
    </w:p>
    <w:p w:rsidR="007F4F30" w:rsidRDefault="007F4F30" w:rsidP="00CA272D">
      <w:pPr>
        <w:sectPr w:rsidR="007F4F30" w:rsidSect="00CA1AF4">
          <w:pgSz w:w="12240" w:h="15840" w:code="1"/>
          <w:pgMar w:top="2160" w:right="2160" w:bottom="1440" w:left="720" w:header="720" w:footer="720" w:gutter="0"/>
          <w:cols w:space="720"/>
          <w:docGrid w:linePitch="360"/>
        </w:sectPr>
      </w:pPr>
    </w:p>
    <w:p w:rsidR="007F4F30" w:rsidRDefault="007F4F30" w:rsidP="00CA272D">
      <w:r>
        <w:rPr>
          <w:noProof/>
        </w:rPr>
        <w:lastRenderedPageBreak/>
        <w:drawing>
          <wp:anchor distT="0" distB="0" distL="114300" distR="114300" simplePos="0" relativeHeight="251728896" behindDoc="1" locked="0" layoutInCell="1" allowOverlap="1" wp14:anchorId="0CD4BAD7" wp14:editId="581090D6">
            <wp:simplePos x="0" y="0"/>
            <wp:positionH relativeFrom="column">
              <wp:posOffset>1562100</wp:posOffset>
            </wp:positionH>
            <wp:positionV relativeFrom="paragraph">
              <wp:posOffset>-476250</wp:posOffset>
            </wp:positionV>
            <wp:extent cx="4224528" cy="8229166"/>
            <wp:effectExtent l="0" t="0" r="508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tif"/>
                    <pic:cNvPicPr/>
                  </pic:nvPicPr>
                  <pic:blipFill>
                    <a:blip r:embed="rId46">
                      <a:extLst>
                        <a:ext uri="{28A0092B-C50C-407E-A947-70E740481C1C}">
                          <a14:useLocalDpi xmlns:a14="http://schemas.microsoft.com/office/drawing/2010/main" val="0"/>
                        </a:ext>
                      </a:extLst>
                    </a:blip>
                    <a:stretch>
                      <a:fillRect/>
                    </a:stretch>
                  </pic:blipFill>
                  <pic:spPr>
                    <a:xfrm>
                      <a:off x="0" y="0"/>
                      <a:ext cx="4224528" cy="8229166"/>
                    </a:xfrm>
                    <a:prstGeom prst="rect">
                      <a:avLst/>
                    </a:prstGeom>
                  </pic:spPr>
                </pic:pic>
              </a:graphicData>
            </a:graphic>
            <wp14:sizeRelH relativeFrom="page">
              <wp14:pctWidth>0</wp14:pctWidth>
            </wp14:sizeRelH>
            <wp14:sizeRelV relativeFrom="page">
              <wp14:pctHeight>0</wp14:pctHeight>
            </wp14:sizeRelV>
          </wp:anchor>
        </w:drawing>
      </w:r>
    </w:p>
    <w:p w:rsidR="005E383D" w:rsidRPr="005E383D" w:rsidRDefault="007F4F30" w:rsidP="00001DD5">
      <w:r>
        <w:rPr>
          <w:noProof/>
        </w:rPr>
        <mc:AlternateContent>
          <mc:Choice Requires="wps">
            <w:drawing>
              <wp:anchor distT="0" distB="0" distL="114300" distR="114300" simplePos="0" relativeHeight="251730944" behindDoc="0" locked="0" layoutInCell="1" allowOverlap="1" wp14:anchorId="0E914D91" wp14:editId="775975C2">
                <wp:simplePos x="0" y="0"/>
                <wp:positionH relativeFrom="column">
                  <wp:posOffset>-3543300</wp:posOffset>
                </wp:positionH>
                <wp:positionV relativeFrom="paragraph">
                  <wp:posOffset>2738120</wp:posOffset>
                </wp:positionV>
                <wp:extent cx="7381875" cy="1381125"/>
                <wp:effectExtent l="0" t="9525"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1875" cy="1381125"/>
                        </a:xfrm>
                        <a:prstGeom prst="rect">
                          <a:avLst/>
                        </a:prstGeom>
                        <a:solidFill>
                          <a:srgbClr val="FFFFFF"/>
                        </a:solidFill>
                        <a:ln w="9525">
                          <a:solidFill>
                            <a:srgbClr val="000000"/>
                          </a:solidFill>
                          <a:miter lim="800000"/>
                          <a:headEnd/>
                          <a:tailEnd/>
                        </a:ln>
                      </wps:spPr>
                      <wps:txbx>
                        <w:txbxContent>
                          <w:p w:rsidR="00E72705" w:rsidRPr="00076814" w:rsidRDefault="00E72705" w:rsidP="00076814">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E72705" w:rsidRPr="00076814" w:rsidRDefault="00E72705" w:rsidP="00076814">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E72705" w:rsidRPr="00076814" w:rsidRDefault="00E72705" w:rsidP="00076814">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9pt;margin-top:215.6pt;width:581.25pt;height:108.7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">
                <v:textbox>
                  <w:txbxContent>
                    <w:p w:rsidR="00E72705" w:rsidRPr="00076814" w:rsidRDefault="00E72705" w:rsidP="00076814">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Patient Name:</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Pr>
                          <w:rFonts w:ascii="Adobe Gothic Std B" w:eastAsia="Adobe Gothic Std B" w:hAnsi="Adobe Gothic Std B"/>
                          <w:sz w:val="32"/>
                          <w:szCs w:val="32"/>
                        </w:rPr>
                        <w:tab/>
                      </w:r>
                    </w:p>
                    <w:p w:rsidR="00E72705" w:rsidRPr="00076814" w:rsidRDefault="00E72705" w:rsidP="00076814">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Date of Birth:</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p w:rsidR="00E72705" w:rsidRPr="00076814" w:rsidRDefault="00E72705" w:rsidP="00076814">
                      <w:pPr>
                        <w:tabs>
                          <w:tab w:val="right" w:pos="1980"/>
                          <w:tab w:val="left" w:pos="2160"/>
                          <w:tab w:val="left" w:leader="underscore" w:pos="5940"/>
                          <w:tab w:val="left" w:pos="6120"/>
                          <w:tab w:val="left" w:leader="underscore" w:pos="10080"/>
                        </w:tabs>
                        <w:rPr>
                          <w:rFonts w:ascii="Adobe Gothic Std B" w:eastAsia="Adobe Gothic Std B" w:hAnsi="Adobe Gothic Std B"/>
                          <w:sz w:val="32"/>
                          <w:szCs w:val="32"/>
                        </w:rPr>
                      </w:pPr>
                      <w:r w:rsidRPr="00076814">
                        <w:rPr>
                          <w:rFonts w:ascii="Adobe Gothic Std B" w:eastAsia="Adobe Gothic Std B" w:hAnsi="Adobe Gothic Std B"/>
                          <w:sz w:val="32"/>
                          <w:szCs w:val="32"/>
                        </w:rPr>
                        <w:tab/>
                        <w:t>Barcode No.:</w:t>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r w:rsidRPr="00076814">
                        <w:rPr>
                          <w:rFonts w:ascii="Adobe Gothic Std B" w:eastAsia="Adobe Gothic Std B" w:hAnsi="Adobe Gothic Std B"/>
                          <w:sz w:val="32"/>
                          <w:szCs w:val="32"/>
                        </w:rPr>
                        <w:tab/>
                      </w:r>
                    </w:p>
                  </w:txbxContent>
                </v:textbox>
              </v:shape>
            </w:pict>
          </mc:Fallback>
        </mc:AlternateContent>
      </w:r>
    </w:p>
    <w:sectPr w:rsidR="005E383D" w:rsidRPr="005E383D" w:rsidSect="00CA1AF4">
      <w:footerReference w:type="even" r:id="rId47"/>
      <w:pgSz w:w="12240" w:h="15840" w:code="1"/>
      <w:pgMar w:top="2160" w:right="216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705" w:rsidRDefault="00E72705">
      <w:r>
        <w:separator/>
      </w:r>
    </w:p>
  </w:endnote>
  <w:endnote w:type="continuationSeparator" w:id="0">
    <w:p w:rsidR="00E72705" w:rsidRDefault="00E7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08082"/>
      <w:docPartObj>
        <w:docPartGallery w:val="Page Numbers (Bottom of Page)"/>
        <w:docPartUnique/>
      </w:docPartObj>
    </w:sdtPr>
    <w:sdtEndPr>
      <w:rPr>
        <w:color w:val="808080" w:themeColor="background1" w:themeShade="80"/>
        <w:spacing w:val="60"/>
      </w:rPr>
    </w:sdtEndPr>
    <w:sdtContent>
      <w:p w:rsidR="00E72705" w:rsidRDefault="00E72705">
        <w:pPr>
          <w:pStyle w:val="Footer"/>
          <w:pBdr>
            <w:top w:val="single" w:sz="4" w:space="1" w:color="D9D9D9" w:themeColor="background1" w:themeShade="D9"/>
          </w:pBdr>
          <w:jc w:val="right"/>
        </w:pPr>
        <w:r>
          <w:fldChar w:fldCharType="begin"/>
        </w:r>
        <w:r>
          <w:instrText xml:space="preserve"> PAGE   \* MERGEFORMAT </w:instrText>
        </w:r>
        <w:r>
          <w:fldChar w:fldCharType="separate"/>
        </w:r>
        <w:r w:rsidR="00F500DE">
          <w:rPr>
            <w:noProof/>
          </w:rPr>
          <w:t>1</w:t>
        </w:r>
        <w:r>
          <w:rPr>
            <w:noProof/>
          </w:rPr>
          <w:fldChar w:fldCharType="end"/>
        </w:r>
        <w:r>
          <w:t xml:space="preserve"> | </w:t>
        </w:r>
        <w:r>
          <w:rPr>
            <w:color w:val="808080" w:themeColor="background1" w:themeShade="80"/>
            <w:spacing w:val="60"/>
          </w:rPr>
          <w:t>Page</w:t>
        </w:r>
      </w:p>
    </w:sdtContent>
  </w:sdt>
  <w:p w:rsidR="00E72705" w:rsidRDefault="00E727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Footer"/>
      <w:pBdr>
        <w:top w:val="single" w:sz="4" w:space="1" w:color="D9D9D9" w:themeColor="background1" w:themeShade="D9"/>
      </w:pBdr>
      <w:jc w:val="right"/>
    </w:pPr>
  </w:p>
  <w:p w:rsidR="00E72705" w:rsidRDefault="00E727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394804"/>
      <w:docPartObj>
        <w:docPartGallery w:val="Page Numbers (Bottom of Page)"/>
        <w:docPartUnique/>
      </w:docPartObj>
    </w:sdtPr>
    <w:sdtEndPr>
      <w:rPr>
        <w:color w:val="808080" w:themeColor="background1" w:themeShade="80"/>
        <w:spacing w:val="60"/>
      </w:rPr>
    </w:sdtEndPr>
    <w:sdtContent>
      <w:p w:rsidR="00E72705" w:rsidRDefault="00E7270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500DE" w:rsidRPr="00F500DE">
          <w:rPr>
            <w:b/>
            <w:bCs/>
            <w:noProof/>
          </w:rPr>
          <w:t>30</w:t>
        </w:r>
        <w:r>
          <w:rPr>
            <w:b/>
            <w:bCs/>
            <w:noProof/>
          </w:rPr>
          <w:fldChar w:fldCharType="end"/>
        </w:r>
        <w:r>
          <w:rPr>
            <w:b/>
            <w:bCs/>
          </w:rPr>
          <w:t xml:space="preserve"> | </w:t>
        </w:r>
        <w:r>
          <w:rPr>
            <w:color w:val="808080" w:themeColor="background1" w:themeShade="80"/>
            <w:spacing w:val="60"/>
          </w:rPr>
          <w:t>Page</w:t>
        </w:r>
      </w:p>
    </w:sdtContent>
  </w:sdt>
  <w:p w:rsidR="00E72705" w:rsidRDefault="00E727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273331"/>
      <w:docPartObj>
        <w:docPartGallery w:val="Page Numbers (Bottom of Page)"/>
        <w:docPartUnique/>
      </w:docPartObj>
    </w:sdtPr>
    <w:sdtEndPr>
      <w:rPr>
        <w:color w:val="808080" w:themeColor="background1" w:themeShade="80"/>
        <w:spacing w:val="60"/>
      </w:rPr>
    </w:sdtEndPr>
    <w:sdtContent>
      <w:p w:rsidR="00E72705" w:rsidRDefault="00E72705">
        <w:pPr>
          <w:pStyle w:val="Footer"/>
          <w:pBdr>
            <w:top w:val="single" w:sz="4" w:space="1" w:color="D9D9D9" w:themeColor="background1" w:themeShade="D9"/>
          </w:pBdr>
          <w:jc w:val="right"/>
        </w:pPr>
        <w:r>
          <w:fldChar w:fldCharType="begin"/>
        </w:r>
        <w:r>
          <w:instrText xml:space="preserve"> PAGE   \* MERGEFORMAT </w:instrText>
        </w:r>
        <w:r>
          <w:fldChar w:fldCharType="separate"/>
        </w:r>
        <w:r w:rsidR="00F500DE">
          <w:rPr>
            <w:noProof/>
          </w:rPr>
          <w:t>31</w:t>
        </w:r>
        <w:r>
          <w:rPr>
            <w:noProof/>
          </w:rPr>
          <w:fldChar w:fldCharType="end"/>
        </w:r>
        <w:r>
          <w:t xml:space="preserve"> | </w:t>
        </w:r>
        <w:r>
          <w:rPr>
            <w:color w:val="808080" w:themeColor="background1" w:themeShade="80"/>
            <w:spacing w:val="60"/>
          </w:rPr>
          <w:t>Page</w:t>
        </w:r>
      </w:p>
    </w:sdtContent>
  </w:sdt>
  <w:p w:rsidR="00E72705" w:rsidRDefault="00E727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609284"/>
      <w:docPartObj>
        <w:docPartGallery w:val="Page Numbers (Bottom of Page)"/>
        <w:docPartUnique/>
      </w:docPartObj>
    </w:sdtPr>
    <w:sdtEndPr>
      <w:rPr>
        <w:color w:val="808080" w:themeColor="background1" w:themeShade="80"/>
        <w:spacing w:val="60"/>
      </w:rPr>
    </w:sdtEndPr>
    <w:sdtContent>
      <w:p w:rsidR="00E72705" w:rsidRDefault="00E7270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808080" w:themeColor="background1" w:themeShade="80"/>
            <w:spacing w:val="60"/>
          </w:rPr>
          <w:t>Page</w:t>
        </w:r>
      </w:p>
    </w:sdtContent>
  </w:sdt>
  <w:p w:rsidR="00E72705" w:rsidRDefault="00E7270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705" w:rsidRDefault="00E72705">
      <w:r>
        <w:separator/>
      </w:r>
    </w:p>
  </w:footnote>
  <w:footnote w:type="continuationSeparator" w:id="0">
    <w:p w:rsidR="00E72705" w:rsidRDefault="00E72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5" w:rsidRDefault="00E727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36D"/>
    <w:multiLevelType w:val="hybridMultilevel"/>
    <w:tmpl w:val="7A048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F43F1"/>
    <w:multiLevelType w:val="hybridMultilevel"/>
    <w:tmpl w:val="1FCC2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73D88"/>
    <w:multiLevelType w:val="hybridMultilevel"/>
    <w:tmpl w:val="80048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27A71"/>
    <w:multiLevelType w:val="hybridMultilevel"/>
    <w:tmpl w:val="22FA2306"/>
    <w:lvl w:ilvl="0" w:tplc="4894A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924ED"/>
    <w:multiLevelType w:val="hybridMultilevel"/>
    <w:tmpl w:val="7E32E020"/>
    <w:lvl w:ilvl="0" w:tplc="4894A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0343B"/>
    <w:multiLevelType w:val="hybridMultilevel"/>
    <w:tmpl w:val="8048EC8E"/>
    <w:lvl w:ilvl="0" w:tplc="8870A83C">
      <w:start w:val="1"/>
      <w:numFmt w:val="decimal"/>
      <w:lvlText w:val="%1."/>
      <w:lvlJc w:val="left"/>
      <w:pPr>
        <w:ind w:left="60" w:hanging="420"/>
      </w:pPr>
      <w:rPr>
        <w:rFonts w:eastAsia="Garamond" w:cs="Garamond"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111C073E"/>
    <w:multiLevelType w:val="hybridMultilevel"/>
    <w:tmpl w:val="28862A3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073EF"/>
    <w:multiLevelType w:val="hybridMultilevel"/>
    <w:tmpl w:val="DAEC1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E55B9"/>
    <w:multiLevelType w:val="hybridMultilevel"/>
    <w:tmpl w:val="7A048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16034A"/>
    <w:multiLevelType w:val="hybridMultilevel"/>
    <w:tmpl w:val="D3B2E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657607"/>
    <w:multiLevelType w:val="hybridMultilevel"/>
    <w:tmpl w:val="5518E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C24BEA"/>
    <w:multiLevelType w:val="hybridMultilevel"/>
    <w:tmpl w:val="9A88E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61748"/>
    <w:multiLevelType w:val="hybridMultilevel"/>
    <w:tmpl w:val="B0C89974"/>
    <w:lvl w:ilvl="0" w:tplc="8870A83C">
      <w:start w:val="1"/>
      <w:numFmt w:val="decimal"/>
      <w:lvlText w:val="%1."/>
      <w:lvlJc w:val="left"/>
      <w:pPr>
        <w:ind w:left="60" w:hanging="420"/>
      </w:pPr>
      <w:rPr>
        <w:rFonts w:eastAsia="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9B5E45"/>
    <w:multiLevelType w:val="hybridMultilevel"/>
    <w:tmpl w:val="81F2A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EE5D08"/>
    <w:multiLevelType w:val="hybridMultilevel"/>
    <w:tmpl w:val="89DA0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1E00F0"/>
    <w:multiLevelType w:val="hybridMultilevel"/>
    <w:tmpl w:val="44862AE2"/>
    <w:lvl w:ilvl="0" w:tplc="4894A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D2B2C"/>
    <w:multiLevelType w:val="hybridMultilevel"/>
    <w:tmpl w:val="C2889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1132B"/>
    <w:multiLevelType w:val="hybridMultilevel"/>
    <w:tmpl w:val="091847E6"/>
    <w:lvl w:ilvl="0" w:tplc="4894A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4D43C3"/>
    <w:multiLevelType w:val="hybridMultilevel"/>
    <w:tmpl w:val="C88C6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00279F"/>
    <w:multiLevelType w:val="hybridMultilevel"/>
    <w:tmpl w:val="810AC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9B43A5"/>
    <w:multiLevelType w:val="hybridMultilevel"/>
    <w:tmpl w:val="A5FC3B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B421260"/>
    <w:multiLevelType w:val="hybridMultilevel"/>
    <w:tmpl w:val="51908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E76D40"/>
    <w:multiLevelType w:val="hybridMultilevel"/>
    <w:tmpl w:val="06043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6E7B0D"/>
    <w:multiLevelType w:val="hybridMultilevel"/>
    <w:tmpl w:val="2A6A82D0"/>
    <w:lvl w:ilvl="0" w:tplc="77E2A096">
      <w:start w:val="1"/>
      <w:numFmt w:val="decimal"/>
      <w:lvlText w:val="%1."/>
      <w:lvlJc w:val="left"/>
      <w:pPr>
        <w:ind w:left="990" w:hanging="630"/>
      </w:pPr>
      <w:rPr>
        <w:rFonts w:eastAsia="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8D26B1"/>
    <w:multiLevelType w:val="hybridMultilevel"/>
    <w:tmpl w:val="17E65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9C7CF0"/>
    <w:multiLevelType w:val="hybridMultilevel"/>
    <w:tmpl w:val="C95C6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FA125E"/>
    <w:multiLevelType w:val="hybridMultilevel"/>
    <w:tmpl w:val="C2889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107ABD"/>
    <w:multiLevelType w:val="hybridMultilevel"/>
    <w:tmpl w:val="810AC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820487"/>
    <w:multiLevelType w:val="hybridMultilevel"/>
    <w:tmpl w:val="37C85864"/>
    <w:lvl w:ilvl="0" w:tplc="77E2A096">
      <w:start w:val="1"/>
      <w:numFmt w:val="decimal"/>
      <w:lvlText w:val="%1."/>
      <w:lvlJc w:val="left"/>
      <w:pPr>
        <w:ind w:left="990" w:hanging="630"/>
      </w:pPr>
      <w:rPr>
        <w:rFonts w:eastAsia="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7C050A"/>
    <w:multiLevelType w:val="hybridMultilevel"/>
    <w:tmpl w:val="9A88E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462F54"/>
    <w:multiLevelType w:val="hybridMultilevel"/>
    <w:tmpl w:val="E234858C"/>
    <w:lvl w:ilvl="0" w:tplc="4894A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A1504D"/>
    <w:multiLevelType w:val="hybridMultilevel"/>
    <w:tmpl w:val="47DAF58A"/>
    <w:lvl w:ilvl="0" w:tplc="7EE6C244">
      <w:start w:val="1"/>
      <w:numFmt w:val="decimal"/>
      <w:lvlText w:val="%1."/>
      <w:lvlJc w:val="left"/>
      <w:pPr>
        <w:ind w:left="720" w:hanging="360"/>
      </w:pPr>
      <w:rPr>
        <w:rFonts w:eastAsia="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0F2AA1"/>
    <w:multiLevelType w:val="hybridMultilevel"/>
    <w:tmpl w:val="71EA9576"/>
    <w:lvl w:ilvl="0" w:tplc="E5301B80">
      <w:start w:val="1"/>
      <w:numFmt w:val="decimal"/>
      <w:lvlText w:val="%1."/>
      <w:lvlJc w:val="left"/>
      <w:pPr>
        <w:ind w:left="900" w:hanging="540"/>
      </w:pPr>
      <w:rPr>
        <w:rFonts w:eastAsia="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EC3060"/>
    <w:multiLevelType w:val="hybridMultilevel"/>
    <w:tmpl w:val="E1725070"/>
    <w:lvl w:ilvl="0" w:tplc="F6F01D18">
      <w:start w:val="1"/>
      <w:numFmt w:val="bullet"/>
      <w:pStyle w:val="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4CD48CE"/>
    <w:multiLevelType w:val="hybridMultilevel"/>
    <w:tmpl w:val="9A88E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A228EC"/>
    <w:multiLevelType w:val="hybridMultilevel"/>
    <w:tmpl w:val="37842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7574C00"/>
    <w:multiLevelType w:val="hybridMultilevel"/>
    <w:tmpl w:val="B98A5B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7903D57"/>
    <w:multiLevelType w:val="hybridMultilevel"/>
    <w:tmpl w:val="DDAA7064"/>
    <w:lvl w:ilvl="0" w:tplc="8870A83C">
      <w:start w:val="1"/>
      <w:numFmt w:val="decimal"/>
      <w:lvlText w:val="%1."/>
      <w:lvlJc w:val="left"/>
      <w:pPr>
        <w:ind w:left="60" w:hanging="420"/>
      </w:pPr>
      <w:rPr>
        <w:rFonts w:eastAsia="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46FD0"/>
    <w:multiLevelType w:val="hybridMultilevel"/>
    <w:tmpl w:val="4DB2FB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926F39"/>
    <w:multiLevelType w:val="hybridMultilevel"/>
    <w:tmpl w:val="40A0A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FD7E75"/>
    <w:multiLevelType w:val="hybridMultilevel"/>
    <w:tmpl w:val="C32E2DE8"/>
    <w:lvl w:ilvl="0" w:tplc="4894A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AD1890"/>
    <w:multiLevelType w:val="hybridMultilevel"/>
    <w:tmpl w:val="7A048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8"/>
  </w:num>
  <w:num w:numId="3">
    <w:abstractNumId w:val="6"/>
  </w:num>
  <w:num w:numId="4">
    <w:abstractNumId w:val="2"/>
  </w:num>
  <w:num w:numId="5">
    <w:abstractNumId w:val="21"/>
  </w:num>
  <w:num w:numId="6">
    <w:abstractNumId w:val="7"/>
  </w:num>
  <w:num w:numId="7">
    <w:abstractNumId w:val="0"/>
  </w:num>
  <w:num w:numId="8">
    <w:abstractNumId w:val="18"/>
  </w:num>
  <w:num w:numId="9">
    <w:abstractNumId w:val="25"/>
  </w:num>
  <w:num w:numId="10">
    <w:abstractNumId w:val="1"/>
  </w:num>
  <w:num w:numId="11">
    <w:abstractNumId w:val="24"/>
  </w:num>
  <w:num w:numId="12">
    <w:abstractNumId w:val="16"/>
  </w:num>
  <w:num w:numId="13">
    <w:abstractNumId w:val="13"/>
  </w:num>
  <w:num w:numId="14">
    <w:abstractNumId w:val="35"/>
  </w:num>
  <w:num w:numId="15">
    <w:abstractNumId w:val="5"/>
  </w:num>
  <w:num w:numId="16">
    <w:abstractNumId w:val="12"/>
  </w:num>
  <w:num w:numId="17">
    <w:abstractNumId w:val="37"/>
  </w:num>
  <w:num w:numId="18">
    <w:abstractNumId w:val="14"/>
  </w:num>
  <w:num w:numId="19">
    <w:abstractNumId w:val="36"/>
  </w:num>
  <w:num w:numId="20">
    <w:abstractNumId w:val="31"/>
  </w:num>
  <w:num w:numId="21">
    <w:abstractNumId w:val="19"/>
  </w:num>
  <w:num w:numId="22">
    <w:abstractNumId w:val="39"/>
  </w:num>
  <w:num w:numId="23">
    <w:abstractNumId w:val="40"/>
  </w:num>
  <w:num w:numId="24">
    <w:abstractNumId w:val="15"/>
  </w:num>
  <w:num w:numId="25">
    <w:abstractNumId w:val="17"/>
  </w:num>
  <w:num w:numId="26">
    <w:abstractNumId w:val="3"/>
  </w:num>
  <w:num w:numId="27">
    <w:abstractNumId w:val="30"/>
  </w:num>
  <w:num w:numId="28">
    <w:abstractNumId w:val="4"/>
  </w:num>
  <w:num w:numId="29">
    <w:abstractNumId w:val="26"/>
  </w:num>
  <w:num w:numId="30">
    <w:abstractNumId w:val="10"/>
  </w:num>
  <w:num w:numId="31">
    <w:abstractNumId w:val="27"/>
  </w:num>
  <w:num w:numId="32">
    <w:abstractNumId w:val="22"/>
  </w:num>
  <w:num w:numId="33">
    <w:abstractNumId w:val="34"/>
  </w:num>
  <w:num w:numId="34">
    <w:abstractNumId w:val="20"/>
  </w:num>
  <w:num w:numId="35">
    <w:abstractNumId w:val="23"/>
  </w:num>
  <w:num w:numId="36">
    <w:abstractNumId w:val="28"/>
  </w:num>
  <w:num w:numId="37">
    <w:abstractNumId w:val="29"/>
  </w:num>
  <w:num w:numId="38">
    <w:abstractNumId w:val="11"/>
  </w:num>
  <w:num w:numId="39">
    <w:abstractNumId w:val="41"/>
  </w:num>
  <w:num w:numId="40">
    <w:abstractNumId w:val="8"/>
  </w:num>
  <w:num w:numId="41">
    <w:abstractNumId w:val="9"/>
  </w:num>
  <w:num w:numId="42">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8" w:nlCheck="1" w:checkStyle="1"/>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B7"/>
    <w:rsid w:val="00001DD5"/>
    <w:rsid w:val="00007532"/>
    <w:rsid w:val="0000765A"/>
    <w:rsid w:val="00010A38"/>
    <w:rsid w:val="00015EB8"/>
    <w:rsid w:val="0002126E"/>
    <w:rsid w:val="000279F6"/>
    <w:rsid w:val="000319B6"/>
    <w:rsid w:val="00032B9F"/>
    <w:rsid w:val="0003354F"/>
    <w:rsid w:val="0004089E"/>
    <w:rsid w:val="0004306D"/>
    <w:rsid w:val="000554C0"/>
    <w:rsid w:val="00056929"/>
    <w:rsid w:val="0006179B"/>
    <w:rsid w:val="00071206"/>
    <w:rsid w:val="00076814"/>
    <w:rsid w:val="0007719C"/>
    <w:rsid w:val="00080CD4"/>
    <w:rsid w:val="00081C09"/>
    <w:rsid w:val="00084967"/>
    <w:rsid w:val="00090161"/>
    <w:rsid w:val="0009439B"/>
    <w:rsid w:val="00094588"/>
    <w:rsid w:val="00095B09"/>
    <w:rsid w:val="00095E7E"/>
    <w:rsid w:val="000A2962"/>
    <w:rsid w:val="000A5181"/>
    <w:rsid w:val="000A6AEE"/>
    <w:rsid w:val="000A709B"/>
    <w:rsid w:val="000B2066"/>
    <w:rsid w:val="000C0965"/>
    <w:rsid w:val="000C1B61"/>
    <w:rsid w:val="000D07D2"/>
    <w:rsid w:val="000D2B97"/>
    <w:rsid w:val="000E6B24"/>
    <w:rsid w:val="000F0BCE"/>
    <w:rsid w:val="000F34F3"/>
    <w:rsid w:val="001030F8"/>
    <w:rsid w:val="00107282"/>
    <w:rsid w:val="0011325D"/>
    <w:rsid w:val="00116E61"/>
    <w:rsid w:val="00124EAF"/>
    <w:rsid w:val="00125DB2"/>
    <w:rsid w:val="00132534"/>
    <w:rsid w:val="001347BA"/>
    <w:rsid w:val="001357A6"/>
    <w:rsid w:val="001427D1"/>
    <w:rsid w:val="00142850"/>
    <w:rsid w:val="0015262A"/>
    <w:rsid w:val="00152764"/>
    <w:rsid w:val="001531BB"/>
    <w:rsid w:val="0015457C"/>
    <w:rsid w:val="0015477A"/>
    <w:rsid w:val="00174B2F"/>
    <w:rsid w:val="00195155"/>
    <w:rsid w:val="001978A9"/>
    <w:rsid w:val="001C0953"/>
    <w:rsid w:val="001C2402"/>
    <w:rsid w:val="001C692A"/>
    <w:rsid w:val="001C72F5"/>
    <w:rsid w:val="001D1678"/>
    <w:rsid w:val="001D2B7B"/>
    <w:rsid w:val="001F554F"/>
    <w:rsid w:val="001F592F"/>
    <w:rsid w:val="0022284F"/>
    <w:rsid w:val="00235418"/>
    <w:rsid w:val="002476A8"/>
    <w:rsid w:val="00257E88"/>
    <w:rsid w:val="00267224"/>
    <w:rsid w:val="00270459"/>
    <w:rsid w:val="00275F78"/>
    <w:rsid w:val="002868C2"/>
    <w:rsid w:val="002943FE"/>
    <w:rsid w:val="002948F5"/>
    <w:rsid w:val="002A4F2B"/>
    <w:rsid w:val="002A7DFA"/>
    <w:rsid w:val="002B2A51"/>
    <w:rsid w:val="002C7DDA"/>
    <w:rsid w:val="002D4123"/>
    <w:rsid w:val="002D55B5"/>
    <w:rsid w:val="002E1B0B"/>
    <w:rsid w:val="002E22A7"/>
    <w:rsid w:val="002E3681"/>
    <w:rsid w:val="002F55F6"/>
    <w:rsid w:val="002F5902"/>
    <w:rsid w:val="00304C01"/>
    <w:rsid w:val="00312327"/>
    <w:rsid w:val="00317FB9"/>
    <w:rsid w:val="003210DA"/>
    <w:rsid w:val="00321DD1"/>
    <w:rsid w:val="003231A1"/>
    <w:rsid w:val="003318FC"/>
    <w:rsid w:val="00343009"/>
    <w:rsid w:val="00344F2D"/>
    <w:rsid w:val="003544E1"/>
    <w:rsid w:val="00361073"/>
    <w:rsid w:val="00364633"/>
    <w:rsid w:val="00366918"/>
    <w:rsid w:val="003676CD"/>
    <w:rsid w:val="00376A9B"/>
    <w:rsid w:val="00377DC5"/>
    <w:rsid w:val="00386AF8"/>
    <w:rsid w:val="00386CAE"/>
    <w:rsid w:val="00393DFF"/>
    <w:rsid w:val="00396089"/>
    <w:rsid w:val="003963DC"/>
    <w:rsid w:val="003A0BC1"/>
    <w:rsid w:val="003A4A4F"/>
    <w:rsid w:val="003A6E26"/>
    <w:rsid w:val="003B4C54"/>
    <w:rsid w:val="003B7708"/>
    <w:rsid w:val="003C1F01"/>
    <w:rsid w:val="003C23C2"/>
    <w:rsid w:val="003C3B52"/>
    <w:rsid w:val="003C421B"/>
    <w:rsid w:val="003C428F"/>
    <w:rsid w:val="003D0D93"/>
    <w:rsid w:val="003E7EC8"/>
    <w:rsid w:val="003F27DF"/>
    <w:rsid w:val="003F3027"/>
    <w:rsid w:val="003F5D77"/>
    <w:rsid w:val="004004E8"/>
    <w:rsid w:val="00413775"/>
    <w:rsid w:val="00414F78"/>
    <w:rsid w:val="00422A35"/>
    <w:rsid w:val="004262C8"/>
    <w:rsid w:val="00427E31"/>
    <w:rsid w:val="00430450"/>
    <w:rsid w:val="004432EF"/>
    <w:rsid w:val="00447F3C"/>
    <w:rsid w:val="00450DB8"/>
    <w:rsid w:val="004631B7"/>
    <w:rsid w:val="004633AE"/>
    <w:rsid w:val="00463B01"/>
    <w:rsid w:val="004642F8"/>
    <w:rsid w:val="00464ED1"/>
    <w:rsid w:val="00472203"/>
    <w:rsid w:val="004768EC"/>
    <w:rsid w:val="00493A30"/>
    <w:rsid w:val="004B6638"/>
    <w:rsid w:val="004B6F8E"/>
    <w:rsid w:val="004C1084"/>
    <w:rsid w:val="004D13AE"/>
    <w:rsid w:val="004D603C"/>
    <w:rsid w:val="004F1F39"/>
    <w:rsid w:val="004F4617"/>
    <w:rsid w:val="004F4812"/>
    <w:rsid w:val="004F539E"/>
    <w:rsid w:val="00501E04"/>
    <w:rsid w:val="00506B69"/>
    <w:rsid w:val="00510FD6"/>
    <w:rsid w:val="00512B7A"/>
    <w:rsid w:val="005319C3"/>
    <w:rsid w:val="005343C6"/>
    <w:rsid w:val="00536EEA"/>
    <w:rsid w:val="00537070"/>
    <w:rsid w:val="00550EAA"/>
    <w:rsid w:val="00551B4E"/>
    <w:rsid w:val="0055659C"/>
    <w:rsid w:val="005648CF"/>
    <w:rsid w:val="005653B4"/>
    <w:rsid w:val="00567EA8"/>
    <w:rsid w:val="0057047D"/>
    <w:rsid w:val="005823B2"/>
    <w:rsid w:val="005A259E"/>
    <w:rsid w:val="005A4B46"/>
    <w:rsid w:val="005B7213"/>
    <w:rsid w:val="005C25AD"/>
    <w:rsid w:val="005D05BD"/>
    <w:rsid w:val="005D0E37"/>
    <w:rsid w:val="005D4867"/>
    <w:rsid w:val="005D588C"/>
    <w:rsid w:val="005E383D"/>
    <w:rsid w:val="005F0951"/>
    <w:rsid w:val="005F3875"/>
    <w:rsid w:val="00601D25"/>
    <w:rsid w:val="00604EC3"/>
    <w:rsid w:val="00614F3A"/>
    <w:rsid w:val="00623631"/>
    <w:rsid w:val="00625242"/>
    <w:rsid w:val="006258C3"/>
    <w:rsid w:val="00626068"/>
    <w:rsid w:val="00627A6E"/>
    <w:rsid w:val="00633171"/>
    <w:rsid w:val="006342E9"/>
    <w:rsid w:val="006349B7"/>
    <w:rsid w:val="00636157"/>
    <w:rsid w:val="00642A54"/>
    <w:rsid w:val="00654AB1"/>
    <w:rsid w:val="00675183"/>
    <w:rsid w:val="00676833"/>
    <w:rsid w:val="00676F07"/>
    <w:rsid w:val="006836AF"/>
    <w:rsid w:val="0069283E"/>
    <w:rsid w:val="006C3283"/>
    <w:rsid w:val="006C6C7A"/>
    <w:rsid w:val="006D4692"/>
    <w:rsid w:val="006D5CA9"/>
    <w:rsid w:val="006D6540"/>
    <w:rsid w:val="006F2E65"/>
    <w:rsid w:val="00703951"/>
    <w:rsid w:val="00707084"/>
    <w:rsid w:val="00715A97"/>
    <w:rsid w:val="00717545"/>
    <w:rsid w:val="00731CB2"/>
    <w:rsid w:val="00736D2D"/>
    <w:rsid w:val="007463D0"/>
    <w:rsid w:val="00750E33"/>
    <w:rsid w:val="00755B45"/>
    <w:rsid w:val="00757782"/>
    <w:rsid w:val="00772ED3"/>
    <w:rsid w:val="00782D67"/>
    <w:rsid w:val="00783986"/>
    <w:rsid w:val="007A152C"/>
    <w:rsid w:val="007A1991"/>
    <w:rsid w:val="007A484E"/>
    <w:rsid w:val="007C171E"/>
    <w:rsid w:val="007C258E"/>
    <w:rsid w:val="007C3965"/>
    <w:rsid w:val="007C5C61"/>
    <w:rsid w:val="007D547E"/>
    <w:rsid w:val="007D6C58"/>
    <w:rsid w:val="007E6D3B"/>
    <w:rsid w:val="007F4F30"/>
    <w:rsid w:val="008130EC"/>
    <w:rsid w:val="00813C03"/>
    <w:rsid w:val="00814515"/>
    <w:rsid w:val="00814575"/>
    <w:rsid w:val="00815017"/>
    <w:rsid w:val="0082141D"/>
    <w:rsid w:val="00831481"/>
    <w:rsid w:val="00833FCF"/>
    <w:rsid w:val="0083420C"/>
    <w:rsid w:val="00834B56"/>
    <w:rsid w:val="00836404"/>
    <w:rsid w:val="00843BC5"/>
    <w:rsid w:val="008453E4"/>
    <w:rsid w:val="00846C59"/>
    <w:rsid w:val="00850840"/>
    <w:rsid w:val="00860E7F"/>
    <w:rsid w:val="0086685E"/>
    <w:rsid w:val="008757F4"/>
    <w:rsid w:val="00881A9C"/>
    <w:rsid w:val="00883B31"/>
    <w:rsid w:val="0089628E"/>
    <w:rsid w:val="008A1149"/>
    <w:rsid w:val="008A6ED0"/>
    <w:rsid w:val="008B3901"/>
    <w:rsid w:val="008B721B"/>
    <w:rsid w:val="008C072C"/>
    <w:rsid w:val="008C667C"/>
    <w:rsid w:val="008E0DA4"/>
    <w:rsid w:val="008E6A2F"/>
    <w:rsid w:val="008F1FE9"/>
    <w:rsid w:val="008F2188"/>
    <w:rsid w:val="008F534B"/>
    <w:rsid w:val="008F67B6"/>
    <w:rsid w:val="009079A2"/>
    <w:rsid w:val="00910FCF"/>
    <w:rsid w:val="00921CF5"/>
    <w:rsid w:val="0092388A"/>
    <w:rsid w:val="00923E17"/>
    <w:rsid w:val="00931BBA"/>
    <w:rsid w:val="00942DCD"/>
    <w:rsid w:val="00944D4E"/>
    <w:rsid w:val="009508C8"/>
    <w:rsid w:val="009538C7"/>
    <w:rsid w:val="00971B16"/>
    <w:rsid w:val="0099312F"/>
    <w:rsid w:val="00994C3B"/>
    <w:rsid w:val="00997CEF"/>
    <w:rsid w:val="009A1F5B"/>
    <w:rsid w:val="009A77B5"/>
    <w:rsid w:val="009C17B2"/>
    <w:rsid w:val="009D426C"/>
    <w:rsid w:val="009D54A1"/>
    <w:rsid w:val="009D5C42"/>
    <w:rsid w:val="009E102A"/>
    <w:rsid w:val="009E1575"/>
    <w:rsid w:val="009E75D5"/>
    <w:rsid w:val="009F0CC3"/>
    <w:rsid w:val="00A009A9"/>
    <w:rsid w:val="00A017DE"/>
    <w:rsid w:val="00A11AE3"/>
    <w:rsid w:val="00A204B5"/>
    <w:rsid w:val="00A21BCB"/>
    <w:rsid w:val="00A32DAE"/>
    <w:rsid w:val="00A3601B"/>
    <w:rsid w:val="00A41115"/>
    <w:rsid w:val="00A51674"/>
    <w:rsid w:val="00A56479"/>
    <w:rsid w:val="00A624DB"/>
    <w:rsid w:val="00A7554A"/>
    <w:rsid w:val="00A901D9"/>
    <w:rsid w:val="00AA23EF"/>
    <w:rsid w:val="00AA72B7"/>
    <w:rsid w:val="00AB0C6C"/>
    <w:rsid w:val="00AB1D8B"/>
    <w:rsid w:val="00AB7153"/>
    <w:rsid w:val="00AC1728"/>
    <w:rsid w:val="00AC4392"/>
    <w:rsid w:val="00AC5837"/>
    <w:rsid w:val="00AC7AE4"/>
    <w:rsid w:val="00AE5068"/>
    <w:rsid w:val="00AF5B0B"/>
    <w:rsid w:val="00AF61EC"/>
    <w:rsid w:val="00B0530D"/>
    <w:rsid w:val="00B105B5"/>
    <w:rsid w:val="00B21710"/>
    <w:rsid w:val="00B25697"/>
    <w:rsid w:val="00B27942"/>
    <w:rsid w:val="00B3609D"/>
    <w:rsid w:val="00B37127"/>
    <w:rsid w:val="00B42F6B"/>
    <w:rsid w:val="00B55E20"/>
    <w:rsid w:val="00B63777"/>
    <w:rsid w:val="00B638A6"/>
    <w:rsid w:val="00B64179"/>
    <w:rsid w:val="00B7230C"/>
    <w:rsid w:val="00B766A1"/>
    <w:rsid w:val="00B81D3B"/>
    <w:rsid w:val="00B8687A"/>
    <w:rsid w:val="00B912AE"/>
    <w:rsid w:val="00B94C9A"/>
    <w:rsid w:val="00B950A1"/>
    <w:rsid w:val="00BA001B"/>
    <w:rsid w:val="00BB4187"/>
    <w:rsid w:val="00BC1B38"/>
    <w:rsid w:val="00BD0649"/>
    <w:rsid w:val="00BD0B2E"/>
    <w:rsid w:val="00BD42BF"/>
    <w:rsid w:val="00BE18B7"/>
    <w:rsid w:val="00BF0266"/>
    <w:rsid w:val="00BF0C07"/>
    <w:rsid w:val="00BF185C"/>
    <w:rsid w:val="00BF4999"/>
    <w:rsid w:val="00C04A31"/>
    <w:rsid w:val="00C07184"/>
    <w:rsid w:val="00C14794"/>
    <w:rsid w:val="00C20A3D"/>
    <w:rsid w:val="00C26BEB"/>
    <w:rsid w:val="00C335B4"/>
    <w:rsid w:val="00C40289"/>
    <w:rsid w:val="00C426BB"/>
    <w:rsid w:val="00C71470"/>
    <w:rsid w:val="00C91373"/>
    <w:rsid w:val="00CA1AF4"/>
    <w:rsid w:val="00CA272D"/>
    <w:rsid w:val="00CA2E14"/>
    <w:rsid w:val="00CA302F"/>
    <w:rsid w:val="00CA4227"/>
    <w:rsid w:val="00CA5F9E"/>
    <w:rsid w:val="00CA6C60"/>
    <w:rsid w:val="00CC19A3"/>
    <w:rsid w:val="00CD75BD"/>
    <w:rsid w:val="00CE2401"/>
    <w:rsid w:val="00CE4577"/>
    <w:rsid w:val="00CF126C"/>
    <w:rsid w:val="00CF61FC"/>
    <w:rsid w:val="00D01421"/>
    <w:rsid w:val="00D142CF"/>
    <w:rsid w:val="00D15AC5"/>
    <w:rsid w:val="00D16D93"/>
    <w:rsid w:val="00D30932"/>
    <w:rsid w:val="00D34F96"/>
    <w:rsid w:val="00D531F6"/>
    <w:rsid w:val="00D60D38"/>
    <w:rsid w:val="00D733D1"/>
    <w:rsid w:val="00D82423"/>
    <w:rsid w:val="00D85FCF"/>
    <w:rsid w:val="00D92777"/>
    <w:rsid w:val="00D97506"/>
    <w:rsid w:val="00DA2E3F"/>
    <w:rsid w:val="00DA3E6A"/>
    <w:rsid w:val="00DB48FD"/>
    <w:rsid w:val="00DB5D6C"/>
    <w:rsid w:val="00DB5E81"/>
    <w:rsid w:val="00DB74E5"/>
    <w:rsid w:val="00DC6BFB"/>
    <w:rsid w:val="00DC6C50"/>
    <w:rsid w:val="00DD57D4"/>
    <w:rsid w:val="00DE1739"/>
    <w:rsid w:val="00DE3CFA"/>
    <w:rsid w:val="00E00787"/>
    <w:rsid w:val="00E25406"/>
    <w:rsid w:val="00E27741"/>
    <w:rsid w:val="00E327F4"/>
    <w:rsid w:val="00E342A0"/>
    <w:rsid w:val="00E367D3"/>
    <w:rsid w:val="00E36C9C"/>
    <w:rsid w:val="00E41BC4"/>
    <w:rsid w:val="00E4600F"/>
    <w:rsid w:val="00E61364"/>
    <w:rsid w:val="00E62041"/>
    <w:rsid w:val="00E64715"/>
    <w:rsid w:val="00E65B74"/>
    <w:rsid w:val="00E70423"/>
    <w:rsid w:val="00E72705"/>
    <w:rsid w:val="00E76281"/>
    <w:rsid w:val="00E95393"/>
    <w:rsid w:val="00E967A9"/>
    <w:rsid w:val="00EB0780"/>
    <w:rsid w:val="00EC6804"/>
    <w:rsid w:val="00ED2D62"/>
    <w:rsid w:val="00EE01B6"/>
    <w:rsid w:val="00EE341C"/>
    <w:rsid w:val="00EE4C64"/>
    <w:rsid w:val="00EE7995"/>
    <w:rsid w:val="00EE7A3F"/>
    <w:rsid w:val="00EF0385"/>
    <w:rsid w:val="00EF2A2B"/>
    <w:rsid w:val="00EF5BF2"/>
    <w:rsid w:val="00F06581"/>
    <w:rsid w:val="00F106B9"/>
    <w:rsid w:val="00F11805"/>
    <w:rsid w:val="00F17135"/>
    <w:rsid w:val="00F209E3"/>
    <w:rsid w:val="00F2296D"/>
    <w:rsid w:val="00F31043"/>
    <w:rsid w:val="00F32814"/>
    <w:rsid w:val="00F466D6"/>
    <w:rsid w:val="00F500DE"/>
    <w:rsid w:val="00F51786"/>
    <w:rsid w:val="00F5418D"/>
    <w:rsid w:val="00F55C54"/>
    <w:rsid w:val="00F60C26"/>
    <w:rsid w:val="00F6634C"/>
    <w:rsid w:val="00F74960"/>
    <w:rsid w:val="00F82FE2"/>
    <w:rsid w:val="00F950DD"/>
    <w:rsid w:val="00FA5DC9"/>
    <w:rsid w:val="00FB371B"/>
    <w:rsid w:val="00FB57B5"/>
    <w:rsid w:val="00FC0082"/>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0423"/>
    <w:pPr>
      <w:spacing w:after="120"/>
    </w:pPr>
    <w:rPr>
      <w:rFonts w:ascii="Garamond" w:hAnsi="Garamond"/>
      <w:sz w:val="22"/>
      <w:szCs w:val="24"/>
    </w:rPr>
  </w:style>
  <w:style w:type="paragraph" w:styleId="Heading1">
    <w:name w:val="heading 1"/>
    <w:basedOn w:val="Normal"/>
    <w:next w:val="Normal"/>
    <w:link w:val="Heading1Char"/>
    <w:qFormat/>
    <w:rsid w:val="005E383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44D4E"/>
    <w:pPr>
      <w:keepNext/>
      <w:spacing w:before="240" w:after="160"/>
      <w:outlineLvl w:val="1"/>
    </w:pPr>
    <w:rPr>
      <w:rFonts w:ascii="Arial" w:hAnsi="Arial" w:cs="Arial"/>
      <w:b/>
      <w:bCs/>
      <w:i/>
      <w:iCs/>
      <w:sz w:val="28"/>
      <w:szCs w:val="28"/>
    </w:rPr>
  </w:style>
  <w:style w:type="paragraph" w:styleId="Heading3">
    <w:name w:val="heading 3"/>
    <w:basedOn w:val="Normal"/>
    <w:next w:val="Normal"/>
    <w:link w:val="Heading3Char"/>
    <w:qFormat/>
    <w:rsid w:val="005E383D"/>
    <w:pPr>
      <w:keepNext/>
      <w:spacing w:before="240"/>
      <w:outlineLvl w:val="2"/>
    </w:pPr>
    <w:rPr>
      <w:rFonts w:ascii="Arial" w:hAnsi="Arial" w:cs="Arial"/>
      <w:b/>
      <w:bCs/>
      <w:smallCaps/>
      <w:sz w:val="26"/>
      <w:szCs w:val="26"/>
    </w:rPr>
  </w:style>
  <w:style w:type="paragraph" w:styleId="Heading4">
    <w:name w:val="heading 4"/>
    <w:basedOn w:val="Normal"/>
    <w:next w:val="Normal"/>
    <w:link w:val="Heading4Char"/>
    <w:qFormat/>
    <w:rsid w:val="005E383D"/>
    <w:pPr>
      <w:keepNext/>
      <w:spacing w:before="240" w:after="60"/>
      <w:outlineLvl w:val="3"/>
    </w:pPr>
    <w:rPr>
      <w:rFonts w:ascii="Tahoma" w:hAnsi="Tahoma"/>
      <w:b/>
      <w:bCs/>
      <w:sz w:val="20"/>
      <w:szCs w:val="28"/>
    </w:rPr>
  </w:style>
  <w:style w:type="paragraph" w:styleId="Heading5">
    <w:name w:val="heading 5"/>
    <w:basedOn w:val="Normal"/>
    <w:next w:val="Normal"/>
    <w:qFormat/>
    <w:rsid w:val="005E383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E383D"/>
    <w:rPr>
      <w:rFonts w:ascii="Tahoma" w:hAnsi="Tahoma"/>
      <w:b/>
      <w:bCs/>
      <w:szCs w:val="28"/>
      <w:lang w:val="en-US" w:eastAsia="en-US" w:bidi="ar-SA"/>
    </w:rPr>
  </w:style>
  <w:style w:type="character" w:customStyle="1" w:styleId="Heading3Char">
    <w:name w:val="Heading 3 Char"/>
    <w:basedOn w:val="DefaultParagraphFont"/>
    <w:link w:val="Heading3"/>
    <w:rsid w:val="005E383D"/>
    <w:rPr>
      <w:rFonts w:ascii="Arial" w:hAnsi="Arial" w:cs="Arial"/>
      <w:b/>
      <w:bCs/>
      <w:smallCaps/>
      <w:sz w:val="26"/>
      <w:szCs w:val="26"/>
      <w:lang w:val="en-US" w:eastAsia="en-US" w:bidi="ar-SA"/>
    </w:rPr>
  </w:style>
  <w:style w:type="character" w:customStyle="1" w:styleId="Heading2Char">
    <w:name w:val="Heading 2 Char"/>
    <w:basedOn w:val="DefaultParagraphFont"/>
    <w:link w:val="Heading2"/>
    <w:rsid w:val="00944D4E"/>
    <w:rPr>
      <w:rFonts w:ascii="Arial" w:hAnsi="Arial" w:cs="Arial"/>
      <w:b/>
      <w:bCs/>
      <w:i/>
      <w:iCs/>
      <w:sz w:val="28"/>
      <w:szCs w:val="28"/>
    </w:rPr>
  </w:style>
  <w:style w:type="character" w:customStyle="1" w:styleId="Heading1Char">
    <w:name w:val="Heading 1 Char"/>
    <w:basedOn w:val="DefaultParagraphFont"/>
    <w:link w:val="Heading1"/>
    <w:rsid w:val="005E383D"/>
    <w:rPr>
      <w:rFonts w:ascii="Arial" w:hAnsi="Arial" w:cs="Arial"/>
      <w:b/>
      <w:bCs/>
      <w:kern w:val="32"/>
      <w:sz w:val="32"/>
      <w:szCs w:val="32"/>
      <w:lang w:val="en-US" w:eastAsia="en-US" w:bidi="ar-SA"/>
    </w:rPr>
  </w:style>
  <w:style w:type="character" w:customStyle="1" w:styleId="Button-Link">
    <w:name w:val="Button-Link"/>
    <w:basedOn w:val="DefaultParagraphFont"/>
    <w:rsid w:val="005E383D"/>
    <w:rPr>
      <w:rFonts w:ascii="Tahoma" w:hAnsi="Tahoma"/>
      <w:b/>
      <w:sz w:val="22"/>
      <w:szCs w:val="22"/>
      <w:effect w:val="none"/>
    </w:rPr>
  </w:style>
  <w:style w:type="paragraph" w:customStyle="1" w:styleId="Caption1">
    <w:name w:val="Caption1"/>
    <w:basedOn w:val="Normal"/>
    <w:rsid w:val="005E383D"/>
    <w:pPr>
      <w:tabs>
        <w:tab w:val="right" w:pos="6860"/>
      </w:tabs>
      <w:spacing w:after="0"/>
      <w:jc w:val="right"/>
    </w:pPr>
    <w:rPr>
      <w:rFonts w:ascii="Tahoma" w:hAnsi="Tahoma"/>
      <w:i/>
      <w:sz w:val="18"/>
      <w:szCs w:val="18"/>
    </w:rPr>
  </w:style>
  <w:style w:type="character" w:customStyle="1" w:styleId="CoverCopyright">
    <w:name w:val="Cover Copyright"/>
    <w:basedOn w:val="DefaultParagraphFont"/>
    <w:rsid w:val="005E383D"/>
    <w:rPr>
      <w:sz w:val="18"/>
    </w:rPr>
  </w:style>
  <w:style w:type="paragraph" w:customStyle="1" w:styleId="CoverDate">
    <w:name w:val="Cover Date"/>
    <w:basedOn w:val="Heading1"/>
    <w:link w:val="CoverDateChar"/>
    <w:rsid w:val="005E383D"/>
    <w:pPr>
      <w:jc w:val="right"/>
    </w:pPr>
  </w:style>
  <w:style w:type="character" w:customStyle="1" w:styleId="CoverDateChar">
    <w:name w:val="Cover Date Char"/>
    <w:basedOn w:val="Heading1Char"/>
    <w:link w:val="CoverDate"/>
    <w:rsid w:val="005E383D"/>
    <w:rPr>
      <w:rFonts w:ascii="Arial" w:hAnsi="Arial" w:cs="Arial"/>
      <w:b/>
      <w:bCs/>
      <w:kern w:val="32"/>
      <w:sz w:val="32"/>
      <w:szCs w:val="32"/>
      <w:lang w:val="en-US" w:eastAsia="en-US" w:bidi="ar-SA"/>
    </w:rPr>
  </w:style>
  <w:style w:type="paragraph" w:customStyle="1" w:styleId="descriptiontext">
    <w:name w:val="description text"/>
    <w:basedOn w:val="Normal"/>
    <w:rsid w:val="005E383D"/>
    <w:pPr>
      <w:ind w:left="720"/>
    </w:pPr>
  </w:style>
  <w:style w:type="character" w:customStyle="1" w:styleId="GlossaryDefinitionChar">
    <w:name w:val="Glossary Definition Char"/>
    <w:basedOn w:val="DefaultParagraphFont"/>
    <w:link w:val="GlossaryDefinition"/>
    <w:rsid w:val="008130EC"/>
    <w:rPr>
      <w:rFonts w:eastAsia="SimSun"/>
      <w:szCs w:val="24"/>
      <w:lang w:val="en-US" w:eastAsia="zh-CN" w:bidi="ar-SA"/>
    </w:rPr>
  </w:style>
  <w:style w:type="paragraph" w:styleId="Footer">
    <w:name w:val="footer"/>
    <w:basedOn w:val="Normal"/>
    <w:link w:val="FooterChar"/>
    <w:uiPriority w:val="99"/>
    <w:rsid w:val="005E383D"/>
    <w:pPr>
      <w:tabs>
        <w:tab w:val="center" w:pos="4320"/>
        <w:tab w:val="right" w:pos="8640"/>
      </w:tabs>
    </w:pPr>
  </w:style>
  <w:style w:type="paragraph" w:customStyle="1" w:styleId="GlossaryDefinition">
    <w:name w:val="Glossary Definition"/>
    <w:basedOn w:val="Normal"/>
    <w:link w:val="GlossaryDefinitionChar"/>
    <w:rsid w:val="008130EC"/>
    <w:pPr>
      <w:spacing w:before="120"/>
      <w:ind w:left="720"/>
    </w:pPr>
    <w:rPr>
      <w:rFonts w:ascii="Times New Roman" w:eastAsia="SimSun" w:hAnsi="Times New Roman"/>
      <w:sz w:val="20"/>
      <w:lang w:eastAsia="zh-CN"/>
    </w:rPr>
  </w:style>
  <w:style w:type="paragraph" w:customStyle="1" w:styleId="GlossaryHeading">
    <w:name w:val="Glossary Heading"/>
    <w:basedOn w:val="Normal"/>
    <w:next w:val="Normal"/>
    <w:rsid w:val="005E383D"/>
    <w:pPr>
      <w:spacing w:before="320" w:after="60"/>
      <w:jc w:val="center"/>
    </w:pPr>
    <w:rPr>
      <w:rFonts w:ascii="Times New Roman" w:eastAsia="SimSun" w:hAnsi="Times New Roman"/>
      <w:b/>
      <w:sz w:val="32"/>
      <w:szCs w:val="32"/>
      <w:lang w:eastAsia="zh-CN"/>
    </w:rPr>
  </w:style>
  <w:style w:type="character" w:customStyle="1" w:styleId="GlossaryLabel">
    <w:name w:val="Glossary Label"/>
    <w:basedOn w:val="DefaultParagraphFont"/>
    <w:rsid w:val="005E383D"/>
    <w:rPr>
      <w:b/>
      <w:bCs w:val="0"/>
    </w:rPr>
  </w:style>
  <w:style w:type="paragraph" w:styleId="Header">
    <w:name w:val="header"/>
    <w:basedOn w:val="Normal"/>
    <w:link w:val="HeaderChar"/>
    <w:uiPriority w:val="99"/>
    <w:rsid w:val="005E383D"/>
    <w:pPr>
      <w:tabs>
        <w:tab w:val="center" w:pos="4320"/>
        <w:tab w:val="right" w:pos="8640"/>
      </w:tabs>
    </w:pPr>
    <w:rPr>
      <w:rFonts w:ascii="Tahoma" w:hAnsi="Tahoma"/>
      <w:b/>
      <w:i/>
      <w:szCs w:val="22"/>
    </w:rPr>
  </w:style>
  <w:style w:type="character" w:styleId="Hyperlink">
    <w:name w:val="Hyperlink"/>
    <w:basedOn w:val="DefaultParagraphFont"/>
    <w:uiPriority w:val="99"/>
    <w:rsid w:val="00321DD1"/>
    <w:rPr>
      <w:color w:val="0000FF"/>
      <w:u w:val="single"/>
    </w:rPr>
  </w:style>
  <w:style w:type="paragraph" w:customStyle="1" w:styleId="BulletedList">
    <w:name w:val="Bulleted List"/>
    <w:basedOn w:val="Normal"/>
    <w:next w:val="Normal"/>
    <w:rsid w:val="00626068"/>
    <w:pPr>
      <w:numPr>
        <w:numId w:val="1"/>
      </w:numPr>
      <w:spacing w:after="0"/>
    </w:pPr>
  </w:style>
  <w:style w:type="paragraph" w:customStyle="1" w:styleId="Note">
    <w:name w:val="Note"/>
    <w:basedOn w:val="Normal"/>
    <w:link w:val="NoteChar"/>
    <w:rsid w:val="005E383D"/>
    <w:pPr>
      <w:pBdr>
        <w:top w:val="single" w:sz="4" w:space="1" w:color="auto"/>
        <w:bottom w:val="single" w:sz="4" w:space="1" w:color="auto"/>
      </w:pBdr>
      <w:tabs>
        <w:tab w:val="right" w:pos="6860"/>
      </w:tabs>
      <w:spacing w:before="120"/>
      <w:ind w:left="792" w:hanging="792"/>
    </w:pPr>
  </w:style>
  <w:style w:type="character" w:customStyle="1" w:styleId="NoteChar">
    <w:name w:val="Note Char"/>
    <w:basedOn w:val="DefaultParagraphFont"/>
    <w:link w:val="Note"/>
    <w:rsid w:val="005E383D"/>
    <w:rPr>
      <w:rFonts w:ascii="Garamond" w:hAnsi="Garamond"/>
      <w:sz w:val="22"/>
      <w:szCs w:val="24"/>
      <w:lang w:val="en-US" w:eastAsia="en-US" w:bidi="ar-SA"/>
    </w:rPr>
  </w:style>
  <w:style w:type="character" w:styleId="PageNumber">
    <w:name w:val="page number"/>
    <w:basedOn w:val="DefaultParagraphFont"/>
    <w:rsid w:val="005E383D"/>
  </w:style>
  <w:style w:type="paragraph" w:customStyle="1" w:styleId="Script">
    <w:name w:val="Script"/>
    <w:basedOn w:val="Normal"/>
    <w:rsid w:val="005E383D"/>
    <w:rPr>
      <w:rFonts w:ascii="Tahoma" w:hAnsi="Tahoma"/>
      <w:sz w:val="32"/>
    </w:rPr>
  </w:style>
  <w:style w:type="paragraph" w:customStyle="1" w:styleId="TableofContentsPageTitle">
    <w:name w:val="Table of Contents Page Title"/>
    <w:basedOn w:val="Normal"/>
    <w:next w:val="Normal"/>
    <w:rsid w:val="005E383D"/>
    <w:pPr>
      <w:spacing w:before="240" w:after="60"/>
      <w:jc w:val="center"/>
    </w:pPr>
    <w:rPr>
      <w:rFonts w:ascii="Times New Roman" w:eastAsia="SimSun" w:hAnsi="Times New Roman"/>
      <w:b/>
      <w:sz w:val="32"/>
      <w:szCs w:val="32"/>
      <w:lang w:eastAsia="zh-CN"/>
    </w:rPr>
  </w:style>
  <w:style w:type="paragraph" w:customStyle="1" w:styleId="tech">
    <w:name w:val="tech"/>
    <w:basedOn w:val="Normal"/>
    <w:link w:val="techChar"/>
    <w:rsid w:val="005E383D"/>
    <w:rPr>
      <w:rFonts w:ascii="Tahoma" w:hAnsi="Tahoma"/>
      <w:sz w:val="20"/>
    </w:rPr>
  </w:style>
  <w:style w:type="character" w:customStyle="1" w:styleId="techChar">
    <w:name w:val="tech Char"/>
    <w:basedOn w:val="DefaultParagraphFont"/>
    <w:link w:val="tech"/>
    <w:rsid w:val="005E383D"/>
    <w:rPr>
      <w:rFonts w:ascii="Tahoma" w:hAnsi="Tahoma"/>
      <w:szCs w:val="24"/>
      <w:lang w:val="en-US" w:eastAsia="en-US" w:bidi="ar-SA"/>
    </w:rPr>
  </w:style>
  <w:style w:type="paragraph" w:customStyle="1" w:styleId="TechnicalText">
    <w:name w:val="Technical_Text"/>
    <w:basedOn w:val="Normal"/>
    <w:rsid w:val="005E383D"/>
    <w:pPr>
      <w:spacing w:after="0"/>
    </w:pPr>
    <w:rPr>
      <w:rFonts w:ascii="Trebuchet MS" w:hAnsi="Trebuchet MS"/>
    </w:rPr>
  </w:style>
  <w:style w:type="paragraph" w:customStyle="1" w:styleId="TitlePageTitle">
    <w:name w:val="Title Page Title"/>
    <w:basedOn w:val="Normal"/>
    <w:next w:val="Normal"/>
    <w:rsid w:val="005E383D"/>
    <w:pPr>
      <w:pBdr>
        <w:bottom w:val="single" w:sz="24" w:space="1" w:color="auto"/>
      </w:pBdr>
      <w:spacing w:before="3000" w:after="60"/>
      <w:jc w:val="right"/>
    </w:pPr>
    <w:rPr>
      <w:rFonts w:ascii="Times New Roman" w:eastAsia="SimSun" w:hAnsi="Times New Roman"/>
      <w:b/>
      <w:sz w:val="48"/>
      <w:szCs w:val="48"/>
      <w:lang w:eastAsia="zh-CN"/>
    </w:rPr>
  </w:style>
  <w:style w:type="paragraph" w:customStyle="1" w:styleId="Title1">
    <w:name w:val="Title1"/>
    <w:basedOn w:val="Normal"/>
    <w:rsid w:val="005E383D"/>
    <w:pPr>
      <w:suppressAutoHyphens/>
      <w:spacing w:before="240"/>
      <w:jc w:val="center"/>
      <w:outlineLvl w:val="0"/>
    </w:pPr>
    <w:rPr>
      <w:rFonts w:ascii="Tahoma" w:hAnsi="Tahoma" w:cs="Arial"/>
      <w:sz w:val="48"/>
    </w:rPr>
  </w:style>
  <w:style w:type="paragraph" w:customStyle="1" w:styleId="Title2">
    <w:name w:val="Title2"/>
    <w:basedOn w:val="Normal"/>
    <w:rsid w:val="005E383D"/>
    <w:pPr>
      <w:spacing w:before="120"/>
      <w:jc w:val="center"/>
    </w:pPr>
    <w:rPr>
      <w:rFonts w:ascii="Tahoma" w:hAnsi="Tahoma" w:cs="Arial"/>
      <w:sz w:val="28"/>
    </w:rPr>
  </w:style>
  <w:style w:type="paragraph" w:customStyle="1" w:styleId="Title3">
    <w:name w:val="Title3"/>
    <w:basedOn w:val="Normal"/>
    <w:rsid w:val="005E383D"/>
    <w:pPr>
      <w:spacing w:before="120"/>
      <w:jc w:val="center"/>
    </w:pPr>
    <w:rPr>
      <w:rFonts w:ascii="Tahoma" w:hAnsi="Tahoma" w:cs="Arial"/>
    </w:rPr>
  </w:style>
  <w:style w:type="paragraph" w:customStyle="1" w:styleId="Title4">
    <w:name w:val="Title4"/>
    <w:basedOn w:val="Normal"/>
    <w:rsid w:val="005E383D"/>
    <w:pPr>
      <w:spacing w:before="120"/>
      <w:jc w:val="center"/>
    </w:pPr>
    <w:rPr>
      <w:rFonts w:ascii="Tahoma" w:hAnsi="Tahoma" w:cs="Arial"/>
      <w:i/>
    </w:rPr>
  </w:style>
  <w:style w:type="paragraph" w:customStyle="1" w:styleId="TitlePage">
    <w:name w:val="TitlePage"/>
    <w:link w:val="TitlePageChar"/>
    <w:rsid w:val="005E383D"/>
    <w:pPr>
      <w:jc w:val="right"/>
    </w:pPr>
    <w:rPr>
      <w:rFonts w:ascii="Tahoma" w:hAnsi="Tahoma" w:cs="Arial"/>
      <w:bCs/>
      <w:kern w:val="32"/>
      <w:sz w:val="72"/>
      <w:szCs w:val="32"/>
    </w:rPr>
  </w:style>
  <w:style w:type="character" w:customStyle="1" w:styleId="TitlePageChar">
    <w:name w:val="TitlePage Char"/>
    <w:basedOn w:val="DefaultParagraphFont"/>
    <w:link w:val="TitlePage"/>
    <w:rsid w:val="005E383D"/>
    <w:rPr>
      <w:rFonts w:ascii="Tahoma" w:hAnsi="Tahoma" w:cs="Arial"/>
      <w:bCs/>
      <w:kern w:val="32"/>
      <w:sz w:val="72"/>
      <w:szCs w:val="32"/>
      <w:lang w:val="en-US" w:eastAsia="en-US" w:bidi="ar-SA"/>
    </w:rPr>
  </w:style>
  <w:style w:type="paragraph" w:styleId="TOC1">
    <w:name w:val="toc 1"/>
    <w:basedOn w:val="Normal"/>
    <w:next w:val="Normal"/>
    <w:autoRedefine/>
    <w:uiPriority w:val="39"/>
    <w:rsid w:val="00CF61FC"/>
    <w:pPr>
      <w:tabs>
        <w:tab w:val="right" w:leader="dot" w:pos="4320"/>
      </w:tabs>
    </w:pPr>
    <w:rPr>
      <w:rFonts w:ascii="Times New Roman" w:eastAsia="SimSun" w:hAnsi="Times New Roman"/>
      <w:sz w:val="24"/>
      <w:lang w:eastAsia="zh-CN"/>
    </w:rPr>
  </w:style>
  <w:style w:type="paragraph" w:styleId="TOC2">
    <w:name w:val="toc 2"/>
    <w:basedOn w:val="Normal"/>
    <w:next w:val="Normal"/>
    <w:autoRedefine/>
    <w:uiPriority w:val="39"/>
    <w:rsid w:val="00CF61FC"/>
    <w:pPr>
      <w:tabs>
        <w:tab w:val="right" w:leader="dot" w:pos="4320"/>
      </w:tabs>
      <w:ind w:left="240"/>
    </w:pPr>
    <w:rPr>
      <w:rFonts w:ascii="Times New Roman" w:hAnsi="Times New Roman"/>
      <w:szCs w:val="22"/>
    </w:rPr>
  </w:style>
  <w:style w:type="paragraph" w:styleId="TOC3">
    <w:name w:val="toc 3"/>
    <w:basedOn w:val="Normal"/>
    <w:next w:val="Normal"/>
    <w:autoRedefine/>
    <w:uiPriority w:val="39"/>
    <w:rsid w:val="00CF61FC"/>
    <w:pPr>
      <w:tabs>
        <w:tab w:val="right" w:leader="dot" w:pos="4320"/>
      </w:tabs>
      <w:ind w:left="480"/>
    </w:pPr>
    <w:rPr>
      <w:rFonts w:ascii="Times New Roman" w:hAnsi="Times New Roman"/>
      <w:szCs w:val="22"/>
    </w:rPr>
  </w:style>
  <w:style w:type="paragraph" w:customStyle="1" w:styleId="dividerline">
    <w:name w:val="divider line"/>
    <w:basedOn w:val="Heading2"/>
    <w:rsid w:val="00C20A3D"/>
    <w:pPr>
      <w:pBdr>
        <w:bottom w:val="single" w:sz="4" w:space="1" w:color="auto"/>
      </w:pBdr>
    </w:pPr>
  </w:style>
  <w:style w:type="paragraph" w:customStyle="1" w:styleId="Coverdoctype">
    <w:name w:val="Cover_doc_type"/>
    <w:basedOn w:val="CoverDate"/>
    <w:rsid w:val="00831481"/>
    <w:rPr>
      <w:sz w:val="96"/>
    </w:rPr>
  </w:style>
  <w:style w:type="character" w:customStyle="1" w:styleId="FirstLevelHeadingChar">
    <w:name w:val="First Level Heading Char"/>
    <w:basedOn w:val="DefaultParagraphFont"/>
    <w:rsid w:val="005E383D"/>
    <w:rPr>
      <w:rFonts w:ascii="Helvetica" w:hAnsi="Helvetica"/>
      <w:b/>
      <w:caps/>
      <w:sz w:val="24"/>
      <w:szCs w:val="24"/>
      <w:lang w:val="en-US" w:eastAsia="en-US" w:bidi="ar-SA"/>
    </w:rPr>
  </w:style>
  <w:style w:type="paragraph" w:customStyle="1" w:styleId="CoverDocName">
    <w:name w:val="Cover_Doc_Name"/>
    <w:basedOn w:val="CoverDate"/>
    <w:rsid w:val="00831481"/>
    <w:rPr>
      <w:sz w:val="44"/>
    </w:rPr>
  </w:style>
  <w:style w:type="paragraph" w:customStyle="1" w:styleId="HiddenHeading">
    <w:name w:val="Hidden Heading"/>
    <w:basedOn w:val="Heading1"/>
    <w:rsid w:val="00A204B5"/>
    <w:rPr>
      <w:color w:val="FFFFFF"/>
    </w:rPr>
  </w:style>
  <w:style w:type="paragraph" w:customStyle="1" w:styleId="Address">
    <w:name w:val="Address"/>
    <w:basedOn w:val="Normal"/>
    <w:rsid w:val="003C421B"/>
    <w:pPr>
      <w:spacing w:after="0"/>
    </w:pPr>
  </w:style>
  <w:style w:type="paragraph" w:styleId="BalloonText">
    <w:name w:val="Balloon Text"/>
    <w:basedOn w:val="Normal"/>
    <w:link w:val="BalloonTextChar"/>
    <w:rsid w:val="00F5418D"/>
    <w:pPr>
      <w:spacing w:after="0"/>
    </w:pPr>
    <w:rPr>
      <w:rFonts w:ascii="Tahoma" w:hAnsi="Tahoma" w:cs="Tahoma"/>
      <w:sz w:val="16"/>
      <w:szCs w:val="16"/>
    </w:rPr>
  </w:style>
  <w:style w:type="character" w:customStyle="1" w:styleId="BalloonTextChar">
    <w:name w:val="Balloon Text Char"/>
    <w:basedOn w:val="DefaultParagraphFont"/>
    <w:link w:val="BalloonText"/>
    <w:rsid w:val="00F5418D"/>
    <w:rPr>
      <w:rFonts w:ascii="Tahoma" w:hAnsi="Tahoma" w:cs="Tahoma"/>
      <w:sz w:val="16"/>
      <w:szCs w:val="16"/>
    </w:rPr>
  </w:style>
  <w:style w:type="paragraph" w:customStyle="1" w:styleId="ChapterTitle">
    <w:name w:val="Chapter Title"/>
    <w:basedOn w:val="Normal"/>
    <w:next w:val="Normal"/>
    <w:rsid w:val="00AC1728"/>
    <w:pPr>
      <w:keepNext/>
      <w:keepLines/>
      <w:spacing w:before="480" w:after="360" w:line="440" w:lineRule="atLeast"/>
      <w:ind w:right="2160"/>
    </w:pPr>
    <w:rPr>
      <w:rFonts w:ascii="Arial Black" w:hAnsi="Arial Black"/>
      <w:color w:val="808080"/>
      <w:spacing w:val="-35"/>
      <w:kern w:val="28"/>
      <w:sz w:val="44"/>
      <w:szCs w:val="20"/>
    </w:rPr>
  </w:style>
  <w:style w:type="paragraph" w:styleId="ListParagraph">
    <w:name w:val="List Paragraph"/>
    <w:basedOn w:val="Normal"/>
    <w:uiPriority w:val="34"/>
    <w:qFormat/>
    <w:rsid w:val="00CA4227"/>
    <w:pPr>
      <w:ind w:left="720"/>
      <w:contextualSpacing/>
    </w:pPr>
  </w:style>
  <w:style w:type="table" w:styleId="TableGrid">
    <w:name w:val="Table Grid"/>
    <w:basedOn w:val="TableNormal"/>
    <w:rsid w:val="005A25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F61FC"/>
    <w:rPr>
      <w:rFonts w:ascii="Garamond" w:hAnsi="Garamond"/>
      <w:sz w:val="22"/>
      <w:szCs w:val="24"/>
    </w:rPr>
  </w:style>
  <w:style w:type="character" w:customStyle="1" w:styleId="HeaderChar">
    <w:name w:val="Header Char"/>
    <w:basedOn w:val="DefaultParagraphFont"/>
    <w:link w:val="Header"/>
    <w:uiPriority w:val="99"/>
    <w:rsid w:val="00CF61FC"/>
    <w:rPr>
      <w:rFonts w:ascii="Tahoma" w:hAnsi="Tahoma"/>
      <w:b/>
      <w:i/>
      <w:sz w:val="22"/>
      <w:szCs w:val="22"/>
    </w:rPr>
  </w:style>
  <w:style w:type="paragraph" w:styleId="NormalWeb">
    <w:name w:val="Normal (Web)"/>
    <w:basedOn w:val="Normal"/>
    <w:uiPriority w:val="99"/>
    <w:unhideWhenUsed/>
    <w:rsid w:val="00E36C9C"/>
    <w:pPr>
      <w:spacing w:before="100" w:beforeAutospacing="1" w:after="100" w:afterAutospacing="1"/>
    </w:pPr>
    <w:rPr>
      <w:rFonts w:ascii="Times New Roman" w:hAnsi="Times New Roman"/>
      <w:sz w:val="24"/>
    </w:rPr>
  </w:style>
  <w:style w:type="character" w:styleId="Emphasis">
    <w:name w:val="Emphasis"/>
    <w:basedOn w:val="DefaultParagraphFont"/>
    <w:qFormat/>
    <w:rsid w:val="00D30932"/>
    <w:rPr>
      <w:i/>
      <w:iCs/>
    </w:rPr>
  </w:style>
  <w:style w:type="paragraph" w:customStyle="1" w:styleId="QuestionDirections">
    <w:name w:val="Question/Directions"/>
    <w:basedOn w:val="Heading3"/>
    <w:rsid w:val="00642A54"/>
    <w:rPr>
      <w:smallCaps w:val="0"/>
    </w:rPr>
  </w:style>
  <w:style w:type="character" w:customStyle="1" w:styleId="que">
    <w:name w:val="que"/>
    <w:basedOn w:val="DefaultParagraphFont"/>
    <w:rsid w:val="00ED2D62"/>
    <w:rPr>
      <w:rFonts w:ascii="Tahoma" w:hAnsi="Tahoma"/>
      <w:b/>
      <w:sz w:val="22"/>
    </w:rPr>
  </w:style>
  <w:style w:type="paragraph" w:customStyle="1" w:styleId="Blocking">
    <w:name w:val="Blocking"/>
    <w:basedOn w:val="Normal"/>
    <w:next w:val="Normal"/>
    <w:link w:val="BlockingChar"/>
    <w:rsid w:val="00ED2D62"/>
    <w:pPr>
      <w:shd w:val="clear" w:color="auto" w:fill="CCFFFF"/>
      <w:ind w:left="288" w:right="288"/>
    </w:pPr>
    <w:rPr>
      <w:sz w:val="24"/>
    </w:rPr>
  </w:style>
  <w:style w:type="character" w:customStyle="1" w:styleId="BlockingChar">
    <w:name w:val="Blocking Char"/>
    <w:basedOn w:val="DefaultParagraphFont"/>
    <w:link w:val="Blocking"/>
    <w:rsid w:val="00ED2D62"/>
    <w:rPr>
      <w:rFonts w:ascii="Garamond" w:hAnsi="Garamond"/>
      <w:sz w:val="24"/>
      <w:szCs w:val="24"/>
      <w:shd w:val="clear" w:color="auto" w:fill="CCFFFF"/>
    </w:rPr>
  </w:style>
  <w:style w:type="paragraph" w:customStyle="1" w:styleId="Slidetitle">
    <w:name w:val="Slide title"/>
    <w:basedOn w:val="Normal"/>
    <w:rsid w:val="003A0BC1"/>
    <w:pPr>
      <w:spacing w:after="0"/>
    </w:pPr>
    <w:rPr>
      <w:rFonts w:ascii="Verdana" w:hAnsi="Verdana"/>
      <w:b/>
      <w:sz w:val="20"/>
    </w:rPr>
  </w:style>
  <w:style w:type="paragraph" w:customStyle="1" w:styleId="SlideTiming">
    <w:name w:val="Slide Timing"/>
    <w:basedOn w:val="Normal"/>
    <w:rsid w:val="003A0BC1"/>
    <w:rPr>
      <w:rFonts w:ascii="Verdana" w:hAnsi="Verdana"/>
      <w:sz w:val="20"/>
    </w:rPr>
  </w:style>
  <w:style w:type="paragraph" w:customStyle="1" w:styleId="CollapseSpaceafter">
    <w:name w:val="Collapse Space after"/>
    <w:basedOn w:val="Normal"/>
    <w:rsid w:val="00A3601B"/>
    <w:pPr>
      <w:spacing w:after="0"/>
    </w:pPr>
    <w:rPr>
      <w:szCs w:val="20"/>
    </w:rPr>
  </w:style>
  <w:style w:type="paragraph" w:customStyle="1" w:styleId="roomtowrite">
    <w:name w:val="room to write"/>
    <w:basedOn w:val="Normal"/>
    <w:rsid w:val="00642A54"/>
    <w:pPr>
      <w:spacing w:after="0" w:line="360" w:lineRule="auto"/>
    </w:pPr>
    <w:rPr>
      <w:szCs w:val="20"/>
    </w:rPr>
  </w:style>
  <w:style w:type="paragraph" w:customStyle="1" w:styleId="roomtowrite2">
    <w:name w:val="room to write 2"/>
    <w:basedOn w:val="Normal"/>
    <w:rsid w:val="00A3601B"/>
    <w:pPr>
      <w:spacing w:after="360"/>
    </w:pPr>
    <w:rPr>
      <w:szCs w:val="20"/>
    </w:rPr>
  </w:style>
  <w:style w:type="paragraph" w:customStyle="1" w:styleId="InstructorName">
    <w:name w:val="Instructor Name"/>
    <w:basedOn w:val="Normal"/>
    <w:rsid w:val="00A3601B"/>
    <w:pPr>
      <w:spacing w:before="240" w:after="60"/>
    </w:pPr>
    <w:rPr>
      <w:rFonts w:ascii="Tahoma" w:hAnsi="Tahoma"/>
      <w:b/>
      <w:bCs/>
      <w:sz w:val="20"/>
      <w:szCs w:val="20"/>
    </w:rPr>
  </w:style>
  <w:style w:type="paragraph" w:customStyle="1" w:styleId="CoordinatorsSection">
    <w:name w:val="CoordinatorsSection"/>
    <w:basedOn w:val="Normal"/>
    <w:qFormat/>
    <w:rsid w:val="00944D4E"/>
    <w:pPr>
      <w:tabs>
        <w:tab w:val="left" w:pos="360"/>
        <w:tab w:val="right" w:leader="underscore" w:pos="4320"/>
      </w:tabs>
    </w:pPr>
  </w:style>
  <w:style w:type="paragraph" w:customStyle="1" w:styleId="InstructorNotesTitle">
    <w:name w:val="Instructor Notes Title"/>
    <w:basedOn w:val="Normal"/>
    <w:qFormat/>
    <w:rsid w:val="00642A54"/>
    <w:rPr>
      <w:rFonts w:ascii="Tahoma" w:hAnsi="Tahoma"/>
      <w:b/>
      <w: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0423"/>
    <w:pPr>
      <w:spacing w:after="120"/>
    </w:pPr>
    <w:rPr>
      <w:rFonts w:ascii="Garamond" w:hAnsi="Garamond"/>
      <w:sz w:val="22"/>
      <w:szCs w:val="24"/>
    </w:rPr>
  </w:style>
  <w:style w:type="paragraph" w:styleId="Heading1">
    <w:name w:val="heading 1"/>
    <w:basedOn w:val="Normal"/>
    <w:next w:val="Normal"/>
    <w:link w:val="Heading1Char"/>
    <w:qFormat/>
    <w:rsid w:val="005E383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44D4E"/>
    <w:pPr>
      <w:keepNext/>
      <w:spacing w:before="240" w:after="160"/>
      <w:outlineLvl w:val="1"/>
    </w:pPr>
    <w:rPr>
      <w:rFonts w:ascii="Arial" w:hAnsi="Arial" w:cs="Arial"/>
      <w:b/>
      <w:bCs/>
      <w:i/>
      <w:iCs/>
      <w:sz w:val="28"/>
      <w:szCs w:val="28"/>
    </w:rPr>
  </w:style>
  <w:style w:type="paragraph" w:styleId="Heading3">
    <w:name w:val="heading 3"/>
    <w:basedOn w:val="Normal"/>
    <w:next w:val="Normal"/>
    <w:link w:val="Heading3Char"/>
    <w:qFormat/>
    <w:rsid w:val="005E383D"/>
    <w:pPr>
      <w:keepNext/>
      <w:spacing w:before="240"/>
      <w:outlineLvl w:val="2"/>
    </w:pPr>
    <w:rPr>
      <w:rFonts w:ascii="Arial" w:hAnsi="Arial" w:cs="Arial"/>
      <w:b/>
      <w:bCs/>
      <w:smallCaps/>
      <w:sz w:val="26"/>
      <w:szCs w:val="26"/>
    </w:rPr>
  </w:style>
  <w:style w:type="paragraph" w:styleId="Heading4">
    <w:name w:val="heading 4"/>
    <w:basedOn w:val="Normal"/>
    <w:next w:val="Normal"/>
    <w:link w:val="Heading4Char"/>
    <w:qFormat/>
    <w:rsid w:val="005E383D"/>
    <w:pPr>
      <w:keepNext/>
      <w:spacing w:before="240" w:after="60"/>
      <w:outlineLvl w:val="3"/>
    </w:pPr>
    <w:rPr>
      <w:rFonts w:ascii="Tahoma" w:hAnsi="Tahoma"/>
      <w:b/>
      <w:bCs/>
      <w:sz w:val="20"/>
      <w:szCs w:val="28"/>
    </w:rPr>
  </w:style>
  <w:style w:type="paragraph" w:styleId="Heading5">
    <w:name w:val="heading 5"/>
    <w:basedOn w:val="Normal"/>
    <w:next w:val="Normal"/>
    <w:qFormat/>
    <w:rsid w:val="005E383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E383D"/>
    <w:rPr>
      <w:rFonts w:ascii="Tahoma" w:hAnsi="Tahoma"/>
      <w:b/>
      <w:bCs/>
      <w:szCs w:val="28"/>
      <w:lang w:val="en-US" w:eastAsia="en-US" w:bidi="ar-SA"/>
    </w:rPr>
  </w:style>
  <w:style w:type="character" w:customStyle="1" w:styleId="Heading3Char">
    <w:name w:val="Heading 3 Char"/>
    <w:basedOn w:val="DefaultParagraphFont"/>
    <w:link w:val="Heading3"/>
    <w:rsid w:val="005E383D"/>
    <w:rPr>
      <w:rFonts w:ascii="Arial" w:hAnsi="Arial" w:cs="Arial"/>
      <w:b/>
      <w:bCs/>
      <w:smallCaps/>
      <w:sz w:val="26"/>
      <w:szCs w:val="26"/>
      <w:lang w:val="en-US" w:eastAsia="en-US" w:bidi="ar-SA"/>
    </w:rPr>
  </w:style>
  <w:style w:type="character" w:customStyle="1" w:styleId="Heading2Char">
    <w:name w:val="Heading 2 Char"/>
    <w:basedOn w:val="DefaultParagraphFont"/>
    <w:link w:val="Heading2"/>
    <w:rsid w:val="00944D4E"/>
    <w:rPr>
      <w:rFonts w:ascii="Arial" w:hAnsi="Arial" w:cs="Arial"/>
      <w:b/>
      <w:bCs/>
      <w:i/>
      <w:iCs/>
      <w:sz w:val="28"/>
      <w:szCs w:val="28"/>
    </w:rPr>
  </w:style>
  <w:style w:type="character" w:customStyle="1" w:styleId="Heading1Char">
    <w:name w:val="Heading 1 Char"/>
    <w:basedOn w:val="DefaultParagraphFont"/>
    <w:link w:val="Heading1"/>
    <w:rsid w:val="005E383D"/>
    <w:rPr>
      <w:rFonts w:ascii="Arial" w:hAnsi="Arial" w:cs="Arial"/>
      <w:b/>
      <w:bCs/>
      <w:kern w:val="32"/>
      <w:sz w:val="32"/>
      <w:szCs w:val="32"/>
      <w:lang w:val="en-US" w:eastAsia="en-US" w:bidi="ar-SA"/>
    </w:rPr>
  </w:style>
  <w:style w:type="character" w:customStyle="1" w:styleId="Button-Link">
    <w:name w:val="Button-Link"/>
    <w:basedOn w:val="DefaultParagraphFont"/>
    <w:rsid w:val="005E383D"/>
    <w:rPr>
      <w:rFonts w:ascii="Tahoma" w:hAnsi="Tahoma"/>
      <w:b/>
      <w:sz w:val="22"/>
      <w:szCs w:val="22"/>
      <w:effect w:val="none"/>
    </w:rPr>
  </w:style>
  <w:style w:type="paragraph" w:customStyle="1" w:styleId="Caption1">
    <w:name w:val="Caption1"/>
    <w:basedOn w:val="Normal"/>
    <w:rsid w:val="005E383D"/>
    <w:pPr>
      <w:tabs>
        <w:tab w:val="right" w:pos="6860"/>
      </w:tabs>
      <w:spacing w:after="0"/>
      <w:jc w:val="right"/>
    </w:pPr>
    <w:rPr>
      <w:rFonts w:ascii="Tahoma" w:hAnsi="Tahoma"/>
      <w:i/>
      <w:sz w:val="18"/>
      <w:szCs w:val="18"/>
    </w:rPr>
  </w:style>
  <w:style w:type="character" w:customStyle="1" w:styleId="CoverCopyright">
    <w:name w:val="Cover Copyright"/>
    <w:basedOn w:val="DefaultParagraphFont"/>
    <w:rsid w:val="005E383D"/>
    <w:rPr>
      <w:sz w:val="18"/>
    </w:rPr>
  </w:style>
  <w:style w:type="paragraph" w:customStyle="1" w:styleId="CoverDate">
    <w:name w:val="Cover Date"/>
    <w:basedOn w:val="Heading1"/>
    <w:link w:val="CoverDateChar"/>
    <w:rsid w:val="005E383D"/>
    <w:pPr>
      <w:jc w:val="right"/>
    </w:pPr>
  </w:style>
  <w:style w:type="character" w:customStyle="1" w:styleId="CoverDateChar">
    <w:name w:val="Cover Date Char"/>
    <w:basedOn w:val="Heading1Char"/>
    <w:link w:val="CoverDate"/>
    <w:rsid w:val="005E383D"/>
    <w:rPr>
      <w:rFonts w:ascii="Arial" w:hAnsi="Arial" w:cs="Arial"/>
      <w:b/>
      <w:bCs/>
      <w:kern w:val="32"/>
      <w:sz w:val="32"/>
      <w:szCs w:val="32"/>
      <w:lang w:val="en-US" w:eastAsia="en-US" w:bidi="ar-SA"/>
    </w:rPr>
  </w:style>
  <w:style w:type="paragraph" w:customStyle="1" w:styleId="descriptiontext">
    <w:name w:val="description text"/>
    <w:basedOn w:val="Normal"/>
    <w:rsid w:val="005E383D"/>
    <w:pPr>
      <w:ind w:left="720"/>
    </w:pPr>
  </w:style>
  <w:style w:type="character" w:customStyle="1" w:styleId="GlossaryDefinitionChar">
    <w:name w:val="Glossary Definition Char"/>
    <w:basedOn w:val="DefaultParagraphFont"/>
    <w:link w:val="GlossaryDefinition"/>
    <w:rsid w:val="008130EC"/>
    <w:rPr>
      <w:rFonts w:eastAsia="SimSun"/>
      <w:szCs w:val="24"/>
      <w:lang w:val="en-US" w:eastAsia="zh-CN" w:bidi="ar-SA"/>
    </w:rPr>
  </w:style>
  <w:style w:type="paragraph" w:styleId="Footer">
    <w:name w:val="footer"/>
    <w:basedOn w:val="Normal"/>
    <w:link w:val="FooterChar"/>
    <w:uiPriority w:val="99"/>
    <w:rsid w:val="005E383D"/>
    <w:pPr>
      <w:tabs>
        <w:tab w:val="center" w:pos="4320"/>
        <w:tab w:val="right" w:pos="8640"/>
      </w:tabs>
    </w:pPr>
  </w:style>
  <w:style w:type="paragraph" w:customStyle="1" w:styleId="GlossaryDefinition">
    <w:name w:val="Glossary Definition"/>
    <w:basedOn w:val="Normal"/>
    <w:link w:val="GlossaryDefinitionChar"/>
    <w:rsid w:val="008130EC"/>
    <w:pPr>
      <w:spacing w:before="120"/>
      <w:ind w:left="720"/>
    </w:pPr>
    <w:rPr>
      <w:rFonts w:ascii="Times New Roman" w:eastAsia="SimSun" w:hAnsi="Times New Roman"/>
      <w:sz w:val="20"/>
      <w:lang w:eastAsia="zh-CN"/>
    </w:rPr>
  </w:style>
  <w:style w:type="paragraph" w:customStyle="1" w:styleId="GlossaryHeading">
    <w:name w:val="Glossary Heading"/>
    <w:basedOn w:val="Normal"/>
    <w:next w:val="Normal"/>
    <w:rsid w:val="005E383D"/>
    <w:pPr>
      <w:spacing w:before="320" w:after="60"/>
      <w:jc w:val="center"/>
    </w:pPr>
    <w:rPr>
      <w:rFonts w:ascii="Times New Roman" w:eastAsia="SimSun" w:hAnsi="Times New Roman"/>
      <w:b/>
      <w:sz w:val="32"/>
      <w:szCs w:val="32"/>
      <w:lang w:eastAsia="zh-CN"/>
    </w:rPr>
  </w:style>
  <w:style w:type="character" w:customStyle="1" w:styleId="GlossaryLabel">
    <w:name w:val="Glossary Label"/>
    <w:basedOn w:val="DefaultParagraphFont"/>
    <w:rsid w:val="005E383D"/>
    <w:rPr>
      <w:b/>
      <w:bCs w:val="0"/>
    </w:rPr>
  </w:style>
  <w:style w:type="paragraph" w:styleId="Header">
    <w:name w:val="header"/>
    <w:basedOn w:val="Normal"/>
    <w:link w:val="HeaderChar"/>
    <w:uiPriority w:val="99"/>
    <w:rsid w:val="005E383D"/>
    <w:pPr>
      <w:tabs>
        <w:tab w:val="center" w:pos="4320"/>
        <w:tab w:val="right" w:pos="8640"/>
      </w:tabs>
    </w:pPr>
    <w:rPr>
      <w:rFonts w:ascii="Tahoma" w:hAnsi="Tahoma"/>
      <w:b/>
      <w:i/>
      <w:szCs w:val="22"/>
    </w:rPr>
  </w:style>
  <w:style w:type="character" w:styleId="Hyperlink">
    <w:name w:val="Hyperlink"/>
    <w:basedOn w:val="DefaultParagraphFont"/>
    <w:uiPriority w:val="99"/>
    <w:rsid w:val="00321DD1"/>
    <w:rPr>
      <w:color w:val="0000FF"/>
      <w:u w:val="single"/>
    </w:rPr>
  </w:style>
  <w:style w:type="paragraph" w:customStyle="1" w:styleId="BulletedList">
    <w:name w:val="Bulleted List"/>
    <w:basedOn w:val="Normal"/>
    <w:next w:val="Normal"/>
    <w:rsid w:val="00626068"/>
    <w:pPr>
      <w:numPr>
        <w:numId w:val="1"/>
      </w:numPr>
      <w:spacing w:after="0"/>
    </w:pPr>
  </w:style>
  <w:style w:type="paragraph" w:customStyle="1" w:styleId="Note">
    <w:name w:val="Note"/>
    <w:basedOn w:val="Normal"/>
    <w:link w:val="NoteChar"/>
    <w:rsid w:val="005E383D"/>
    <w:pPr>
      <w:pBdr>
        <w:top w:val="single" w:sz="4" w:space="1" w:color="auto"/>
        <w:bottom w:val="single" w:sz="4" w:space="1" w:color="auto"/>
      </w:pBdr>
      <w:tabs>
        <w:tab w:val="right" w:pos="6860"/>
      </w:tabs>
      <w:spacing w:before="120"/>
      <w:ind w:left="792" w:hanging="792"/>
    </w:pPr>
  </w:style>
  <w:style w:type="character" w:customStyle="1" w:styleId="NoteChar">
    <w:name w:val="Note Char"/>
    <w:basedOn w:val="DefaultParagraphFont"/>
    <w:link w:val="Note"/>
    <w:rsid w:val="005E383D"/>
    <w:rPr>
      <w:rFonts w:ascii="Garamond" w:hAnsi="Garamond"/>
      <w:sz w:val="22"/>
      <w:szCs w:val="24"/>
      <w:lang w:val="en-US" w:eastAsia="en-US" w:bidi="ar-SA"/>
    </w:rPr>
  </w:style>
  <w:style w:type="character" w:styleId="PageNumber">
    <w:name w:val="page number"/>
    <w:basedOn w:val="DefaultParagraphFont"/>
    <w:rsid w:val="005E383D"/>
  </w:style>
  <w:style w:type="paragraph" w:customStyle="1" w:styleId="Script">
    <w:name w:val="Script"/>
    <w:basedOn w:val="Normal"/>
    <w:rsid w:val="005E383D"/>
    <w:rPr>
      <w:rFonts w:ascii="Tahoma" w:hAnsi="Tahoma"/>
      <w:sz w:val="32"/>
    </w:rPr>
  </w:style>
  <w:style w:type="paragraph" w:customStyle="1" w:styleId="TableofContentsPageTitle">
    <w:name w:val="Table of Contents Page Title"/>
    <w:basedOn w:val="Normal"/>
    <w:next w:val="Normal"/>
    <w:rsid w:val="005E383D"/>
    <w:pPr>
      <w:spacing w:before="240" w:after="60"/>
      <w:jc w:val="center"/>
    </w:pPr>
    <w:rPr>
      <w:rFonts w:ascii="Times New Roman" w:eastAsia="SimSun" w:hAnsi="Times New Roman"/>
      <w:b/>
      <w:sz w:val="32"/>
      <w:szCs w:val="32"/>
      <w:lang w:eastAsia="zh-CN"/>
    </w:rPr>
  </w:style>
  <w:style w:type="paragraph" w:customStyle="1" w:styleId="tech">
    <w:name w:val="tech"/>
    <w:basedOn w:val="Normal"/>
    <w:link w:val="techChar"/>
    <w:rsid w:val="005E383D"/>
    <w:rPr>
      <w:rFonts w:ascii="Tahoma" w:hAnsi="Tahoma"/>
      <w:sz w:val="20"/>
    </w:rPr>
  </w:style>
  <w:style w:type="character" w:customStyle="1" w:styleId="techChar">
    <w:name w:val="tech Char"/>
    <w:basedOn w:val="DefaultParagraphFont"/>
    <w:link w:val="tech"/>
    <w:rsid w:val="005E383D"/>
    <w:rPr>
      <w:rFonts w:ascii="Tahoma" w:hAnsi="Tahoma"/>
      <w:szCs w:val="24"/>
      <w:lang w:val="en-US" w:eastAsia="en-US" w:bidi="ar-SA"/>
    </w:rPr>
  </w:style>
  <w:style w:type="paragraph" w:customStyle="1" w:styleId="TechnicalText">
    <w:name w:val="Technical_Text"/>
    <w:basedOn w:val="Normal"/>
    <w:rsid w:val="005E383D"/>
    <w:pPr>
      <w:spacing w:after="0"/>
    </w:pPr>
    <w:rPr>
      <w:rFonts w:ascii="Trebuchet MS" w:hAnsi="Trebuchet MS"/>
    </w:rPr>
  </w:style>
  <w:style w:type="paragraph" w:customStyle="1" w:styleId="TitlePageTitle">
    <w:name w:val="Title Page Title"/>
    <w:basedOn w:val="Normal"/>
    <w:next w:val="Normal"/>
    <w:rsid w:val="005E383D"/>
    <w:pPr>
      <w:pBdr>
        <w:bottom w:val="single" w:sz="24" w:space="1" w:color="auto"/>
      </w:pBdr>
      <w:spacing w:before="3000" w:after="60"/>
      <w:jc w:val="right"/>
    </w:pPr>
    <w:rPr>
      <w:rFonts w:ascii="Times New Roman" w:eastAsia="SimSun" w:hAnsi="Times New Roman"/>
      <w:b/>
      <w:sz w:val="48"/>
      <w:szCs w:val="48"/>
      <w:lang w:eastAsia="zh-CN"/>
    </w:rPr>
  </w:style>
  <w:style w:type="paragraph" w:customStyle="1" w:styleId="Title1">
    <w:name w:val="Title1"/>
    <w:basedOn w:val="Normal"/>
    <w:rsid w:val="005E383D"/>
    <w:pPr>
      <w:suppressAutoHyphens/>
      <w:spacing w:before="240"/>
      <w:jc w:val="center"/>
      <w:outlineLvl w:val="0"/>
    </w:pPr>
    <w:rPr>
      <w:rFonts w:ascii="Tahoma" w:hAnsi="Tahoma" w:cs="Arial"/>
      <w:sz w:val="48"/>
    </w:rPr>
  </w:style>
  <w:style w:type="paragraph" w:customStyle="1" w:styleId="Title2">
    <w:name w:val="Title2"/>
    <w:basedOn w:val="Normal"/>
    <w:rsid w:val="005E383D"/>
    <w:pPr>
      <w:spacing w:before="120"/>
      <w:jc w:val="center"/>
    </w:pPr>
    <w:rPr>
      <w:rFonts w:ascii="Tahoma" w:hAnsi="Tahoma" w:cs="Arial"/>
      <w:sz w:val="28"/>
    </w:rPr>
  </w:style>
  <w:style w:type="paragraph" w:customStyle="1" w:styleId="Title3">
    <w:name w:val="Title3"/>
    <w:basedOn w:val="Normal"/>
    <w:rsid w:val="005E383D"/>
    <w:pPr>
      <w:spacing w:before="120"/>
      <w:jc w:val="center"/>
    </w:pPr>
    <w:rPr>
      <w:rFonts w:ascii="Tahoma" w:hAnsi="Tahoma" w:cs="Arial"/>
    </w:rPr>
  </w:style>
  <w:style w:type="paragraph" w:customStyle="1" w:styleId="Title4">
    <w:name w:val="Title4"/>
    <w:basedOn w:val="Normal"/>
    <w:rsid w:val="005E383D"/>
    <w:pPr>
      <w:spacing w:before="120"/>
      <w:jc w:val="center"/>
    </w:pPr>
    <w:rPr>
      <w:rFonts w:ascii="Tahoma" w:hAnsi="Tahoma" w:cs="Arial"/>
      <w:i/>
    </w:rPr>
  </w:style>
  <w:style w:type="paragraph" w:customStyle="1" w:styleId="TitlePage">
    <w:name w:val="TitlePage"/>
    <w:link w:val="TitlePageChar"/>
    <w:rsid w:val="005E383D"/>
    <w:pPr>
      <w:jc w:val="right"/>
    </w:pPr>
    <w:rPr>
      <w:rFonts w:ascii="Tahoma" w:hAnsi="Tahoma" w:cs="Arial"/>
      <w:bCs/>
      <w:kern w:val="32"/>
      <w:sz w:val="72"/>
      <w:szCs w:val="32"/>
    </w:rPr>
  </w:style>
  <w:style w:type="character" w:customStyle="1" w:styleId="TitlePageChar">
    <w:name w:val="TitlePage Char"/>
    <w:basedOn w:val="DefaultParagraphFont"/>
    <w:link w:val="TitlePage"/>
    <w:rsid w:val="005E383D"/>
    <w:rPr>
      <w:rFonts w:ascii="Tahoma" w:hAnsi="Tahoma" w:cs="Arial"/>
      <w:bCs/>
      <w:kern w:val="32"/>
      <w:sz w:val="72"/>
      <w:szCs w:val="32"/>
      <w:lang w:val="en-US" w:eastAsia="en-US" w:bidi="ar-SA"/>
    </w:rPr>
  </w:style>
  <w:style w:type="paragraph" w:styleId="TOC1">
    <w:name w:val="toc 1"/>
    <w:basedOn w:val="Normal"/>
    <w:next w:val="Normal"/>
    <w:autoRedefine/>
    <w:uiPriority w:val="39"/>
    <w:rsid w:val="00CF61FC"/>
    <w:pPr>
      <w:tabs>
        <w:tab w:val="right" w:leader="dot" w:pos="4320"/>
      </w:tabs>
    </w:pPr>
    <w:rPr>
      <w:rFonts w:ascii="Times New Roman" w:eastAsia="SimSun" w:hAnsi="Times New Roman"/>
      <w:sz w:val="24"/>
      <w:lang w:eastAsia="zh-CN"/>
    </w:rPr>
  </w:style>
  <w:style w:type="paragraph" w:styleId="TOC2">
    <w:name w:val="toc 2"/>
    <w:basedOn w:val="Normal"/>
    <w:next w:val="Normal"/>
    <w:autoRedefine/>
    <w:uiPriority w:val="39"/>
    <w:rsid w:val="00CF61FC"/>
    <w:pPr>
      <w:tabs>
        <w:tab w:val="right" w:leader="dot" w:pos="4320"/>
      </w:tabs>
      <w:ind w:left="240"/>
    </w:pPr>
    <w:rPr>
      <w:rFonts w:ascii="Times New Roman" w:hAnsi="Times New Roman"/>
      <w:szCs w:val="22"/>
    </w:rPr>
  </w:style>
  <w:style w:type="paragraph" w:styleId="TOC3">
    <w:name w:val="toc 3"/>
    <w:basedOn w:val="Normal"/>
    <w:next w:val="Normal"/>
    <w:autoRedefine/>
    <w:uiPriority w:val="39"/>
    <w:rsid w:val="00CF61FC"/>
    <w:pPr>
      <w:tabs>
        <w:tab w:val="right" w:leader="dot" w:pos="4320"/>
      </w:tabs>
      <w:ind w:left="480"/>
    </w:pPr>
    <w:rPr>
      <w:rFonts w:ascii="Times New Roman" w:hAnsi="Times New Roman"/>
      <w:szCs w:val="22"/>
    </w:rPr>
  </w:style>
  <w:style w:type="paragraph" w:customStyle="1" w:styleId="dividerline">
    <w:name w:val="divider line"/>
    <w:basedOn w:val="Heading2"/>
    <w:rsid w:val="00C20A3D"/>
    <w:pPr>
      <w:pBdr>
        <w:bottom w:val="single" w:sz="4" w:space="1" w:color="auto"/>
      </w:pBdr>
    </w:pPr>
  </w:style>
  <w:style w:type="paragraph" w:customStyle="1" w:styleId="Coverdoctype">
    <w:name w:val="Cover_doc_type"/>
    <w:basedOn w:val="CoverDate"/>
    <w:rsid w:val="00831481"/>
    <w:rPr>
      <w:sz w:val="96"/>
    </w:rPr>
  </w:style>
  <w:style w:type="character" w:customStyle="1" w:styleId="FirstLevelHeadingChar">
    <w:name w:val="First Level Heading Char"/>
    <w:basedOn w:val="DefaultParagraphFont"/>
    <w:rsid w:val="005E383D"/>
    <w:rPr>
      <w:rFonts w:ascii="Helvetica" w:hAnsi="Helvetica"/>
      <w:b/>
      <w:caps/>
      <w:sz w:val="24"/>
      <w:szCs w:val="24"/>
      <w:lang w:val="en-US" w:eastAsia="en-US" w:bidi="ar-SA"/>
    </w:rPr>
  </w:style>
  <w:style w:type="paragraph" w:customStyle="1" w:styleId="CoverDocName">
    <w:name w:val="Cover_Doc_Name"/>
    <w:basedOn w:val="CoverDate"/>
    <w:rsid w:val="00831481"/>
    <w:rPr>
      <w:sz w:val="44"/>
    </w:rPr>
  </w:style>
  <w:style w:type="paragraph" w:customStyle="1" w:styleId="HiddenHeading">
    <w:name w:val="Hidden Heading"/>
    <w:basedOn w:val="Heading1"/>
    <w:rsid w:val="00A204B5"/>
    <w:rPr>
      <w:color w:val="FFFFFF"/>
    </w:rPr>
  </w:style>
  <w:style w:type="paragraph" w:customStyle="1" w:styleId="Address">
    <w:name w:val="Address"/>
    <w:basedOn w:val="Normal"/>
    <w:rsid w:val="003C421B"/>
    <w:pPr>
      <w:spacing w:after="0"/>
    </w:pPr>
  </w:style>
  <w:style w:type="paragraph" w:styleId="BalloonText">
    <w:name w:val="Balloon Text"/>
    <w:basedOn w:val="Normal"/>
    <w:link w:val="BalloonTextChar"/>
    <w:rsid w:val="00F5418D"/>
    <w:pPr>
      <w:spacing w:after="0"/>
    </w:pPr>
    <w:rPr>
      <w:rFonts w:ascii="Tahoma" w:hAnsi="Tahoma" w:cs="Tahoma"/>
      <w:sz w:val="16"/>
      <w:szCs w:val="16"/>
    </w:rPr>
  </w:style>
  <w:style w:type="character" w:customStyle="1" w:styleId="BalloonTextChar">
    <w:name w:val="Balloon Text Char"/>
    <w:basedOn w:val="DefaultParagraphFont"/>
    <w:link w:val="BalloonText"/>
    <w:rsid w:val="00F5418D"/>
    <w:rPr>
      <w:rFonts w:ascii="Tahoma" w:hAnsi="Tahoma" w:cs="Tahoma"/>
      <w:sz w:val="16"/>
      <w:szCs w:val="16"/>
    </w:rPr>
  </w:style>
  <w:style w:type="paragraph" w:customStyle="1" w:styleId="ChapterTitle">
    <w:name w:val="Chapter Title"/>
    <w:basedOn w:val="Normal"/>
    <w:next w:val="Normal"/>
    <w:rsid w:val="00AC1728"/>
    <w:pPr>
      <w:keepNext/>
      <w:keepLines/>
      <w:spacing w:before="480" w:after="360" w:line="440" w:lineRule="atLeast"/>
      <w:ind w:right="2160"/>
    </w:pPr>
    <w:rPr>
      <w:rFonts w:ascii="Arial Black" w:hAnsi="Arial Black"/>
      <w:color w:val="808080"/>
      <w:spacing w:val="-35"/>
      <w:kern w:val="28"/>
      <w:sz w:val="44"/>
      <w:szCs w:val="20"/>
    </w:rPr>
  </w:style>
  <w:style w:type="paragraph" w:styleId="ListParagraph">
    <w:name w:val="List Paragraph"/>
    <w:basedOn w:val="Normal"/>
    <w:uiPriority w:val="34"/>
    <w:qFormat/>
    <w:rsid w:val="00CA4227"/>
    <w:pPr>
      <w:ind w:left="720"/>
      <w:contextualSpacing/>
    </w:pPr>
  </w:style>
  <w:style w:type="table" w:styleId="TableGrid">
    <w:name w:val="Table Grid"/>
    <w:basedOn w:val="TableNormal"/>
    <w:rsid w:val="005A25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F61FC"/>
    <w:rPr>
      <w:rFonts w:ascii="Garamond" w:hAnsi="Garamond"/>
      <w:sz w:val="22"/>
      <w:szCs w:val="24"/>
    </w:rPr>
  </w:style>
  <w:style w:type="character" w:customStyle="1" w:styleId="HeaderChar">
    <w:name w:val="Header Char"/>
    <w:basedOn w:val="DefaultParagraphFont"/>
    <w:link w:val="Header"/>
    <w:uiPriority w:val="99"/>
    <w:rsid w:val="00CF61FC"/>
    <w:rPr>
      <w:rFonts w:ascii="Tahoma" w:hAnsi="Tahoma"/>
      <w:b/>
      <w:i/>
      <w:sz w:val="22"/>
      <w:szCs w:val="22"/>
    </w:rPr>
  </w:style>
  <w:style w:type="paragraph" w:styleId="NormalWeb">
    <w:name w:val="Normal (Web)"/>
    <w:basedOn w:val="Normal"/>
    <w:uiPriority w:val="99"/>
    <w:unhideWhenUsed/>
    <w:rsid w:val="00E36C9C"/>
    <w:pPr>
      <w:spacing w:before="100" w:beforeAutospacing="1" w:after="100" w:afterAutospacing="1"/>
    </w:pPr>
    <w:rPr>
      <w:rFonts w:ascii="Times New Roman" w:hAnsi="Times New Roman"/>
      <w:sz w:val="24"/>
    </w:rPr>
  </w:style>
  <w:style w:type="character" w:styleId="Emphasis">
    <w:name w:val="Emphasis"/>
    <w:basedOn w:val="DefaultParagraphFont"/>
    <w:qFormat/>
    <w:rsid w:val="00D30932"/>
    <w:rPr>
      <w:i/>
      <w:iCs/>
    </w:rPr>
  </w:style>
  <w:style w:type="paragraph" w:customStyle="1" w:styleId="QuestionDirections">
    <w:name w:val="Question/Directions"/>
    <w:basedOn w:val="Heading3"/>
    <w:rsid w:val="00642A54"/>
    <w:rPr>
      <w:smallCaps w:val="0"/>
    </w:rPr>
  </w:style>
  <w:style w:type="character" w:customStyle="1" w:styleId="que">
    <w:name w:val="que"/>
    <w:basedOn w:val="DefaultParagraphFont"/>
    <w:rsid w:val="00ED2D62"/>
    <w:rPr>
      <w:rFonts w:ascii="Tahoma" w:hAnsi="Tahoma"/>
      <w:b/>
      <w:sz w:val="22"/>
    </w:rPr>
  </w:style>
  <w:style w:type="paragraph" w:customStyle="1" w:styleId="Blocking">
    <w:name w:val="Blocking"/>
    <w:basedOn w:val="Normal"/>
    <w:next w:val="Normal"/>
    <w:link w:val="BlockingChar"/>
    <w:rsid w:val="00ED2D62"/>
    <w:pPr>
      <w:shd w:val="clear" w:color="auto" w:fill="CCFFFF"/>
      <w:ind w:left="288" w:right="288"/>
    </w:pPr>
    <w:rPr>
      <w:sz w:val="24"/>
    </w:rPr>
  </w:style>
  <w:style w:type="character" w:customStyle="1" w:styleId="BlockingChar">
    <w:name w:val="Blocking Char"/>
    <w:basedOn w:val="DefaultParagraphFont"/>
    <w:link w:val="Blocking"/>
    <w:rsid w:val="00ED2D62"/>
    <w:rPr>
      <w:rFonts w:ascii="Garamond" w:hAnsi="Garamond"/>
      <w:sz w:val="24"/>
      <w:szCs w:val="24"/>
      <w:shd w:val="clear" w:color="auto" w:fill="CCFFFF"/>
    </w:rPr>
  </w:style>
  <w:style w:type="paragraph" w:customStyle="1" w:styleId="Slidetitle">
    <w:name w:val="Slide title"/>
    <w:basedOn w:val="Normal"/>
    <w:rsid w:val="003A0BC1"/>
    <w:pPr>
      <w:spacing w:after="0"/>
    </w:pPr>
    <w:rPr>
      <w:rFonts w:ascii="Verdana" w:hAnsi="Verdana"/>
      <w:b/>
      <w:sz w:val="20"/>
    </w:rPr>
  </w:style>
  <w:style w:type="paragraph" w:customStyle="1" w:styleId="SlideTiming">
    <w:name w:val="Slide Timing"/>
    <w:basedOn w:val="Normal"/>
    <w:rsid w:val="003A0BC1"/>
    <w:rPr>
      <w:rFonts w:ascii="Verdana" w:hAnsi="Verdana"/>
      <w:sz w:val="20"/>
    </w:rPr>
  </w:style>
  <w:style w:type="paragraph" w:customStyle="1" w:styleId="CollapseSpaceafter">
    <w:name w:val="Collapse Space after"/>
    <w:basedOn w:val="Normal"/>
    <w:rsid w:val="00A3601B"/>
    <w:pPr>
      <w:spacing w:after="0"/>
    </w:pPr>
    <w:rPr>
      <w:szCs w:val="20"/>
    </w:rPr>
  </w:style>
  <w:style w:type="paragraph" w:customStyle="1" w:styleId="roomtowrite">
    <w:name w:val="room to write"/>
    <w:basedOn w:val="Normal"/>
    <w:rsid w:val="00642A54"/>
    <w:pPr>
      <w:spacing w:after="0" w:line="360" w:lineRule="auto"/>
    </w:pPr>
    <w:rPr>
      <w:szCs w:val="20"/>
    </w:rPr>
  </w:style>
  <w:style w:type="paragraph" w:customStyle="1" w:styleId="roomtowrite2">
    <w:name w:val="room to write 2"/>
    <w:basedOn w:val="Normal"/>
    <w:rsid w:val="00A3601B"/>
    <w:pPr>
      <w:spacing w:after="360"/>
    </w:pPr>
    <w:rPr>
      <w:szCs w:val="20"/>
    </w:rPr>
  </w:style>
  <w:style w:type="paragraph" w:customStyle="1" w:styleId="InstructorName">
    <w:name w:val="Instructor Name"/>
    <w:basedOn w:val="Normal"/>
    <w:rsid w:val="00A3601B"/>
    <w:pPr>
      <w:spacing w:before="240" w:after="60"/>
    </w:pPr>
    <w:rPr>
      <w:rFonts w:ascii="Tahoma" w:hAnsi="Tahoma"/>
      <w:b/>
      <w:bCs/>
      <w:sz w:val="20"/>
      <w:szCs w:val="20"/>
    </w:rPr>
  </w:style>
  <w:style w:type="paragraph" w:customStyle="1" w:styleId="CoordinatorsSection">
    <w:name w:val="CoordinatorsSection"/>
    <w:basedOn w:val="Normal"/>
    <w:qFormat/>
    <w:rsid w:val="00944D4E"/>
    <w:pPr>
      <w:tabs>
        <w:tab w:val="left" w:pos="360"/>
        <w:tab w:val="right" w:leader="underscore" w:pos="4320"/>
      </w:tabs>
    </w:pPr>
  </w:style>
  <w:style w:type="paragraph" w:customStyle="1" w:styleId="InstructorNotesTitle">
    <w:name w:val="Instructor Notes Title"/>
    <w:basedOn w:val="Normal"/>
    <w:qFormat/>
    <w:rsid w:val="00642A54"/>
    <w:rPr>
      <w:rFonts w:ascii="Tahoma" w:hAnsi="Tahoma"/>
      <w:b/>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3670">
      <w:bodyDiv w:val="1"/>
      <w:marLeft w:val="0"/>
      <w:marRight w:val="0"/>
      <w:marTop w:val="0"/>
      <w:marBottom w:val="0"/>
      <w:divBdr>
        <w:top w:val="none" w:sz="0" w:space="0" w:color="auto"/>
        <w:left w:val="none" w:sz="0" w:space="0" w:color="auto"/>
        <w:bottom w:val="none" w:sz="0" w:space="0" w:color="auto"/>
        <w:right w:val="none" w:sz="0" w:space="0" w:color="auto"/>
      </w:divBdr>
    </w:div>
    <w:div w:id="209154768">
      <w:bodyDiv w:val="1"/>
      <w:marLeft w:val="0"/>
      <w:marRight w:val="0"/>
      <w:marTop w:val="0"/>
      <w:marBottom w:val="0"/>
      <w:divBdr>
        <w:top w:val="none" w:sz="0" w:space="0" w:color="auto"/>
        <w:left w:val="none" w:sz="0" w:space="0" w:color="auto"/>
        <w:bottom w:val="none" w:sz="0" w:space="0" w:color="auto"/>
        <w:right w:val="none" w:sz="0" w:space="0" w:color="auto"/>
      </w:divBdr>
    </w:div>
    <w:div w:id="217784776">
      <w:bodyDiv w:val="1"/>
      <w:marLeft w:val="0"/>
      <w:marRight w:val="0"/>
      <w:marTop w:val="0"/>
      <w:marBottom w:val="0"/>
      <w:divBdr>
        <w:top w:val="none" w:sz="0" w:space="0" w:color="auto"/>
        <w:left w:val="none" w:sz="0" w:space="0" w:color="auto"/>
        <w:bottom w:val="none" w:sz="0" w:space="0" w:color="auto"/>
        <w:right w:val="none" w:sz="0" w:space="0" w:color="auto"/>
      </w:divBdr>
    </w:div>
    <w:div w:id="248195360">
      <w:bodyDiv w:val="1"/>
      <w:marLeft w:val="0"/>
      <w:marRight w:val="0"/>
      <w:marTop w:val="0"/>
      <w:marBottom w:val="0"/>
      <w:divBdr>
        <w:top w:val="none" w:sz="0" w:space="0" w:color="auto"/>
        <w:left w:val="none" w:sz="0" w:space="0" w:color="auto"/>
        <w:bottom w:val="none" w:sz="0" w:space="0" w:color="auto"/>
        <w:right w:val="none" w:sz="0" w:space="0" w:color="auto"/>
      </w:divBdr>
    </w:div>
    <w:div w:id="256452833">
      <w:bodyDiv w:val="1"/>
      <w:marLeft w:val="0"/>
      <w:marRight w:val="0"/>
      <w:marTop w:val="0"/>
      <w:marBottom w:val="0"/>
      <w:divBdr>
        <w:top w:val="none" w:sz="0" w:space="0" w:color="auto"/>
        <w:left w:val="none" w:sz="0" w:space="0" w:color="auto"/>
        <w:bottom w:val="none" w:sz="0" w:space="0" w:color="auto"/>
        <w:right w:val="none" w:sz="0" w:space="0" w:color="auto"/>
      </w:divBdr>
      <w:divsChild>
        <w:div w:id="1266961073">
          <w:marLeft w:val="547"/>
          <w:marRight w:val="0"/>
          <w:marTop w:val="154"/>
          <w:marBottom w:val="0"/>
          <w:divBdr>
            <w:top w:val="none" w:sz="0" w:space="0" w:color="auto"/>
            <w:left w:val="none" w:sz="0" w:space="0" w:color="auto"/>
            <w:bottom w:val="none" w:sz="0" w:space="0" w:color="auto"/>
            <w:right w:val="none" w:sz="0" w:space="0" w:color="auto"/>
          </w:divBdr>
        </w:div>
        <w:div w:id="1627849538">
          <w:marLeft w:val="547"/>
          <w:marRight w:val="0"/>
          <w:marTop w:val="154"/>
          <w:marBottom w:val="0"/>
          <w:divBdr>
            <w:top w:val="none" w:sz="0" w:space="0" w:color="auto"/>
            <w:left w:val="none" w:sz="0" w:space="0" w:color="auto"/>
            <w:bottom w:val="none" w:sz="0" w:space="0" w:color="auto"/>
            <w:right w:val="none" w:sz="0" w:space="0" w:color="auto"/>
          </w:divBdr>
        </w:div>
      </w:divsChild>
    </w:div>
    <w:div w:id="286938687">
      <w:bodyDiv w:val="1"/>
      <w:marLeft w:val="0"/>
      <w:marRight w:val="0"/>
      <w:marTop w:val="0"/>
      <w:marBottom w:val="0"/>
      <w:divBdr>
        <w:top w:val="none" w:sz="0" w:space="0" w:color="auto"/>
        <w:left w:val="none" w:sz="0" w:space="0" w:color="auto"/>
        <w:bottom w:val="none" w:sz="0" w:space="0" w:color="auto"/>
        <w:right w:val="none" w:sz="0" w:space="0" w:color="auto"/>
      </w:divBdr>
      <w:divsChild>
        <w:div w:id="815562399">
          <w:marLeft w:val="547"/>
          <w:marRight w:val="0"/>
          <w:marTop w:val="154"/>
          <w:marBottom w:val="0"/>
          <w:divBdr>
            <w:top w:val="none" w:sz="0" w:space="0" w:color="auto"/>
            <w:left w:val="none" w:sz="0" w:space="0" w:color="auto"/>
            <w:bottom w:val="none" w:sz="0" w:space="0" w:color="auto"/>
            <w:right w:val="none" w:sz="0" w:space="0" w:color="auto"/>
          </w:divBdr>
        </w:div>
        <w:div w:id="1891837718">
          <w:marLeft w:val="547"/>
          <w:marRight w:val="0"/>
          <w:marTop w:val="360"/>
          <w:marBottom w:val="360"/>
          <w:divBdr>
            <w:top w:val="none" w:sz="0" w:space="0" w:color="auto"/>
            <w:left w:val="none" w:sz="0" w:space="0" w:color="auto"/>
            <w:bottom w:val="none" w:sz="0" w:space="0" w:color="auto"/>
            <w:right w:val="none" w:sz="0" w:space="0" w:color="auto"/>
          </w:divBdr>
        </w:div>
      </w:divsChild>
    </w:div>
    <w:div w:id="310986026">
      <w:bodyDiv w:val="1"/>
      <w:marLeft w:val="0"/>
      <w:marRight w:val="0"/>
      <w:marTop w:val="0"/>
      <w:marBottom w:val="0"/>
      <w:divBdr>
        <w:top w:val="none" w:sz="0" w:space="0" w:color="auto"/>
        <w:left w:val="none" w:sz="0" w:space="0" w:color="auto"/>
        <w:bottom w:val="none" w:sz="0" w:space="0" w:color="auto"/>
        <w:right w:val="none" w:sz="0" w:space="0" w:color="auto"/>
      </w:divBdr>
      <w:divsChild>
        <w:div w:id="251620940">
          <w:marLeft w:val="547"/>
          <w:marRight w:val="0"/>
          <w:marTop w:val="154"/>
          <w:marBottom w:val="0"/>
          <w:divBdr>
            <w:top w:val="none" w:sz="0" w:space="0" w:color="auto"/>
            <w:left w:val="none" w:sz="0" w:space="0" w:color="auto"/>
            <w:bottom w:val="none" w:sz="0" w:space="0" w:color="auto"/>
            <w:right w:val="none" w:sz="0" w:space="0" w:color="auto"/>
          </w:divBdr>
        </w:div>
      </w:divsChild>
    </w:div>
    <w:div w:id="318969118">
      <w:bodyDiv w:val="1"/>
      <w:marLeft w:val="0"/>
      <w:marRight w:val="0"/>
      <w:marTop w:val="0"/>
      <w:marBottom w:val="0"/>
      <w:divBdr>
        <w:top w:val="none" w:sz="0" w:space="0" w:color="auto"/>
        <w:left w:val="none" w:sz="0" w:space="0" w:color="auto"/>
        <w:bottom w:val="none" w:sz="0" w:space="0" w:color="auto"/>
        <w:right w:val="none" w:sz="0" w:space="0" w:color="auto"/>
      </w:divBdr>
      <w:divsChild>
        <w:div w:id="1454792100">
          <w:marLeft w:val="547"/>
          <w:marRight w:val="0"/>
          <w:marTop w:val="154"/>
          <w:marBottom w:val="0"/>
          <w:divBdr>
            <w:top w:val="none" w:sz="0" w:space="0" w:color="auto"/>
            <w:left w:val="none" w:sz="0" w:space="0" w:color="auto"/>
            <w:bottom w:val="none" w:sz="0" w:space="0" w:color="auto"/>
            <w:right w:val="none" w:sz="0" w:space="0" w:color="auto"/>
          </w:divBdr>
        </w:div>
        <w:div w:id="2080975893">
          <w:marLeft w:val="547"/>
          <w:marRight w:val="0"/>
          <w:marTop w:val="154"/>
          <w:marBottom w:val="0"/>
          <w:divBdr>
            <w:top w:val="none" w:sz="0" w:space="0" w:color="auto"/>
            <w:left w:val="none" w:sz="0" w:space="0" w:color="auto"/>
            <w:bottom w:val="none" w:sz="0" w:space="0" w:color="auto"/>
            <w:right w:val="none" w:sz="0" w:space="0" w:color="auto"/>
          </w:divBdr>
        </w:div>
        <w:div w:id="468203427">
          <w:marLeft w:val="547"/>
          <w:marRight w:val="0"/>
          <w:marTop w:val="154"/>
          <w:marBottom w:val="0"/>
          <w:divBdr>
            <w:top w:val="none" w:sz="0" w:space="0" w:color="auto"/>
            <w:left w:val="none" w:sz="0" w:space="0" w:color="auto"/>
            <w:bottom w:val="none" w:sz="0" w:space="0" w:color="auto"/>
            <w:right w:val="none" w:sz="0" w:space="0" w:color="auto"/>
          </w:divBdr>
        </w:div>
      </w:divsChild>
    </w:div>
    <w:div w:id="391856534">
      <w:bodyDiv w:val="1"/>
      <w:marLeft w:val="0"/>
      <w:marRight w:val="0"/>
      <w:marTop w:val="0"/>
      <w:marBottom w:val="0"/>
      <w:divBdr>
        <w:top w:val="none" w:sz="0" w:space="0" w:color="auto"/>
        <w:left w:val="none" w:sz="0" w:space="0" w:color="auto"/>
        <w:bottom w:val="none" w:sz="0" w:space="0" w:color="auto"/>
        <w:right w:val="none" w:sz="0" w:space="0" w:color="auto"/>
      </w:divBdr>
      <w:divsChild>
        <w:div w:id="1955284370">
          <w:marLeft w:val="547"/>
          <w:marRight w:val="0"/>
          <w:marTop w:val="154"/>
          <w:marBottom w:val="0"/>
          <w:divBdr>
            <w:top w:val="none" w:sz="0" w:space="0" w:color="auto"/>
            <w:left w:val="none" w:sz="0" w:space="0" w:color="auto"/>
            <w:bottom w:val="none" w:sz="0" w:space="0" w:color="auto"/>
            <w:right w:val="none" w:sz="0" w:space="0" w:color="auto"/>
          </w:divBdr>
        </w:div>
      </w:divsChild>
    </w:div>
    <w:div w:id="392890548">
      <w:bodyDiv w:val="1"/>
      <w:marLeft w:val="0"/>
      <w:marRight w:val="0"/>
      <w:marTop w:val="0"/>
      <w:marBottom w:val="0"/>
      <w:divBdr>
        <w:top w:val="none" w:sz="0" w:space="0" w:color="auto"/>
        <w:left w:val="none" w:sz="0" w:space="0" w:color="auto"/>
        <w:bottom w:val="none" w:sz="0" w:space="0" w:color="auto"/>
        <w:right w:val="none" w:sz="0" w:space="0" w:color="auto"/>
      </w:divBdr>
    </w:div>
    <w:div w:id="4790060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481">
          <w:marLeft w:val="547"/>
          <w:marRight w:val="0"/>
          <w:marTop w:val="154"/>
          <w:marBottom w:val="0"/>
          <w:divBdr>
            <w:top w:val="none" w:sz="0" w:space="0" w:color="auto"/>
            <w:left w:val="none" w:sz="0" w:space="0" w:color="auto"/>
            <w:bottom w:val="none" w:sz="0" w:space="0" w:color="auto"/>
            <w:right w:val="none" w:sz="0" w:space="0" w:color="auto"/>
          </w:divBdr>
        </w:div>
      </w:divsChild>
    </w:div>
    <w:div w:id="504322717">
      <w:bodyDiv w:val="1"/>
      <w:marLeft w:val="0"/>
      <w:marRight w:val="0"/>
      <w:marTop w:val="0"/>
      <w:marBottom w:val="0"/>
      <w:divBdr>
        <w:top w:val="none" w:sz="0" w:space="0" w:color="auto"/>
        <w:left w:val="none" w:sz="0" w:space="0" w:color="auto"/>
        <w:bottom w:val="none" w:sz="0" w:space="0" w:color="auto"/>
        <w:right w:val="none" w:sz="0" w:space="0" w:color="auto"/>
      </w:divBdr>
    </w:div>
    <w:div w:id="504589804">
      <w:bodyDiv w:val="1"/>
      <w:marLeft w:val="0"/>
      <w:marRight w:val="0"/>
      <w:marTop w:val="0"/>
      <w:marBottom w:val="0"/>
      <w:divBdr>
        <w:top w:val="none" w:sz="0" w:space="0" w:color="auto"/>
        <w:left w:val="none" w:sz="0" w:space="0" w:color="auto"/>
        <w:bottom w:val="none" w:sz="0" w:space="0" w:color="auto"/>
        <w:right w:val="none" w:sz="0" w:space="0" w:color="auto"/>
      </w:divBdr>
    </w:div>
    <w:div w:id="534580098">
      <w:bodyDiv w:val="1"/>
      <w:marLeft w:val="0"/>
      <w:marRight w:val="0"/>
      <w:marTop w:val="0"/>
      <w:marBottom w:val="0"/>
      <w:divBdr>
        <w:top w:val="none" w:sz="0" w:space="0" w:color="auto"/>
        <w:left w:val="none" w:sz="0" w:space="0" w:color="auto"/>
        <w:bottom w:val="none" w:sz="0" w:space="0" w:color="auto"/>
        <w:right w:val="none" w:sz="0" w:space="0" w:color="auto"/>
      </w:divBdr>
      <w:divsChild>
        <w:div w:id="267854222">
          <w:marLeft w:val="547"/>
          <w:marRight w:val="0"/>
          <w:marTop w:val="154"/>
          <w:marBottom w:val="0"/>
          <w:divBdr>
            <w:top w:val="none" w:sz="0" w:space="0" w:color="auto"/>
            <w:left w:val="none" w:sz="0" w:space="0" w:color="auto"/>
            <w:bottom w:val="none" w:sz="0" w:space="0" w:color="auto"/>
            <w:right w:val="none" w:sz="0" w:space="0" w:color="auto"/>
          </w:divBdr>
        </w:div>
        <w:div w:id="1229919111">
          <w:marLeft w:val="547"/>
          <w:marRight w:val="0"/>
          <w:marTop w:val="154"/>
          <w:marBottom w:val="0"/>
          <w:divBdr>
            <w:top w:val="none" w:sz="0" w:space="0" w:color="auto"/>
            <w:left w:val="none" w:sz="0" w:space="0" w:color="auto"/>
            <w:bottom w:val="none" w:sz="0" w:space="0" w:color="auto"/>
            <w:right w:val="none" w:sz="0" w:space="0" w:color="auto"/>
          </w:divBdr>
        </w:div>
      </w:divsChild>
    </w:div>
    <w:div w:id="652874056">
      <w:bodyDiv w:val="1"/>
      <w:marLeft w:val="0"/>
      <w:marRight w:val="0"/>
      <w:marTop w:val="0"/>
      <w:marBottom w:val="0"/>
      <w:divBdr>
        <w:top w:val="none" w:sz="0" w:space="0" w:color="auto"/>
        <w:left w:val="none" w:sz="0" w:space="0" w:color="auto"/>
        <w:bottom w:val="none" w:sz="0" w:space="0" w:color="auto"/>
        <w:right w:val="none" w:sz="0" w:space="0" w:color="auto"/>
      </w:divBdr>
    </w:div>
    <w:div w:id="669336198">
      <w:bodyDiv w:val="1"/>
      <w:marLeft w:val="0"/>
      <w:marRight w:val="0"/>
      <w:marTop w:val="0"/>
      <w:marBottom w:val="0"/>
      <w:divBdr>
        <w:top w:val="none" w:sz="0" w:space="0" w:color="auto"/>
        <w:left w:val="none" w:sz="0" w:space="0" w:color="auto"/>
        <w:bottom w:val="none" w:sz="0" w:space="0" w:color="auto"/>
        <w:right w:val="none" w:sz="0" w:space="0" w:color="auto"/>
      </w:divBdr>
    </w:div>
    <w:div w:id="689718082">
      <w:bodyDiv w:val="1"/>
      <w:marLeft w:val="0"/>
      <w:marRight w:val="0"/>
      <w:marTop w:val="0"/>
      <w:marBottom w:val="0"/>
      <w:divBdr>
        <w:top w:val="none" w:sz="0" w:space="0" w:color="auto"/>
        <w:left w:val="none" w:sz="0" w:space="0" w:color="auto"/>
        <w:bottom w:val="none" w:sz="0" w:space="0" w:color="auto"/>
        <w:right w:val="none" w:sz="0" w:space="0" w:color="auto"/>
      </w:divBdr>
      <w:divsChild>
        <w:div w:id="1097560914">
          <w:marLeft w:val="547"/>
          <w:marRight w:val="0"/>
          <w:marTop w:val="154"/>
          <w:marBottom w:val="0"/>
          <w:divBdr>
            <w:top w:val="none" w:sz="0" w:space="0" w:color="auto"/>
            <w:left w:val="none" w:sz="0" w:space="0" w:color="auto"/>
            <w:bottom w:val="none" w:sz="0" w:space="0" w:color="auto"/>
            <w:right w:val="none" w:sz="0" w:space="0" w:color="auto"/>
          </w:divBdr>
        </w:div>
      </w:divsChild>
    </w:div>
    <w:div w:id="825897071">
      <w:bodyDiv w:val="1"/>
      <w:marLeft w:val="0"/>
      <w:marRight w:val="0"/>
      <w:marTop w:val="0"/>
      <w:marBottom w:val="0"/>
      <w:divBdr>
        <w:top w:val="none" w:sz="0" w:space="0" w:color="auto"/>
        <w:left w:val="none" w:sz="0" w:space="0" w:color="auto"/>
        <w:bottom w:val="none" w:sz="0" w:space="0" w:color="auto"/>
        <w:right w:val="none" w:sz="0" w:space="0" w:color="auto"/>
      </w:divBdr>
      <w:divsChild>
        <w:div w:id="1027175788">
          <w:marLeft w:val="965"/>
          <w:marRight w:val="0"/>
          <w:marTop w:val="173"/>
          <w:marBottom w:val="0"/>
          <w:divBdr>
            <w:top w:val="none" w:sz="0" w:space="0" w:color="auto"/>
            <w:left w:val="none" w:sz="0" w:space="0" w:color="auto"/>
            <w:bottom w:val="none" w:sz="0" w:space="0" w:color="auto"/>
            <w:right w:val="none" w:sz="0" w:space="0" w:color="auto"/>
          </w:divBdr>
        </w:div>
        <w:div w:id="416051198">
          <w:marLeft w:val="965"/>
          <w:marRight w:val="0"/>
          <w:marTop w:val="173"/>
          <w:marBottom w:val="0"/>
          <w:divBdr>
            <w:top w:val="none" w:sz="0" w:space="0" w:color="auto"/>
            <w:left w:val="none" w:sz="0" w:space="0" w:color="auto"/>
            <w:bottom w:val="none" w:sz="0" w:space="0" w:color="auto"/>
            <w:right w:val="none" w:sz="0" w:space="0" w:color="auto"/>
          </w:divBdr>
        </w:div>
        <w:div w:id="210967374">
          <w:marLeft w:val="965"/>
          <w:marRight w:val="0"/>
          <w:marTop w:val="173"/>
          <w:marBottom w:val="0"/>
          <w:divBdr>
            <w:top w:val="none" w:sz="0" w:space="0" w:color="auto"/>
            <w:left w:val="none" w:sz="0" w:space="0" w:color="auto"/>
            <w:bottom w:val="none" w:sz="0" w:space="0" w:color="auto"/>
            <w:right w:val="none" w:sz="0" w:space="0" w:color="auto"/>
          </w:divBdr>
        </w:div>
        <w:div w:id="924193751">
          <w:marLeft w:val="965"/>
          <w:marRight w:val="0"/>
          <w:marTop w:val="173"/>
          <w:marBottom w:val="0"/>
          <w:divBdr>
            <w:top w:val="none" w:sz="0" w:space="0" w:color="auto"/>
            <w:left w:val="none" w:sz="0" w:space="0" w:color="auto"/>
            <w:bottom w:val="none" w:sz="0" w:space="0" w:color="auto"/>
            <w:right w:val="none" w:sz="0" w:space="0" w:color="auto"/>
          </w:divBdr>
        </w:div>
        <w:div w:id="589463072">
          <w:marLeft w:val="965"/>
          <w:marRight w:val="0"/>
          <w:marTop w:val="173"/>
          <w:marBottom w:val="0"/>
          <w:divBdr>
            <w:top w:val="none" w:sz="0" w:space="0" w:color="auto"/>
            <w:left w:val="none" w:sz="0" w:space="0" w:color="auto"/>
            <w:bottom w:val="none" w:sz="0" w:space="0" w:color="auto"/>
            <w:right w:val="none" w:sz="0" w:space="0" w:color="auto"/>
          </w:divBdr>
        </w:div>
      </w:divsChild>
    </w:div>
    <w:div w:id="888539587">
      <w:bodyDiv w:val="1"/>
      <w:marLeft w:val="0"/>
      <w:marRight w:val="0"/>
      <w:marTop w:val="0"/>
      <w:marBottom w:val="0"/>
      <w:divBdr>
        <w:top w:val="none" w:sz="0" w:space="0" w:color="auto"/>
        <w:left w:val="none" w:sz="0" w:space="0" w:color="auto"/>
        <w:bottom w:val="none" w:sz="0" w:space="0" w:color="auto"/>
        <w:right w:val="none" w:sz="0" w:space="0" w:color="auto"/>
      </w:divBdr>
    </w:div>
    <w:div w:id="896010607">
      <w:bodyDiv w:val="1"/>
      <w:marLeft w:val="0"/>
      <w:marRight w:val="0"/>
      <w:marTop w:val="0"/>
      <w:marBottom w:val="0"/>
      <w:divBdr>
        <w:top w:val="none" w:sz="0" w:space="0" w:color="auto"/>
        <w:left w:val="none" w:sz="0" w:space="0" w:color="auto"/>
        <w:bottom w:val="none" w:sz="0" w:space="0" w:color="auto"/>
        <w:right w:val="none" w:sz="0" w:space="0" w:color="auto"/>
      </w:divBdr>
    </w:div>
    <w:div w:id="1026174673">
      <w:bodyDiv w:val="1"/>
      <w:marLeft w:val="0"/>
      <w:marRight w:val="0"/>
      <w:marTop w:val="0"/>
      <w:marBottom w:val="0"/>
      <w:divBdr>
        <w:top w:val="none" w:sz="0" w:space="0" w:color="auto"/>
        <w:left w:val="none" w:sz="0" w:space="0" w:color="auto"/>
        <w:bottom w:val="none" w:sz="0" w:space="0" w:color="auto"/>
        <w:right w:val="none" w:sz="0" w:space="0" w:color="auto"/>
      </w:divBdr>
    </w:div>
    <w:div w:id="1059743874">
      <w:bodyDiv w:val="1"/>
      <w:marLeft w:val="0"/>
      <w:marRight w:val="0"/>
      <w:marTop w:val="0"/>
      <w:marBottom w:val="0"/>
      <w:divBdr>
        <w:top w:val="none" w:sz="0" w:space="0" w:color="auto"/>
        <w:left w:val="none" w:sz="0" w:space="0" w:color="auto"/>
        <w:bottom w:val="none" w:sz="0" w:space="0" w:color="auto"/>
        <w:right w:val="none" w:sz="0" w:space="0" w:color="auto"/>
      </w:divBdr>
    </w:div>
    <w:div w:id="1132479135">
      <w:bodyDiv w:val="1"/>
      <w:marLeft w:val="0"/>
      <w:marRight w:val="0"/>
      <w:marTop w:val="0"/>
      <w:marBottom w:val="0"/>
      <w:divBdr>
        <w:top w:val="none" w:sz="0" w:space="0" w:color="auto"/>
        <w:left w:val="none" w:sz="0" w:space="0" w:color="auto"/>
        <w:bottom w:val="none" w:sz="0" w:space="0" w:color="auto"/>
        <w:right w:val="none" w:sz="0" w:space="0" w:color="auto"/>
      </w:divBdr>
    </w:div>
    <w:div w:id="1240361421">
      <w:bodyDiv w:val="1"/>
      <w:marLeft w:val="0"/>
      <w:marRight w:val="0"/>
      <w:marTop w:val="0"/>
      <w:marBottom w:val="0"/>
      <w:divBdr>
        <w:top w:val="none" w:sz="0" w:space="0" w:color="auto"/>
        <w:left w:val="none" w:sz="0" w:space="0" w:color="auto"/>
        <w:bottom w:val="none" w:sz="0" w:space="0" w:color="auto"/>
        <w:right w:val="none" w:sz="0" w:space="0" w:color="auto"/>
      </w:divBdr>
      <w:divsChild>
        <w:div w:id="1779132041">
          <w:marLeft w:val="547"/>
          <w:marRight w:val="0"/>
          <w:marTop w:val="154"/>
          <w:marBottom w:val="0"/>
          <w:divBdr>
            <w:top w:val="none" w:sz="0" w:space="0" w:color="auto"/>
            <w:left w:val="none" w:sz="0" w:space="0" w:color="auto"/>
            <w:bottom w:val="none" w:sz="0" w:space="0" w:color="auto"/>
            <w:right w:val="none" w:sz="0" w:space="0" w:color="auto"/>
          </w:divBdr>
        </w:div>
      </w:divsChild>
    </w:div>
    <w:div w:id="1336834665">
      <w:bodyDiv w:val="1"/>
      <w:marLeft w:val="0"/>
      <w:marRight w:val="0"/>
      <w:marTop w:val="0"/>
      <w:marBottom w:val="0"/>
      <w:divBdr>
        <w:top w:val="none" w:sz="0" w:space="0" w:color="auto"/>
        <w:left w:val="none" w:sz="0" w:space="0" w:color="auto"/>
        <w:bottom w:val="none" w:sz="0" w:space="0" w:color="auto"/>
        <w:right w:val="none" w:sz="0" w:space="0" w:color="auto"/>
      </w:divBdr>
      <w:divsChild>
        <w:div w:id="935598055">
          <w:marLeft w:val="965"/>
          <w:marRight w:val="0"/>
          <w:marTop w:val="173"/>
          <w:marBottom w:val="0"/>
          <w:divBdr>
            <w:top w:val="none" w:sz="0" w:space="0" w:color="auto"/>
            <w:left w:val="none" w:sz="0" w:space="0" w:color="auto"/>
            <w:bottom w:val="none" w:sz="0" w:space="0" w:color="auto"/>
            <w:right w:val="none" w:sz="0" w:space="0" w:color="auto"/>
          </w:divBdr>
        </w:div>
        <w:div w:id="275865503">
          <w:marLeft w:val="965"/>
          <w:marRight w:val="0"/>
          <w:marTop w:val="173"/>
          <w:marBottom w:val="0"/>
          <w:divBdr>
            <w:top w:val="none" w:sz="0" w:space="0" w:color="auto"/>
            <w:left w:val="none" w:sz="0" w:space="0" w:color="auto"/>
            <w:bottom w:val="none" w:sz="0" w:space="0" w:color="auto"/>
            <w:right w:val="none" w:sz="0" w:space="0" w:color="auto"/>
          </w:divBdr>
        </w:div>
        <w:div w:id="1317877376">
          <w:marLeft w:val="965"/>
          <w:marRight w:val="0"/>
          <w:marTop w:val="173"/>
          <w:marBottom w:val="0"/>
          <w:divBdr>
            <w:top w:val="none" w:sz="0" w:space="0" w:color="auto"/>
            <w:left w:val="none" w:sz="0" w:space="0" w:color="auto"/>
            <w:bottom w:val="none" w:sz="0" w:space="0" w:color="auto"/>
            <w:right w:val="none" w:sz="0" w:space="0" w:color="auto"/>
          </w:divBdr>
        </w:div>
        <w:div w:id="1533226500">
          <w:marLeft w:val="965"/>
          <w:marRight w:val="0"/>
          <w:marTop w:val="173"/>
          <w:marBottom w:val="0"/>
          <w:divBdr>
            <w:top w:val="none" w:sz="0" w:space="0" w:color="auto"/>
            <w:left w:val="none" w:sz="0" w:space="0" w:color="auto"/>
            <w:bottom w:val="none" w:sz="0" w:space="0" w:color="auto"/>
            <w:right w:val="none" w:sz="0" w:space="0" w:color="auto"/>
          </w:divBdr>
        </w:div>
        <w:div w:id="1885362521">
          <w:marLeft w:val="965"/>
          <w:marRight w:val="0"/>
          <w:marTop w:val="173"/>
          <w:marBottom w:val="0"/>
          <w:divBdr>
            <w:top w:val="none" w:sz="0" w:space="0" w:color="auto"/>
            <w:left w:val="none" w:sz="0" w:space="0" w:color="auto"/>
            <w:bottom w:val="none" w:sz="0" w:space="0" w:color="auto"/>
            <w:right w:val="none" w:sz="0" w:space="0" w:color="auto"/>
          </w:divBdr>
        </w:div>
      </w:divsChild>
    </w:div>
    <w:div w:id="1380592729">
      <w:bodyDiv w:val="1"/>
      <w:marLeft w:val="0"/>
      <w:marRight w:val="0"/>
      <w:marTop w:val="0"/>
      <w:marBottom w:val="0"/>
      <w:divBdr>
        <w:top w:val="none" w:sz="0" w:space="0" w:color="auto"/>
        <w:left w:val="none" w:sz="0" w:space="0" w:color="auto"/>
        <w:bottom w:val="none" w:sz="0" w:space="0" w:color="auto"/>
        <w:right w:val="none" w:sz="0" w:space="0" w:color="auto"/>
      </w:divBdr>
    </w:div>
    <w:div w:id="1412266323">
      <w:bodyDiv w:val="1"/>
      <w:marLeft w:val="0"/>
      <w:marRight w:val="0"/>
      <w:marTop w:val="0"/>
      <w:marBottom w:val="0"/>
      <w:divBdr>
        <w:top w:val="none" w:sz="0" w:space="0" w:color="auto"/>
        <w:left w:val="none" w:sz="0" w:space="0" w:color="auto"/>
        <w:bottom w:val="none" w:sz="0" w:space="0" w:color="auto"/>
        <w:right w:val="none" w:sz="0" w:space="0" w:color="auto"/>
      </w:divBdr>
    </w:div>
    <w:div w:id="1420060392">
      <w:bodyDiv w:val="1"/>
      <w:marLeft w:val="0"/>
      <w:marRight w:val="0"/>
      <w:marTop w:val="0"/>
      <w:marBottom w:val="0"/>
      <w:divBdr>
        <w:top w:val="none" w:sz="0" w:space="0" w:color="auto"/>
        <w:left w:val="none" w:sz="0" w:space="0" w:color="auto"/>
        <w:bottom w:val="none" w:sz="0" w:space="0" w:color="auto"/>
        <w:right w:val="none" w:sz="0" w:space="0" w:color="auto"/>
      </w:divBdr>
      <w:divsChild>
        <w:div w:id="1382710069">
          <w:marLeft w:val="547"/>
          <w:marRight w:val="0"/>
          <w:marTop w:val="154"/>
          <w:marBottom w:val="0"/>
          <w:divBdr>
            <w:top w:val="none" w:sz="0" w:space="0" w:color="auto"/>
            <w:left w:val="none" w:sz="0" w:space="0" w:color="auto"/>
            <w:bottom w:val="none" w:sz="0" w:space="0" w:color="auto"/>
            <w:right w:val="none" w:sz="0" w:space="0" w:color="auto"/>
          </w:divBdr>
        </w:div>
      </w:divsChild>
    </w:div>
    <w:div w:id="1458796751">
      <w:bodyDiv w:val="1"/>
      <w:marLeft w:val="0"/>
      <w:marRight w:val="0"/>
      <w:marTop w:val="0"/>
      <w:marBottom w:val="0"/>
      <w:divBdr>
        <w:top w:val="none" w:sz="0" w:space="0" w:color="auto"/>
        <w:left w:val="none" w:sz="0" w:space="0" w:color="auto"/>
        <w:bottom w:val="none" w:sz="0" w:space="0" w:color="auto"/>
        <w:right w:val="none" w:sz="0" w:space="0" w:color="auto"/>
      </w:divBdr>
    </w:div>
    <w:div w:id="1487551807">
      <w:bodyDiv w:val="1"/>
      <w:marLeft w:val="0"/>
      <w:marRight w:val="0"/>
      <w:marTop w:val="0"/>
      <w:marBottom w:val="0"/>
      <w:divBdr>
        <w:top w:val="none" w:sz="0" w:space="0" w:color="auto"/>
        <w:left w:val="none" w:sz="0" w:space="0" w:color="auto"/>
        <w:bottom w:val="none" w:sz="0" w:space="0" w:color="auto"/>
        <w:right w:val="none" w:sz="0" w:space="0" w:color="auto"/>
      </w:divBdr>
    </w:div>
    <w:div w:id="1518422350">
      <w:bodyDiv w:val="1"/>
      <w:marLeft w:val="0"/>
      <w:marRight w:val="0"/>
      <w:marTop w:val="0"/>
      <w:marBottom w:val="0"/>
      <w:divBdr>
        <w:top w:val="none" w:sz="0" w:space="0" w:color="auto"/>
        <w:left w:val="none" w:sz="0" w:space="0" w:color="auto"/>
        <w:bottom w:val="none" w:sz="0" w:space="0" w:color="auto"/>
        <w:right w:val="none" w:sz="0" w:space="0" w:color="auto"/>
      </w:divBdr>
    </w:div>
    <w:div w:id="1582331405">
      <w:bodyDiv w:val="1"/>
      <w:marLeft w:val="0"/>
      <w:marRight w:val="0"/>
      <w:marTop w:val="0"/>
      <w:marBottom w:val="0"/>
      <w:divBdr>
        <w:top w:val="none" w:sz="0" w:space="0" w:color="auto"/>
        <w:left w:val="none" w:sz="0" w:space="0" w:color="auto"/>
        <w:bottom w:val="none" w:sz="0" w:space="0" w:color="auto"/>
        <w:right w:val="none" w:sz="0" w:space="0" w:color="auto"/>
      </w:divBdr>
      <w:divsChild>
        <w:div w:id="1434593952">
          <w:marLeft w:val="0"/>
          <w:marRight w:val="0"/>
          <w:marTop w:val="0"/>
          <w:marBottom w:val="0"/>
          <w:divBdr>
            <w:top w:val="none" w:sz="0" w:space="0" w:color="auto"/>
            <w:left w:val="none" w:sz="0" w:space="0" w:color="auto"/>
            <w:bottom w:val="none" w:sz="0" w:space="0" w:color="auto"/>
            <w:right w:val="none" w:sz="0" w:space="0" w:color="auto"/>
          </w:divBdr>
        </w:div>
      </w:divsChild>
    </w:div>
    <w:div w:id="1709842269">
      <w:bodyDiv w:val="1"/>
      <w:marLeft w:val="0"/>
      <w:marRight w:val="0"/>
      <w:marTop w:val="0"/>
      <w:marBottom w:val="0"/>
      <w:divBdr>
        <w:top w:val="none" w:sz="0" w:space="0" w:color="auto"/>
        <w:left w:val="none" w:sz="0" w:space="0" w:color="auto"/>
        <w:bottom w:val="none" w:sz="0" w:space="0" w:color="auto"/>
        <w:right w:val="none" w:sz="0" w:space="0" w:color="auto"/>
      </w:divBdr>
      <w:divsChild>
        <w:div w:id="261185988">
          <w:marLeft w:val="547"/>
          <w:marRight w:val="0"/>
          <w:marTop w:val="154"/>
          <w:marBottom w:val="0"/>
          <w:divBdr>
            <w:top w:val="none" w:sz="0" w:space="0" w:color="auto"/>
            <w:left w:val="none" w:sz="0" w:space="0" w:color="auto"/>
            <w:bottom w:val="none" w:sz="0" w:space="0" w:color="auto"/>
            <w:right w:val="none" w:sz="0" w:space="0" w:color="auto"/>
          </w:divBdr>
        </w:div>
        <w:div w:id="1575818010">
          <w:marLeft w:val="547"/>
          <w:marRight w:val="0"/>
          <w:marTop w:val="154"/>
          <w:marBottom w:val="0"/>
          <w:divBdr>
            <w:top w:val="none" w:sz="0" w:space="0" w:color="auto"/>
            <w:left w:val="none" w:sz="0" w:space="0" w:color="auto"/>
            <w:bottom w:val="none" w:sz="0" w:space="0" w:color="auto"/>
            <w:right w:val="none" w:sz="0" w:space="0" w:color="auto"/>
          </w:divBdr>
        </w:div>
        <w:div w:id="1957637614">
          <w:marLeft w:val="547"/>
          <w:marRight w:val="0"/>
          <w:marTop w:val="154"/>
          <w:marBottom w:val="0"/>
          <w:divBdr>
            <w:top w:val="none" w:sz="0" w:space="0" w:color="auto"/>
            <w:left w:val="none" w:sz="0" w:space="0" w:color="auto"/>
            <w:bottom w:val="none" w:sz="0" w:space="0" w:color="auto"/>
            <w:right w:val="none" w:sz="0" w:space="0" w:color="auto"/>
          </w:divBdr>
        </w:div>
        <w:div w:id="1460807699">
          <w:marLeft w:val="547"/>
          <w:marRight w:val="0"/>
          <w:marTop w:val="154"/>
          <w:marBottom w:val="0"/>
          <w:divBdr>
            <w:top w:val="none" w:sz="0" w:space="0" w:color="auto"/>
            <w:left w:val="none" w:sz="0" w:space="0" w:color="auto"/>
            <w:bottom w:val="none" w:sz="0" w:space="0" w:color="auto"/>
            <w:right w:val="none" w:sz="0" w:space="0" w:color="auto"/>
          </w:divBdr>
        </w:div>
      </w:divsChild>
    </w:div>
    <w:div w:id="1720012096">
      <w:bodyDiv w:val="1"/>
      <w:marLeft w:val="0"/>
      <w:marRight w:val="0"/>
      <w:marTop w:val="0"/>
      <w:marBottom w:val="0"/>
      <w:divBdr>
        <w:top w:val="none" w:sz="0" w:space="0" w:color="auto"/>
        <w:left w:val="none" w:sz="0" w:space="0" w:color="auto"/>
        <w:bottom w:val="none" w:sz="0" w:space="0" w:color="auto"/>
        <w:right w:val="none" w:sz="0" w:space="0" w:color="auto"/>
      </w:divBdr>
    </w:div>
    <w:div w:id="1780493524">
      <w:bodyDiv w:val="1"/>
      <w:marLeft w:val="0"/>
      <w:marRight w:val="0"/>
      <w:marTop w:val="0"/>
      <w:marBottom w:val="0"/>
      <w:divBdr>
        <w:top w:val="none" w:sz="0" w:space="0" w:color="auto"/>
        <w:left w:val="none" w:sz="0" w:space="0" w:color="auto"/>
        <w:bottom w:val="none" w:sz="0" w:space="0" w:color="auto"/>
        <w:right w:val="none" w:sz="0" w:space="0" w:color="auto"/>
      </w:divBdr>
      <w:divsChild>
        <w:div w:id="2019502431">
          <w:marLeft w:val="547"/>
          <w:marRight w:val="0"/>
          <w:marTop w:val="154"/>
          <w:marBottom w:val="0"/>
          <w:divBdr>
            <w:top w:val="none" w:sz="0" w:space="0" w:color="auto"/>
            <w:left w:val="none" w:sz="0" w:space="0" w:color="auto"/>
            <w:bottom w:val="none" w:sz="0" w:space="0" w:color="auto"/>
            <w:right w:val="none" w:sz="0" w:space="0" w:color="auto"/>
          </w:divBdr>
        </w:div>
        <w:div w:id="245308134">
          <w:marLeft w:val="547"/>
          <w:marRight w:val="0"/>
          <w:marTop w:val="154"/>
          <w:marBottom w:val="0"/>
          <w:divBdr>
            <w:top w:val="none" w:sz="0" w:space="0" w:color="auto"/>
            <w:left w:val="none" w:sz="0" w:space="0" w:color="auto"/>
            <w:bottom w:val="none" w:sz="0" w:space="0" w:color="auto"/>
            <w:right w:val="none" w:sz="0" w:space="0" w:color="auto"/>
          </w:divBdr>
        </w:div>
      </w:divsChild>
    </w:div>
    <w:div w:id="1809593720">
      <w:bodyDiv w:val="1"/>
      <w:marLeft w:val="0"/>
      <w:marRight w:val="0"/>
      <w:marTop w:val="0"/>
      <w:marBottom w:val="0"/>
      <w:divBdr>
        <w:top w:val="none" w:sz="0" w:space="0" w:color="auto"/>
        <w:left w:val="none" w:sz="0" w:space="0" w:color="auto"/>
        <w:bottom w:val="none" w:sz="0" w:space="0" w:color="auto"/>
        <w:right w:val="none" w:sz="0" w:space="0" w:color="auto"/>
      </w:divBdr>
      <w:divsChild>
        <w:div w:id="937174690">
          <w:marLeft w:val="547"/>
          <w:marRight w:val="0"/>
          <w:marTop w:val="154"/>
          <w:marBottom w:val="0"/>
          <w:divBdr>
            <w:top w:val="none" w:sz="0" w:space="0" w:color="auto"/>
            <w:left w:val="none" w:sz="0" w:space="0" w:color="auto"/>
            <w:bottom w:val="none" w:sz="0" w:space="0" w:color="auto"/>
            <w:right w:val="none" w:sz="0" w:space="0" w:color="auto"/>
          </w:divBdr>
        </w:div>
        <w:div w:id="899055458">
          <w:marLeft w:val="1166"/>
          <w:marRight w:val="0"/>
          <w:marTop w:val="134"/>
          <w:marBottom w:val="0"/>
          <w:divBdr>
            <w:top w:val="none" w:sz="0" w:space="0" w:color="auto"/>
            <w:left w:val="none" w:sz="0" w:space="0" w:color="auto"/>
            <w:bottom w:val="none" w:sz="0" w:space="0" w:color="auto"/>
            <w:right w:val="none" w:sz="0" w:space="0" w:color="auto"/>
          </w:divBdr>
        </w:div>
        <w:div w:id="905066681">
          <w:marLeft w:val="1166"/>
          <w:marRight w:val="0"/>
          <w:marTop w:val="134"/>
          <w:marBottom w:val="240"/>
          <w:divBdr>
            <w:top w:val="none" w:sz="0" w:space="0" w:color="auto"/>
            <w:left w:val="none" w:sz="0" w:space="0" w:color="auto"/>
            <w:bottom w:val="none" w:sz="0" w:space="0" w:color="auto"/>
            <w:right w:val="none" w:sz="0" w:space="0" w:color="auto"/>
          </w:divBdr>
        </w:div>
        <w:div w:id="871724566">
          <w:marLeft w:val="547"/>
          <w:marRight w:val="0"/>
          <w:marTop w:val="154"/>
          <w:marBottom w:val="0"/>
          <w:divBdr>
            <w:top w:val="none" w:sz="0" w:space="0" w:color="auto"/>
            <w:left w:val="none" w:sz="0" w:space="0" w:color="auto"/>
            <w:bottom w:val="none" w:sz="0" w:space="0" w:color="auto"/>
            <w:right w:val="none" w:sz="0" w:space="0" w:color="auto"/>
          </w:divBdr>
        </w:div>
        <w:div w:id="261960634">
          <w:marLeft w:val="1800"/>
          <w:marRight w:val="0"/>
          <w:marTop w:val="134"/>
          <w:marBottom w:val="0"/>
          <w:divBdr>
            <w:top w:val="none" w:sz="0" w:space="0" w:color="auto"/>
            <w:left w:val="none" w:sz="0" w:space="0" w:color="auto"/>
            <w:bottom w:val="none" w:sz="0" w:space="0" w:color="auto"/>
            <w:right w:val="none" w:sz="0" w:space="0" w:color="auto"/>
          </w:divBdr>
        </w:div>
      </w:divsChild>
    </w:div>
    <w:div w:id="1861238895">
      <w:bodyDiv w:val="1"/>
      <w:marLeft w:val="0"/>
      <w:marRight w:val="0"/>
      <w:marTop w:val="0"/>
      <w:marBottom w:val="0"/>
      <w:divBdr>
        <w:top w:val="none" w:sz="0" w:space="0" w:color="auto"/>
        <w:left w:val="none" w:sz="0" w:space="0" w:color="auto"/>
        <w:bottom w:val="none" w:sz="0" w:space="0" w:color="auto"/>
        <w:right w:val="none" w:sz="0" w:space="0" w:color="auto"/>
      </w:divBdr>
      <w:divsChild>
        <w:div w:id="1925067377">
          <w:marLeft w:val="547"/>
          <w:marRight w:val="0"/>
          <w:marTop w:val="154"/>
          <w:marBottom w:val="0"/>
          <w:divBdr>
            <w:top w:val="none" w:sz="0" w:space="0" w:color="auto"/>
            <w:left w:val="none" w:sz="0" w:space="0" w:color="auto"/>
            <w:bottom w:val="none" w:sz="0" w:space="0" w:color="auto"/>
            <w:right w:val="none" w:sz="0" w:space="0" w:color="auto"/>
          </w:divBdr>
        </w:div>
        <w:div w:id="224339880">
          <w:marLeft w:val="547"/>
          <w:marRight w:val="0"/>
          <w:marTop w:val="154"/>
          <w:marBottom w:val="0"/>
          <w:divBdr>
            <w:top w:val="none" w:sz="0" w:space="0" w:color="auto"/>
            <w:left w:val="none" w:sz="0" w:space="0" w:color="auto"/>
            <w:bottom w:val="none" w:sz="0" w:space="0" w:color="auto"/>
            <w:right w:val="none" w:sz="0" w:space="0" w:color="auto"/>
          </w:divBdr>
        </w:div>
      </w:divsChild>
    </w:div>
    <w:div w:id="1868836637">
      <w:bodyDiv w:val="1"/>
      <w:marLeft w:val="0"/>
      <w:marRight w:val="0"/>
      <w:marTop w:val="0"/>
      <w:marBottom w:val="0"/>
      <w:divBdr>
        <w:top w:val="none" w:sz="0" w:space="0" w:color="auto"/>
        <w:left w:val="none" w:sz="0" w:space="0" w:color="auto"/>
        <w:bottom w:val="none" w:sz="0" w:space="0" w:color="auto"/>
        <w:right w:val="none" w:sz="0" w:space="0" w:color="auto"/>
      </w:divBdr>
    </w:div>
    <w:div w:id="1870601808">
      <w:bodyDiv w:val="1"/>
      <w:marLeft w:val="0"/>
      <w:marRight w:val="0"/>
      <w:marTop w:val="0"/>
      <w:marBottom w:val="0"/>
      <w:divBdr>
        <w:top w:val="none" w:sz="0" w:space="0" w:color="auto"/>
        <w:left w:val="none" w:sz="0" w:space="0" w:color="auto"/>
        <w:bottom w:val="none" w:sz="0" w:space="0" w:color="auto"/>
        <w:right w:val="none" w:sz="0" w:space="0" w:color="auto"/>
      </w:divBdr>
    </w:div>
    <w:div w:id="1873616376">
      <w:bodyDiv w:val="1"/>
      <w:marLeft w:val="0"/>
      <w:marRight w:val="0"/>
      <w:marTop w:val="0"/>
      <w:marBottom w:val="0"/>
      <w:divBdr>
        <w:top w:val="none" w:sz="0" w:space="0" w:color="auto"/>
        <w:left w:val="none" w:sz="0" w:space="0" w:color="auto"/>
        <w:bottom w:val="none" w:sz="0" w:space="0" w:color="auto"/>
        <w:right w:val="none" w:sz="0" w:space="0" w:color="auto"/>
      </w:divBdr>
      <w:divsChild>
        <w:div w:id="202445094">
          <w:marLeft w:val="0"/>
          <w:marRight w:val="0"/>
          <w:marTop w:val="0"/>
          <w:marBottom w:val="0"/>
          <w:divBdr>
            <w:top w:val="none" w:sz="0" w:space="0" w:color="auto"/>
            <w:left w:val="none" w:sz="0" w:space="0" w:color="auto"/>
            <w:bottom w:val="none" w:sz="0" w:space="0" w:color="auto"/>
            <w:right w:val="none" w:sz="0" w:space="0" w:color="auto"/>
          </w:divBdr>
          <w:divsChild>
            <w:div w:id="21411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2172">
      <w:bodyDiv w:val="1"/>
      <w:marLeft w:val="0"/>
      <w:marRight w:val="0"/>
      <w:marTop w:val="0"/>
      <w:marBottom w:val="0"/>
      <w:divBdr>
        <w:top w:val="none" w:sz="0" w:space="0" w:color="auto"/>
        <w:left w:val="none" w:sz="0" w:space="0" w:color="auto"/>
        <w:bottom w:val="none" w:sz="0" w:space="0" w:color="auto"/>
        <w:right w:val="none" w:sz="0" w:space="0" w:color="auto"/>
      </w:divBdr>
      <w:divsChild>
        <w:div w:id="125662645">
          <w:marLeft w:val="547"/>
          <w:marRight w:val="0"/>
          <w:marTop w:val="154"/>
          <w:marBottom w:val="0"/>
          <w:divBdr>
            <w:top w:val="none" w:sz="0" w:space="0" w:color="auto"/>
            <w:left w:val="none" w:sz="0" w:space="0" w:color="auto"/>
            <w:bottom w:val="none" w:sz="0" w:space="0" w:color="auto"/>
            <w:right w:val="none" w:sz="0" w:space="0" w:color="auto"/>
          </w:divBdr>
        </w:div>
        <w:div w:id="1982535945">
          <w:marLeft w:val="547"/>
          <w:marRight w:val="0"/>
          <w:marTop w:val="154"/>
          <w:marBottom w:val="0"/>
          <w:divBdr>
            <w:top w:val="none" w:sz="0" w:space="0" w:color="auto"/>
            <w:left w:val="none" w:sz="0" w:space="0" w:color="auto"/>
            <w:bottom w:val="none" w:sz="0" w:space="0" w:color="auto"/>
            <w:right w:val="none" w:sz="0" w:space="0" w:color="auto"/>
          </w:divBdr>
        </w:div>
      </w:divsChild>
    </w:div>
    <w:div w:id="1942880651">
      <w:bodyDiv w:val="1"/>
      <w:marLeft w:val="0"/>
      <w:marRight w:val="0"/>
      <w:marTop w:val="0"/>
      <w:marBottom w:val="0"/>
      <w:divBdr>
        <w:top w:val="none" w:sz="0" w:space="0" w:color="auto"/>
        <w:left w:val="none" w:sz="0" w:space="0" w:color="auto"/>
        <w:bottom w:val="none" w:sz="0" w:space="0" w:color="auto"/>
        <w:right w:val="none" w:sz="0" w:space="0" w:color="auto"/>
      </w:divBdr>
    </w:div>
    <w:div w:id="2006127098">
      <w:bodyDiv w:val="1"/>
      <w:marLeft w:val="0"/>
      <w:marRight w:val="0"/>
      <w:marTop w:val="0"/>
      <w:marBottom w:val="0"/>
      <w:divBdr>
        <w:top w:val="none" w:sz="0" w:space="0" w:color="auto"/>
        <w:left w:val="none" w:sz="0" w:space="0" w:color="auto"/>
        <w:bottom w:val="none" w:sz="0" w:space="0" w:color="auto"/>
        <w:right w:val="none" w:sz="0" w:space="0" w:color="auto"/>
      </w:divBdr>
    </w:div>
    <w:div w:id="2058161908">
      <w:bodyDiv w:val="1"/>
      <w:marLeft w:val="0"/>
      <w:marRight w:val="0"/>
      <w:marTop w:val="0"/>
      <w:marBottom w:val="0"/>
      <w:divBdr>
        <w:top w:val="none" w:sz="0" w:space="0" w:color="auto"/>
        <w:left w:val="none" w:sz="0" w:space="0" w:color="auto"/>
        <w:bottom w:val="none" w:sz="0" w:space="0" w:color="auto"/>
        <w:right w:val="none" w:sz="0" w:space="0" w:color="auto"/>
      </w:divBdr>
    </w:div>
    <w:div w:id="2123915169">
      <w:bodyDiv w:val="1"/>
      <w:marLeft w:val="0"/>
      <w:marRight w:val="0"/>
      <w:marTop w:val="0"/>
      <w:marBottom w:val="0"/>
      <w:divBdr>
        <w:top w:val="none" w:sz="0" w:space="0" w:color="auto"/>
        <w:left w:val="none" w:sz="0" w:space="0" w:color="auto"/>
        <w:bottom w:val="none" w:sz="0" w:space="0" w:color="auto"/>
        <w:right w:val="none" w:sz="0" w:space="0" w:color="auto"/>
      </w:divBdr>
      <w:divsChild>
        <w:div w:id="928083160">
          <w:marLeft w:val="547"/>
          <w:marRight w:val="0"/>
          <w:marTop w:val="154"/>
          <w:marBottom w:val="0"/>
          <w:divBdr>
            <w:top w:val="none" w:sz="0" w:space="0" w:color="auto"/>
            <w:left w:val="none" w:sz="0" w:space="0" w:color="auto"/>
            <w:bottom w:val="none" w:sz="0" w:space="0" w:color="auto"/>
            <w:right w:val="none" w:sz="0" w:space="0" w:color="auto"/>
          </w:divBdr>
        </w:div>
        <w:div w:id="2020037180">
          <w:marLeft w:val="547"/>
          <w:marRight w:val="0"/>
          <w:marTop w:val="154"/>
          <w:marBottom w:val="0"/>
          <w:divBdr>
            <w:top w:val="none" w:sz="0" w:space="0" w:color="auto"/>
            <w:left w:val="none" w:sz="0" w:space="0" w:color="auto"/>
            <w:bottom w:val="none" w:sz="0" w:space="0" w:color="auto"/>
            <w:right w:val="none" w:sz="0" w:space="0" w:color="auto"/>
          </w:divBdr>
        </w:div>
        <w:div w:id="1456635187">
          <w:marLeft w:val="547"/>
          <w:marRight w:val="0"/>
          <w:marTop w:val="154"/>
          <w:marBottom w:val="0"/>
          <w:divBdr>
            <w:top w:val="none" w:sz="0" w:space="0" w:color="auto"/>
            <w:left w:val="none" w:sz="0" w:space="0" w:color="auto"/>
            <w:bottom w:val="none" w:sz="0" w:space="0" w:color="auto"/>
            <w:right w:val="none" w:sz="0" w:space="0" w:color="auto"/>
          </w:divBdr>
        </w:div>
        <w:div w:id="102467479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package" Target="embeddings/Microsoft_PowerPoint_Slide3.sldx"/><Relationship Id="rId42" Type="http://schemas.openxmlformats.org/officeDocument/2006/relationships/hyperlink" Target="https://commerce.health.state.ny.us" TargetMode="External"/><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commerce.health.state.ny.us" TargetMode="External"/><Relationship Id="rId17" Type="http://schemas.openxmlformats.org/officeDocument/2006/relationships/footer" Target="footer5.xml"/><Relationship Id="rId25" Type="http://schemas.openxmlformats.org/officeDocument/2006/relationships/package" Target="embeddings/Microsoft_PowerPoint_Slide1.sldx"/><Relationship Id="rId33" Type="http://schemas.openxmlformats.org/officeDocument/2006/relationships/image" Target="media/image7.emf"/><Relationship Id="rId38" Type="http://schemas.openxmlformats.org/officeDocument/2006/relationships/package" Target="embeddings/Microsoft_PowerPoint_Slide5.sldx"/><Relationship Id="rId46" Type="http://schemas.openxmlformats.org/officeDocument/2006/relationships/image" Target="media/image13.ti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yperlink" Target="mailto:gps03@health.state.ny.us" TargetMode="External"/><Relationship Id="rId41" Type="http://schemas.openxmlformats.org/officeDocument/2006/relationships/package" Target="embeddings/Microsoft_PowerPoint_Slide6.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package" Target="embeddings/Microsoft_PowerPoint_Slide2.sldx"/><Relationship Id="rId37" Type="http://schemas.openxmlformats.org/officeDocument/2006/relationships/image" Target="media/image9.emf"/><Relationship Id="rId40" Type="http://schemas.openxmlformats.org/officeDocument/2006/relationships/image" Target="media/image11.emf"/><Relationship Id="rId45" Type="http://schemas.openxmlformats.org/officeDocument/2006/relationships/package" Target="embeddings/Microsoft_PowerPoint_Slide7.sldx"/><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gps03@health.state.ny.us" TargetMode="External"/><Relationship Id="rId28" Type="http://schemas.openxmlformats.org/officeDocument/2006/relationships/header" Target="header7.xml"/><Relationship Id="rId36" Type="http://schemas.openxmlformats.org/officeDocument/2006/relationships/package" Target="embeddings/Microsoft_PowerPoint_Slide4.sldx"/><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6.emf"/><Relationship Id="rId44"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yperlink" Target="mailto:gps03@health.state.ny.us" TargetMode="External"/><Relationship Id="rId35" Type="http://schemas.openxmlformats.org/officeDocument/2006/relationships/image" Target="media/image8.emf"/><Relationship Id="rId43" Type="http://schemas.openxmlformats.org/officeDocument/2006/relationships/hyperlink" Target="https://commerce.health.state.ny.us" TargetMode="External"/><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ps03.BHNSM\Application%20Data\Microsoft\Templates\CTI_particpant_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2AC07-6BD1-44E7-9A19-7B2EB882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CTI_particpant_guide.dot</Template>
  <TotalTime>1</TotalTime>
  <Pages>36</Pages>
  <Words>6705</Words>
  <Characters>38524</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Patient Training Participant Guide</vt:lpstr>
    </vt:vector>
  </TitlesOfParts>
  <Company>NYSDOH</Company>
  <LinksUpToDate>false</LinksUpToDate>
  <CharactersWithSpaces>45139</CharactersWithSpaces>
  <SharedDoc>false</SharedDoc>
  <HLinks>
    <vt:vector size="18" baseType="variant">
      <vt:variant>
        <vt:i4>524360</vt:i4>
      </vt:variant>
      <vt:variant>
        <vt:i4>6</vt:i4>
      </vt:variant>
      <vt:variant>
        <vt:i4>0</vt:i4>
      </vt:variant>
      <vt:variant>
        <vt:i4>5</vt:i4>
      </vt:variant>
      <vt:variant>
        <vt:lpwstr>https://commerce.heatlh.state.ny.us/hpn/training</vt:lpwstr>
      </vt:variant>
      <vt:variant>
        <vt:lpwstr/>
      </vt:variant>
      <vt:variant>
        <vt:i4>1638460</vt:i4>
      </vt:variant>
      <vt:variant>
        <vt:i4>3</vt:i4>
      </vt:variant>
      <vt:variant>
        <vt:i4>0</vt:i4>
      </vt:variant>
      <vt:variant>
        <vt:i4>5</vt:i4>
      </vt:variant>
      <vt:variant>
        <vt:lpwstr>mailto:support@webex.com</vt:lpwstr>
      </vt:variant>
      <vt:variant>
        <vt:lpwstr/>
      </vt:variant>
      <vt:variant>
        <vt:i4>3407900</vt:i4>
      </vt:variant>
      <vt:variant>
        <vt:i4>0</vt:i4>
      </vt:variant>
      <vt:variant>
        <vt:i4>0</vt:i4>
      </vt:variant>
      <vt:variant>
        <vt:i4>5</vt:i4>
      </vt:variant>
      <vt:variant>
        <vt:lpwstr>mailto:gps03@health.state.ny.us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Training Participant Guide</dc:title>
  <dc:subject>Pattrack</dc:subject>
  <dc:creator>NYSDOH OITS/HRI Business Solutions vas06</dc:creator>
  <cp:lastModifiedBy>DAngelo, Anne</cp:lastModifiedBy>
  <cp:revision>2</cp:revision>
  <cp:lastPrinted>2013-11-22T15:25:00Z</cp:lastPrinted>
  <dcterms:created xsi:type="dcterms:W3CDTF">2014-01-21T14:08:00Z</dcterms:created>
  <dcterms:modified xsi:type="dcterms:W3CDTF">2014-01-21T14:08:00Z</dcterms:modified>
</cp:coreProperties>
</file>